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Style w:val="White"/>
          <w:rFonts w:ascii="Shurjo" w:hAnsi="Shurjo" w:cs="Shurjo"/>
        </w:rPr>
        <w:id w:val="2101902673"/>
        <w:docPartObj>
          <w:docPartGallery w:val="Cover Pages"/>
          <w:docPartUnique/>
        </w:docPartObj>
      </w:sdtPr>
      <w:sdtEndPr>
        <w:rPr>
          <w:rStyle w:val="DefaultParagraphFont"/>
          <w:color w:val="auto"/>
        </w:rPr>
      </w:sdtEndPr>
      <w:sdtContent>
        <w:p w14:paraId="4449D136" w14:textId="3AC35712" w:rsidR="00FF1000" w:rsidRPr="000A12C5" w:rsidRDefault="00565BA7" w:rsidP="00FF1000">
          <w:pPr>
            <w:rPr>
              <w:rFonts w:ascii="Shurjo" w:hAnsi="Shurjo" w:cs="Shurjo"/>
              <w:b/>
              <w:bCs/>
            </w:rPr>
          </w:pPr>
          <w:r w:rsidRPr="000A12C5">
            <w:rPr>
              <w:rFonts w:ascii="Shurjo" w:hAnsi="Shurjo" w:cs="Shurjo"/>
              <w:noProof/>
              <w:color w:val="FFFFFF" w:themeColor="background1"/>
            </w:rPr>
            <mc:AlternateContent>
              <mc:Choice Requires="wpg">
                <w:drawing>
                  <wp:anchor distT="0" distB="0" distL="114300" distR="114300" simplePos="0" relativeHeight="251648000" behindDoc="0" locked="1" layoutInCell="1" allowOverlap="1" wp14:anchorId="2A7EDD3B" wp14:editId="4B648CF7">
                    <wp:simplePos x="0" y="0"/>
                    <wp:positionH relativeFrom="page">
                      <wp:align>left</wp:align>
                    </wp:positionH>
                    <wp:positionV relativeFrom="page">
                      <wp:align>top</wp:align>
                    </wp:positionV>
                    <wp:extent cx="6904800" cy="1285200"/>
                    <wp:effectExtent l="0" t="0" r="0" b="0"/>
                    <wp:wrapNone/>
                    <wp:docPr id="36" name="Group 33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904800" cy="1285200"/>
                              <a:chOff x="0" y="0"/>
                              <a:chExt cx="6904800" cy="1285200"/>
                            </a:xfrm>
                          </wpg:grpSpPr>
                          <wps:wsp>
                            <wps:cNvPr id="37" name="Freeform: Shape 37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0" y="0"/>
                                <a:ext cx="6904800" cy="1285200"/>
                              </a:xfrm>
                              <a:custGeom>
                                <a:avLst/>
                                <a:gdLst>
                                  <a:gd name="connsiteX0" fmla="*/ 0 w 3169862"/>
                                  <a:gd name="connsiteY0" fmla="*/ 0 h 940879"/>
                                  <a:gd name="connsiteX1" fmla="*/ 572 w 3169862"/>
                                  <a:gd name="connsiteY1" fmla="*/ 0 h 940879"/>
                                  <a:gd name="connsiteX2" fmla="*/ 107918 w 3169862"/>
                                  <a:gd name="connsiteY2" fmla="*/ 0 h 940879"/>
                                  <a:gd name="connsiteX3" fmla="*/ 2886647 w 3169862"/>
                                  <a:gd name="connsiteY3" fmla="*/ 0 h 940879"/>
                                  <a:gd name="connsiteX4" fmla="*/ 2925413 w 3169862"/>
                                  <a:gd name="connsiteY4" fmla="*/ 32957 h 940879"/>
                                  <a:gd name="connsiteX5" fmla="*/ 3159443 w 3169862"/>
                                  <a:gd name="connsiteY5" fmla="*/ 430625 h 940879"/>
                                  <a:gd name="connsiteX6" fmla="*/ 3159919 w 3169862"/>
                                  <a:gd name="connsiteY6" fmla="*/ 506349 h 940879"/>
                                  <a:gd name="connsiteX7" fmla="*/ 2931128 w 3169862"/>
                                  <a:gd name="connsiteY7" fmla="*/ 907066 h 940879"/>
                                  <a:gd name="connsiteX8" fmla="*/ 2891790 w 3169862"/>
                                  <a:gd name="connsiteY8" fmla="*/ 940880 h 940879"/>
                                  <a:gd name="connsiteX9" fmla="*/ 107918 w 3169862"/>
                                  <a:gd name="connsiteY9" fmla="*/ 940689 h 940879"/>
                                  <a:gd name="connsiteX10" fmla="*/ 107918 w 3169862"/>
                                  <a:gd name="connsiteY10" fmla="*/ 940880 h 940879"/>
                                  <a:gd name="connsiteX11" fmla="*/ 0 w 3169862"/>
                                  <a:gd name="connsiteY11" fmla="*/ 940880 h 940879"/>
                                  <a:gd name="connsiteX12" fmla="*/ 0 w 3169862"/>
                                  <a:gd name="connsiteY12" fmla="*/ 0 h 940879"/>
                                  <a:gd name="connsiteX13" fmla="*/ 0 w 3169862"/>
                                  <a:gd name="connsiteY13" fmla="*/ 0 h 940879"/>
                                  <a:gd name="connsiteX0" fmla="*/ 0 w 5067877"/>
                                  <a:gd name="connsiteY0" fmla="*/ 0 h 940880"/>
                                  <a:gd name="connsiteX1" fmla="*/ 1898587 w 5067877"/>
                                  <a:gd name="connsiteY1" fmla="*/ 0 h 940880"/>
                                  <a:gd name="connsiteX2" fmla="*/ 2005933 w 5067877"/>
                                  <a:gd name="connsiteY2" fmla="*/ 0 h 940880"/>
                                  <a:gd name="connsiteX3" fmla="*/ 4784662 w 5067877"/>
                                  <a:gd name="connsiteY3" fmla="*/ 0 h 940880"/>
                                  <a:gd name="connsiteX4" fmla="*/ 4823428 w 5067877"/>
                                  <a:gd name="connsiteY4" fmla="*/ 32957 h 940880"/>
                                  <a:gd name="connsiteX5" fmla="*/ 5057458 w 5067877"/>
                                  <a:gd name="connsiteY5" fmla="*/ 430625 h 940880"/>
                                  <a:gd name="connsiteX6" fmla="*/ 5057934 w 5067877"/>
                                  <a:gd name="connsiteY6" fmla="*/ 506349 h 940880"/>
                                  <a:gd name="connsiteX7" fmla="*/ 4829143 w 5067877"/>
                                  <a:gd name="connsiteY7" fmla="*/ 907066 h 940880"/>
                                  <a:gd name="connsiteX8" fmla="*/ 4789805 w 5067877"/>
                                  <a:gd name="connsiteY8" fmla="*/ 940880 h 940880"/>
                                  <a:gd name="connsiteX9" fmla="*/ 2005933 w 5067877"/>
                                  <a:gd name="connsiteY9" fmla="*/ 940689 h 940880"/>
                                  <a:gd name="connsiteX10" fmla="*/ 2005933 w 5067877"/>
                                  <a:gd name="connsiteY10" fmla="*/ 940880 h 940880"/>
                                  <a:gd name="connsiteX11" fmla="*/ 1898015 w 5067877"/>
                                  <a:gd name="connsiteY11" fmla="*/ 940880 h 940880"/>
                                  <a:gd name="connsiteX12" fmla="*/ 1898015 w 5067877"/>
                                  <a:gd name="connsiteY12" fmla="*/ 0 h 940880"/>
                                  <a:gd name="connsiteX13" fmla="*/ 0 w 5067877"/>
                                  <a:gd name="connsiteY13" fmla="*/ 0 h 940880"/>
                                  <a:gd name="connsiteX0" fmla="*/ 0 w 5067877"/>
                                  <a:gd name="connsiteY0" fmla="*/ 0 h 940880"/>
                                  <a:gd name="connsiteX1" fmla="*/ 1898587 w 5067877"/>
                                  <a:gd name="connsiteY1" fmla="*/ 0 h 940880"/>
                                  <a:gd name="connsiteX2" fmla="*/ 2005933 w 5067877"/>
                                  <a:gd name="connsiteY2" fmla="*/ 0 h 940880"/>
                                  <a:gd name="connsiteX3" fmla="*/ 4784662 w 5067877"/>
                                  <a:gd name="connsiteY3" fmla="*/ 0 h 940880"/>
                                  <a:gd name="connsiteX4" fmla="*/ 4823428 w 5067877"/>
                                  <a:gd name="connsiteY4" fmla="*/ 32957 h 940880"/>
                                  <a:gd name="connsiteX5" fmla="*/ 5057458 w 5067877"/>
                                  <a:gd name="connsiteY5" fmla="*/ 430625 h 940880"/>
                                  <a:gd name="connsiteX6" fmla="*/ 5057934 w 5067877"/>
                                  <a:gd name="connsiteY6" fmla="*/ 506349 h 940880"/>
                                  <a:gd name="connsiteX7" fmla="*/ 4829143 w 5067877"/>
                                  <a:gd name="connsiteY7" fmla="*/ 907066 h 940880"/>
                                  <a:gd name="connsiteX8" fmla="*/ 4789805 w 5067877"/>
                                  <a:gd name="connsiteY8" fmla="*/ 940880 h 940880"/>
                                  <a:gd name="connsiteX9" fmla="*/ 2005933 w 5067877"/>
                                  <a:gd name="connsiteY9" fmla="*/ 940689 h 940880"/>
                                  <a:gd name="connsiteX10" fmla="*/ 2005933 w 5067877"/>
                                  <a:gd name="connsiteY10" fmla="*/ 940880 h 940880"/>
                                  <a:gd name="connsiteX11" fmla="*/ 0 w 5067877"/>
                                  <a:gd name="connsiteY11" fmla="*/ 940880 h 940880"/>
                                  <a:gd name="connsiteX12" fmla="*/ 1898015 w 5067877"/>
                                  <a:gd name="connsiteY12" fmla="*/ 0 h 940880"/>
                                  <a:gd name="connsiteX13" fmla="*/ 0 w 5067877"/>
                                  <a:gd name="connsiteY13" fmla="*/ 0 h 940880"/>
                                  <a:gd name="connsiteX0" fmla="*/ 0 w 5067877"/>
                                  <a:gd name="connsiteY0" fmla="*/ 0 h 940880"/>
                                  <a:gd name="connsiteX1" fmla="*/ 1898587 w 5067877"/>
                                  <a:gd name="connsiteY1" fmla="*/ 0 h 940880"/>
                                  <a:gd name="connsiteX2" fmla="*/ 2005933 w 5067877"/>
                                  <a:gd name="connsiteY2" fmla="*/ 0 h 940880"/>
                                  <a:gd name="connsiteX3" fmla="*/ 4784662 w 5067877"/>
                                  <a:gd name="connsiteY3" fmla="*/ 0 h 940880"/>
                                  <a:gd name="connsiteX4" fmla="*/ 4823428 w 5067877"/>
                                  <a:gd name="connsiteY4" fmla="*/ 32957 h 940880"/>
                                  <a:gd name="connsiteX5" fmla="*/ 5057458 w 5067877"/>
                                  <a:gd name="connsiteY5" fmla="*/ 430625 h 940880"/>
                                  <a:gd name="connsiteX6" fmla="*/ 5057934 w 5067877"/>
                                  <a:gd name="connsiteY6" fmla="*/ 506349 h 940880"/>
                                  <a:gd name="connsiteX7" fmla="*/ 4829143 w 5067877"/>
                                  <a:gd name="connsiteY7" fmla="*/ 907066 h 940880"/>
                                  <a:gd name="connsiteX8" fmla="*/ 4789805 w 5067877"/>
                                  <a:gd name="connsiteY8" fmla="*/ 940880 h 940880"/>
                                  <a:gd name="connsiteX9" fmla="*/ 2005933 w 5067877"/>
                                  <a:gd name="connsiteY9" fmla="*/ 940689 h 940880"/>
                                  <a:gd name="connsiteX10" fmla="*/ 2005933 w 5067877"/>
                                  <a:gd name="connsiteY10" fmla="*/ 940880 h 940880"/>
                                  <a:gd name="connsiteX11" fmla="*/ 0 w 5067877"/>
                                  <a:gd name="connsiteY11" fmla="*/ 940880 h 940880"/>
                                  <a:gd name="connsiteX12" fmla="*/ 583156 w 5067877"/>
                                  <a:gd name="connsiteY12" fmla="*/ 323606 h 940880"/>
                                  <a:gd name="connsiteX13" fmla="*/ 0 w 5067877"/>
                                  <a:gd name="connsiteY13" fmla="*/ 0 h 940880"/>
                                  <a:gd name="connsiteX0" fmla="*/ 0 w 5067877"/>
                                  <a:gd name="connsiteY0" fmla="*/ 0 h 940880"/>
                                  <a:gd name="connsiteX1" fmla="*/ 1898587 w 5067877"/>
                                  <a:gd name="connsiteY1" fmla="*/ 0 h 940880"/>
                                  <a:gd name="connsiteX2" fmla="*/ 2005933 w 5067877"/>
                                  <a:gd name="connsiteY2" fmla="*/ 0 h 940880"/>
                                  <a:gd name="connsiteX3" fmla="*/ 4784662 w 5067877"/>
                                  <a:gd name="connsiteY3" fmla="*/ 0 h 940880"/>
                                  <a:gd name="connsiteX4" fmla="*/ 4823428 w 5067877"/>
                                  <a:gd name="connsiteY4" fmla="*/ 32957 h 940880"/>
                                  <a:gd name="connsiteX5" fmla="*/ 5057458 w 5067877"/>
                                  <a:gd name="connsiteY5" fmla="*/ 430625 h 940880"/>
                                  <a:gd name="connsiteX6" fmla="*/ 5057934 w 5067877"/>
                                  <a:gd name="connsiteY6" fmla="*/ 506349 h 940880"/>
                                  <a:gd name="connsiteX7" fmla="*/ 4829143 w 5067877"/>
                                  <a:gd name="connsiteY7" fmla="*/ 907066 h 940880"/>
                                  <a:gd name="connsiteX8" fmla="*/ 4789805 w 5067877"/>
                                  <a:gd name="connsiteY8" fmla="*/ 940880 h 940880"/>
                                  <a:gd name="connsiteX9" fmla="*/ 2005933 w 5067877"/>
                                  <a:gd name="connsiteY9" fmla="*/ 940689 h 940880"/>
                                  <a:gd name="connsiteX10" fmla="*/ 2005933 w 5067877"/>
                                  <a:gd name="connsiteY10" fmla="*/ 940880 h 940880"/>
                                  <a:gd name="connsiteX11" fmla="*/ 0 w 5067877"/>
                                  <a:gd name="connsiteY11" fmla="*/ 940880 h 940880"/>
                                  <a:gd name="connsiteX12" fmla="*/ 0 w 5067877"/>
                                  <a:gd name="connsiteY12" fmla="*/ 0 h 940880"/>
                                  <a:gd name="connsiteX0" fmla="*/ 0 w 5067877"/>
                                  <a:gd name="connsiteY0" fmla="*/ 0 h 940880"/>
                                  <a:gd name="connsiteX1" fmla="*/ 2005933 w 5067877"/>
                                  <a:gd name="connsiteY1" fmla="*/ 0 h 940880"/>
                                  <a:gd name="connsiteX2" fmla="*/ 4784662 w 5067877"/>
                                  <a:gd name="connsiteY2" fmla="*/ 0 h 940880"/>
                                  <a:gd name="connsiteX3" fmla="*/ 4823428 w 5067877"/>
                                  <a:gd name="connsiteY3" fmla="*/ 32957 h 940880"/>
                                  <a:gd name="connsiteX4" fmla="*/ 5057458 w 5067877"/>
                                  <a:gd name="connsiteY4" fmla="*/ 430625 h 940880"/>
                                  <a:gd name="connsiteX5" fmla="*/ 5057934 w 5067877"/>
                                  <a:gd name="connsiteY5" fmla="*/ 506349 h 940880"/>
                                  <a:gd name="connsiteX6" fmla="*/ 4829143 w 5067877"/>
                                  <a:gd name="connsiteY6" fmla="*/ 907066 h 940880"/>
                                  <a:gd name="connsiteX7" fmla="*/ 4789805 w 5067877"/>
                                  <a:gd name="connsiteY7" fmla="*/ 940880 h 940880"/>
                                  <a:gd name="connsiteX8" fmla="*/ 2005933 w 5067877"/>
                                  <a:gd name="connsiteY8" fmla="*/ 940689 h 940880"/>
                                  <a:gd name="connsiteX9" fmla="*/ 2005933 w 5067877"/>
                                  <a:gd name="connsiteY9" fmla="*/ 940880 h 940880"/>
                                  <a:gd name="connsiteX10" fmla="*/ 0 w 5067877"/>
                                  <a:gd name="connsiteY10" fmla="*/ 940880 h 940880"/>
                                  <a:gd name="connsiteX11" fmla="*/ 0 w 5067877"/>
                                  <a:gd name="connsiteY11" fmla="*/ 0 h 940880"/>
                                  <a:gd name="connsiteX0" fmla="*/ 0 w 5067877"/>
                                  <a:gd name="connsiteY0" fmla="*/ 0 h 940880"/>
                                  <a:gd name="connsiteX1" fmla="*/ 4784662 w 5067877"/>
                                  <a:gd name="connsiteY1" fmla="*/ 0 h 940880"/>
                                  <a:gd name="connsiteX2" fmla="*/ 4823428 w 5067877"/>
                                  <a:gd name="connsiteY2" fmla="*/ 32957 h 940880"/>
                                  <a:gd name="connsiteX3" fmla="*/ 5057458 w 5067877"/>
                                  <a:gd name="connsiteY3" fmla="*/ 430625 h 940880"/>
                                  <a:gd name="connsiteX4" fmla="*/ 5057934 w 5067877"/>
                                  <a:gd name="connsiteY4" fmla="*/ 506349 h 940880"/>
                                  <a:gd name="connsiteX5" fmla="*/ 4829143 w 5067877"/>
                                  <a:gd name="connsiteY5" fmla="*/ 907066 h 940880"/>
                                  <a:gd name="connsiteX6" fmla="*/ 4789805 w 5067877"/>
                                  <a:gd name="connsiteY6" fmla="*/ 940880 h 940880"/>
                                  <a:gd name="connsiteX7" fmla="*/ 2005933 w 5067877"/>
                                  <a:gd name="connsiteY7" fmla="*/ 940689 h 940880"/>
                                  <a:gd name="connsiteX8" fmla="*/ 2005933 w 5067877"/>
                                  <a:gd name="connsiteY8" fmla="*/ 940880 h 940880"/>
                                  <a:gd name="connsiteX9" fmla="*/ 0 w 5067877"/>
                                  <a:gd name="connsiteY9" fmla="*/ 940880 h 940880"/>
                                  <a:gd name="connsiteX10" fmla="*/ 0 w 5067877"/>
                                  <a:gd name="connsiteY10" fmla="*/ 0 h 940880"/>
                                  <a:gd name="connsiteX0" fmla="*/ 0 w 5067877"/>
                                  <a:gd name="connsiteY0" fmla="*/ 0 h 940880"/>
                                  <a:gd name="connsiteX1" fmla="*/ 4784662 w 5067877"/>
                                  <a:gd name="connsiteY1" fmla="*/ 0 h 940880"/>
                                  <a:gd name="connsiteX2" fmla="*/ 4823428 w 5067877"/>
                                  <a:gd name="connsiteY2" fmla="*/ 32957 h 940880"/>
                                  <a:gd name="connsiteX3" fmla="*/ 5057458 w 5067877"/>
                                  <a:gd name="connsiteY3" fmla="*/ 430625 h 940880"/>
                                  <a:gd name="connsiteX4" fmla="*/ 5057934 w 5067877"/>
                                  <a:gd name="connsiteY4" fmla="*/ 506349 h 940880"/>
                                  <a:gd name="connsiteX5" fmla="*/ 4829143 w 5067877"/>
                                  <a:gd name="connsiteY5" fmla="*/ 907066 h 940880"/>
                                  <a:gd name="connsiteX6" fmla="*/ 4789805 w 5067877"/>
                                  <a:gd name="connsiteY6" fmla="*/ 940880 h 940880"/>
                                  <a:gd name="connsiteX7" fmla="*/ 2005933 w 5067877"/>
                                  <a:gd name="connsiteY7" fmla="*/ 940689 h 940880"/>
                                  <a:gd name="connsiteX8" fmla="*/ 0 w 5067877"/>
                                  <a:gd name="connsiteY8" fmla="*/ 940880 h 940880"/>
                                  <a:gd name="connsiteX9" fmla="*/ 0 w 5067877"/>
                                  <a:gd name="connsiteY9" fmla="*/ 0 h 940880"/>
                                  <a:gd name="connsiteX0" fmla="*/ 0 w 5067877"/>
                                  <a:gd name="connsiteY0" fmla="*/ 0 h 940880"/>
                                  <a:gd name="connsiteX1" fmla="*/ 4784662 w 5067877"/>
                                  <a:gd name="connsiteY1" fmla="*/ 0 h 940880"/>
                                  <a:gd name="connsiteX2" fmla="*/ 4823428 w 5067877"/>
                                  <a:gd name="connsiteY2" fmla="*/ 32957 h 940880"/>
                                  <a:gd name="connsiteX3" fmla="*/ 5057458 w 5067877"/>
                                  <a:gd name="connsiteY3" fmla="*/ 430625 h 940880"/>
                                  <a:gd name="connsiteX4" fmla="*/ 5057934 w 5067877"/>
                                  <a:gd name="connsiteY4" fmla="*/ 506349 h 940880"/>
                                  <a:gd name="connsiteX5" fmla="*/ 4829143 w 5067877"/>
                                  <a:gd name="connsiteY5" fmla="*/ 907066 h 940880"/>
                                  <a:gd name="connsiteX6" fmla="*/ 4789805 w 5067877"/>
                                  <a:gd name="connsiteY6" fmla="*/ 940880 h 940880"/>
                                  <a:gd name="connsiteX7" fmla="*/ 0 w 5067877"/>
                                  <a:gd name="connsiteY7" fmla="*/ 940880 h 940880"/>
                                  <a:gd name="connsiteX8" fmla="*/ 0 w 5067877"/>
                                  <a:gd name="connsiteY8" fmla="*/ 0 h 94088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</a:cxnLst>
                                <a:rect l="l" t="t" r="r" b="b"/>
                                <a:pathLst>
                                  <a:path w="5067877" h="940880">
                                    <a:moveTo>
                                      <a:pt x="0" y="0"/>
                                    </a:moveTo>
                                    <a:lnTo>
                                      <a:pt x="4784662" y="0"/>
                                    </a:lnTo>
                                    <a:cubicBezTo>
                                      <a:pt x="4799806" y="5525"/>
                                      <a:pt x="4813618" y="16288"/>
                                      <a:pt x="4823428" y="32957"/>
                                    </a:cubicBezTo>
                                    <a:lnTo>
                                      <a:pt x="5057458" y="430625"/>
                                    </a:lnTo>
                                    <a:cubicBezTo>
                                      <a:pt x="5071174" y="453962"/>
                                      <a:pt x="5071364" y="482822"/>
                                      <a:pt x="5057934" y="506349"/>
                                    </a:cubicBezTo>
                                    <a:lnTo>
                                      <a:pt x="4829143" y="907066"/>
                                    </a:lnTo>
                                    <a:cubicBezTo>
                                      <a:pt x="4819333" y="924306"/>
                                      <a:pt x="4805331" y="935260"/>
                                      <a:pt x="4789805" y="940880"/>
                                    </a:cubicBezTo>
                                    <a:lnTo>
                                      <a:pt x="0" y="94088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95000"/>
                                </a:srgbClr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8" name="Picture 38">
                                <a:extLst>
                                  <a:ext uri="{C183D7F6-B498-43B3-948B-1728B52AA6E4}">
                                    <adec:decorative xmlns:adec="http://schemas.microsoft.com/office/drawing/2017/decorative" val="1"/>
                                  </a:ext>
                                </a:extLst>
                              </pic:cNvPr>
                              <pic:cNvPicPr preferRelativeResize="0">
                                <a:picLocks noChangeAspect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644525" y="363893"/>
                                <a:ext cx="4078800" cy="6117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4CE47323" id="Group 33" o:spid="_x0000_s1026" alt="&quot;&quot;" style="position:absolute;margin-left:0;margin-top:0;width:543.7pt;height:101.2pt;z-index:251648000;mso-position-horizontal:left;mso-position-horizontal-relative:page;mso-position-vertical:top;mso-position-vertical-relative:page;mso-width-relative:margin;mso-height-relative:margin" coordsize="69048,128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">
                    <v:shape id="Freeform: Shape 37" o:spid="_x0000_s1027" alt="&quot;&quot;" style="position:absolute;width:69048;height:12852;visibility:visible;mso-wrap-style:square;v-text-anchor:middle" coordsize="5067877,940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" path="m,l4784662,v15144,5525,28956,16288,38766,32957l5057458,430625v13716,23337,13906,52197,476,75724l4829143,907066v-9810,17240,-23812,28194,-39338,33814l,940880,,xe" stroked="f">
                      <v:fill opacity="62194f"/>
                      <v:stroke joinstyle="miter"/>
                      <v:path arrowok="t" o:connecttype="custom" o:connectlocs="0,0;6518930,0;6571747,45018;6890604,588214;6891253,691650;6579534,1239012;6525937,1285200;0,1285200;0,0" o:connectangles="0,0,0,0,0,0,0,0,0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38" o:spid="_x0000_s1028" type="#_x0000_t75" alt="&quot;&quot;" style="position:absolute;left:6445;top:3638;width:40788;height:611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">
                      <v:imagedata r:id="rId12" o:title=""/>
                    </v:shape>
                    <w10:wrap anchorx="page" anchory="page"/>
                    <w10:anchorlock/>
                  </v:group>
                </w:pict>
              </mc:Fallback>
            </mc:AlternateContent>
          </w:r>
          <w:r w:rsidRPr="000A12C5">
            <w:rPr>
              <w:rStyle w:val="White"/>
              <w:rFonts w:ascii="Shurjo" w:hAnsi="Shurjo" w:cs="Shurjo"/>
              <w:noProof/>
            </w:rPr>
            <mc:AlternateContent>
              <mc:Choice Requires="wps">
                <w:drawing>
                  <wp:anchor distT="0" distB="0" distL="114300" distR="114300" simplePos="0" relativeHeight="251646976" behindDoc="1" locked="1" layoutInCell="1" allowOverlap="1" wp14:anchorId="10208DDA" wp14:editId="72A1FC9A">
                    <wp:simplePos x="0" y="0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7560000" cy="5346000"/>
                    <wp:effectExtent l="0" t="0" r="3175" b="7620"/>
                    <wp:wrapNone/>
                    <wp:docPr id="39" name="Rectangle 34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560000" cy="5346000"/>
                            </a:xfrm>
                            <a:prstGeom prst="rect">
                              <a:avLst/>
                            </a:pr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108000" tIns="108000" rIns="108000" bIns="10800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1634AF59" id="Rectangle 34" o:spid="_x0000_s1026" alt="&quot;&quot;" style="position:absolute;margin-left:0;margin-top:0;width:595.3pt;height:420.95pt;z-index:-2516695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" fillcolor="#228087 [3204]" stroked="f">
                    <v:textbox inset="3mm,3mm,3mm,3mm"/>
                    <w10:wrap anchorx="page" anchory="page"/>
                    <w10:anchorlock/>
                  </v:rect>
                </w:pict>
              </mc:Fallback>
            </mc:AlternateContent>
          </w:r>
          <w:r w:rsidR="00FF1000" w:rsidRPr="000A12C5">
            <w:rPr>
              <w:rFonts w:ascii="Shurjo" w:hAnsi="Shurjo" w:cs="Shurjo"/>
              <w:b/>
              <w:bCs/>
              <w:cs/>
            </w:rPr>
            <w:t xml:space="preserve"> </w:t>
          </w:r>
          <w:proofErr w:type="spellStart"/>
          <w:r w:rsidR="000A12C5" w:rsidRPr="000A12C5">
            <w:rPr>
              <w:rFonts w:ascii="Shurjo" w:hAnsi="Shurjo" w:cs="Shurjo"/>
              <w:b/>
              <w:bCs/>
              <w:color w:val="FFFFFF" w:themeColor="background1"/>
              <w:sz w:val="52"/>
              <w:szCs w:val="52"/>
            </w:rPr>
            <w:t>বাড়িভিত্তিক</w:t>
          </w:r>
          <w:proofErr w:type="spellEnd"/>
          <w:r w:rsidR="00FF1000" w:rsidRPr="000A12C5">
            <w:rPr>
              <w:rFonts w:ascii="Shurjo" w:hAnsi="Shurjo" w:cs="Shurjo"/>
              <w:b/>
              <w:bCs/>
              <w:color w:val="FFFFFF" w:themeColor="background1"/>
              <w:sz w:val="52"/>
              <w:szCs w:val="52"/>
              <w:cs/>
            </w:rPr>
            <w:t xml:space="preserve"> শিক্ষা: অন্তর্ভুক্তির</w:t>
          </w:r>
          <w:r w:rsidR="000A12C5" w:rsidRPr="000A12C5">
            <w:rPr>
              <w:rFonts w:ascii="Shurjo" w:hAnsi="Shurjo" w:cs="Shurjo"/>
              <w:b/>
              <w:bCs/>
              <w:color w:val="FFFFFF" w:themeColor="background1"/>
              <w:sz w:val="52"/>
              <w:szCs w:val="52"/>
            </w:rPr>
            <w:t xml:space="preserve"> </w:t>
          </w:r>
          <w:proofErr w:type="spellStart"/>
          <w:r w:rsidR="000A12C5" w:rsidRPr="000A12C5">
            <w:rPr>
              <w:rFonts w:ascii="Shurjo" w:hAnsi="Shurjo" w:cs="Shurjo"/>
              <w:b/>
              <w:bCs/>
              <w:color w:val="FFFFFF" w:themeColor="background1"/>
              <w:sz w:val="52"/>
              <w:szCs w:val="52"/>
            </w:rPr>
            <w:t>পাথেয়</w:t>
          </w:r>
          <w:proofErr w:type="spellEnd"/>
        </w:p>
        <w:p w14:paraId="3A8B53CC" w14:textId="5EEBDA1C" w:rsidR="00565BA7" w:rsidRPr="000A12C5" w:rsidRDefault="00FF1000" w:rsidP="00FF1000">
          <w:pPr>
            <w:jc w:val="both"/>
            <w:rPr>
              <w:rStyle w:val="White"/>
              <w:rFonts w:ascii="Shurjo" w:hAnsi="Shurjo" w:cs="Shurjo"/>
            </w:rPr>
          </w:pPr>
          <w:r w:rsidRPr="000A12C5">
            <w:rPr>
              <w:rFonts w:ascii="Shurjo" w:hAnsi="Shurjo" w:cs="Shurjo"/>
              <w:b/>
              <w:bCs/>
            </w:rPr>
            <w:t>(Home-Based Education: A Pathway to Inclusion)</w:t>
          </w:r>
          <w:r w:rsidR="00620B48" w:rsidRPr="000A12C5">
            <w:rPr>
              <w:rFonts w:ascii="Calibri" w:hAnsi="Calibri" w:cs="Calibri"/>
              <w:b/>
              <w:color w:val="FFFFFF"/>
              <w:sz w:val="56"/>
              <w:szCs w:val="18"/>
            </w:rPr>
            <w:t>  </w:t>
          </w:r>
        </w:p>
        <w:p w14:paraId="0E1A8577" w14:textId="6855C499" w:rsidR="00565BA7" w:rsidRPr="000A12C5" w:rsidRDefault="00FF1000" w:rsidP="00CA06A1">
          <w:pPr>
            <w:jc w:val="both"/>
            <w:rPr>
              <w:rFonts w:ascii="Shurjo" w:hAnsi="Shurjo" w:cs="Shurjo"/>
            </w:rPr>
            <w:sectPr w:rsidR="00565BA7" w:rsidRPr="000A12C5" w:rsidSect="00565BA7">
              <w:footerReference w:type="default" r:id="rId13"/>
              <w:pgSz w:w="11906" w:h="16838" w:code="9"/>
              <w:pgMar w:top="8959" w:right="1021" w:bottom="1021" w:left="1021" w:header="567" w:footer="680" w:gutter="0"/>
              <w:pgNumType w:start="0"/>
              <w:cols w:space="708"/>
              <w:titlePg/>
              <w:docGrid w:linePitch="360"/>
            </w:sectPr>
          </w:pPr>
          <w:r w:rsidRPr="000A12C5">
            <w:rPr>
              <w:rFonts w:ascii="Shurjo" w:hAnsi="Shurjo" w:cs="Shurjo"/>
              <w:noProof/>
            </w:rPr>
            <w:drawing>
              <wp:anchor distT="0" distB="0" distL="114300" distR="114300" simplePos="0" relativeHeight="251651072" behindDoc="0" locked="0" layoutInCell="1" allowOverlap="1" wp14:anchorId="4CD69AE0" wp14:editId="558A4279">
                <wp:simplePos x="0" y="0"/>
                <wp:positionH relativeFrom="margin">
                  <wp:posOffset>189230</wp:posOffset>
                </wp:positionH>
                <wp:positionV relativeFrom="paragraph">
                  <wp:posOffset>1963420</wp:posOffset>
                </wp:positionV>
                <wp:extent cx="1181735" cy="828040"/>
                <wp:effectExtent l="0" t="0" r="0" b="0"/>
                <wp:wrapNone/>
                <wp:docPr id="1512516980" name="Picture 1528" descr="Sense International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2516980" name="Picture 1528" descr="Sense International logo"/>
                        <pic:cNvPicPr/>
                      </pic:nvPicPr>
                      <pic:blipFill>
                        <a:blip r:embed="rId1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1735" cy="8280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0A12C5">
            <w:rPr>
              <w:rFonts w:ascii="Shurjo" w:hAnsi="Shurjo" w:cs="Shurjo"/>
              <w:noProof/>
              <w:color w:val="FFFFFF" w:themeColor="background1"/>
            </w:rPr>
            <w:drawing>
              <wp:anchor distT="0" distB="0" distL="114300" distR="114300" simplePos="0" relativeHeight="251653120" behindDoc="1" locked="0" layoutInCell="1" allowOverlap="1" wp14:anchorId="21EEEAEE" wp14:editId="34250934">
                <wp:simplePos x="0" y="0"/>
                <wp:positionH relativeFrom="column">
                  <wp:posOffset>1496060</wp:posOffset>
                </wp:positionH>
                <wp:positionV relativeFrom="paragraph">
                  <wp:posOffset>2061845</wp:posOffset>
                </wp:positionV>
                <wp:extent cx="1382395" cy="714375"/>
                <wp:effectExtent l="0" t="0" r="8255" b="9525"/>
                <wp:wrapTight wrapText="bothSides">
                  <wp:wrapPolygon edited="0">
                    <wp:start x="0" y="0"/>
                    <wp:lineTo x="0" y="21312"/>
                    <wp:lineTo x="21431" y="21312"/>
                    <wp:lineTo x="21431" y="0"/>
                    <wp:lineTo x="0" y="0"/>
                  </wp:wrapPolygon>
                </wp:wrapTight>
                <wp:docPr id="2138393364" name="Picture 71" descr="Centre for Disability in Development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38393364" name="Picture 71" descr="Centre for Disability in Development logo"/>
                        <pic:cNvPicPr/>
                      </pic:nvPicPr>
                      <pic:blipFill>
                        <a:blip r:embed="rId1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239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565BA7" w:rsidRPr="000A12C5">
            <w:rPr>
              <w:rFonts w:ascii="Shurjo" w:hAnsi="Shurjo" w:cs="Shurjo"/>
              <w:noProof/>
            </w:rPr>
            <mc:AlternateContent>
              <mc:Choice Requires="wps">
                <w:drawing>
                  <wp:anchor distT="180340" distB="0" distL="114300" distR="114300" simplePos="0" relativeHeight="251650048" behindDoc="0" locked="1" layoutInCell="1" allowOverlap="0" wp14:anchorId="1C2368D0" wp14:editId="46055492">
                    <wp:simplePos x="0" y="0"/>
                    <wp:positionH relativeFrom="margin">
                      <wp:posOffset>-635</wp:posOffset>
                    </wp:positionH>
                    <wp:positionV relativeFrom="page">
                      <wp:posOffset>7759700</wp:posOffset>
                    </wp:positionV>
                    <wp:extent cx="6242050" cy="812800"/>
                    <wp:effectExtent l="0" t="0" r="6350" b="6350"/>
                    <wp:wrapTopAndBottom/>
                    <wp:docPr id="40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242050" cy="8128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AF167C2" w14:textId="48606568" w:rsidR="00565BA7" w:rsidRPr="00FF1000" w:rsidRDefault="00FF1000" w:rsidP="006410B0">
                                <w:pPr>
                                  <w:rPr>
                                    <w:rStyle w:val="White"/>
                                    <w:rFonts w:ascii="Kalpurush ANSI" w:hAnsi="Kalpurush ANSI" w:cs="Kalpurush"/>
                                    <w:b/>
                                    <w:bCs/>
                                    <w:color w:val="auto"/>
                                  </w:rPr>
                                </w:pPr>
                                <w:proofErr w:type="spellStart"/>
                                <w:r w:rsidRPr="00FF1000">
                                  <w:rPr>
                                    <w:rFonts w:ascii="Kalpurush ANSI" w:hAnsi="Kalpurush ANSI" w:cs="Kalpurush"/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mn‡hvwMZvq</w:t>
                                </w:r>
                                <w:proofErr w:type="spellEnd"/>
                                <w:r w:rsidR="00565BA7" w:rsidRPr="00FF1000">
                                  <w:rPr>
                                    <w:rStyle w:val="White"/>
                                    <w:sz w:val="28"/>
                                    <w:szCs w:val="28"/>
                                  </w:rPr>
                                  <w:t>:</w:t>
                                </w:r>
                                <w:r w:rsidR="00161778" w:rsidRPr="00161778">
                                  <w:rPr>
                                    <w:noProof/>
                                    <w:color w:val="FFFFFF" w:themeColor="background1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C2368D0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-.05pt;margin-top:611pt;width:491.5pt;height:64pt;z-index:251650048;visibility:visible;mso-wrap-style:square;mso-width-percent:0;mso-height-percent:0;mso-wrap-distance-left:9pt;mso-wrap-distance-top:14.2pt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" o:allowoverlap="f" filled="f" stroked="f">
                    <v:textbox inset="0,0,0,0">
                      <w:txbxContent>
                        <w:p w14:paraId="5AF167C2" w14:textId="48606568" w:rsidR="00565BA7" w:rsidRPr="00FF1000" w:rsidRDefault="00FF1000" w:rsidP="006410B0">
                          <w:pPr>
                            <w:rPr>
                              <w:rStyle w:val="White"/>
                              <w:rFonts w:ascii="Kalpurush ANSI" w:hAnsi="Kalpurush ANSI" w:cs="Kalpurush"/>
                              <w:b/>
                              <w:bCs/>
                              <w:color w:val="auto"/>
                            </w:rPr>
                          </w:pPr>
                          <w:r w:rsidRPr="00FF1000">
                            <w:rPr>
                              <w:rFonts w:ascii="Kalpurush ANSI" w:hAnsi="Kalpurush ANSI" w:cs="Kalpurush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>mn‡hvwMZvq</w:t>
                          </w:r>
                          <w:r w:rsidR="00565BA7" w:rsidRPr="00FF1000">
                            <w:rPr>
                              <w:rStyle w:val="White"/>
                              <w:sz w:val="28"/>
                              <w:szCs w:val="28"/>
                            </w:rPr>
                            <w:t>:</w:t>
                          </w:r>
                          <w:r w:rsidR="00161778" w:rsidRPr="00161778">
                            <w:rPr>
                              <w:noProof/>
                              <w:color w:val="FFFFFF" w:themeColor="background1"/>
                            </w:rPr>
                            <w:t xml:space="preserve"> </w:t>
                          </w:r>
                        </w:p>
                      </w:txbxContent>
                    </v:textbox>
                    <w10:wrap type="topAndBottom" anchorx="margin" anchory="page"/>
                    <w10:anchorlock/>
                  </v:shape>
                </w:pict>
              </mc:Fallback>
            </mc:AlternateContent>
          </w:r>
          <w:r w:rsidR="00565BA7" w:rsidRPr="000A12C5">
            <w:rPr>
              <w:rFonts w:ascii="Shurjo" w:hAnsi="Shurjo" w:cs="Shurjo"/>
              <w:noProof/>
            </w:rPr>
            <w:drawing>
              <wp:anchor distT="0" distB="0" distL="114300" distR="114300" simplePos="0" relativeHeight="251649024" behindDoc="1" locked="1" layoutInCell="1" allowOverlap="1" wp14:anchorId="52F1A22E" wp14:editId="6B80C4A8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66660" cy="5340985"/>
                <wp:effectExtent l="0" t="0" r="0" b="0"/>
                <wp:wrapNone/>
                <wp:docPr id="219" name="Picture 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9" name="Picture 36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943" b="294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66660" cy="5340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sdtContent>
    </w:sdt>
    <w:p w14:paraId="46C39F6C" w14:textId="73A58223" w:rsidR="00F61737" w:rsidRPr="000A12C5" w:rsidRDefault="00647670" w:rsidP="00691FBA">
      <w:pPr>
        <w:pStyle w:val="Heading2"/>
        <w:rPr>
          <w:rFonts w:ascii="Shurjo" w:hAnsi="Shurjo" w:cs="Shurjo"/>
          <w:bCs/>
          <w:lang w:val="en-US"/>
        </w:rPr>
      </w:pPr>
      <w:r w:rsidRPr="000A12C5">
        <w:rPr>
          <w:rFonts w:ascii="Shurjo" w:hAnsi="Shurjo" w:cs="Shurjo"/>
          <w:bCs/>
          <w:cs/>
          <w:lang w:bidi="bn-IN"/>
        </w:rPr>
        <w:lastRenderedPageBreak/>
        <w:t>প্রেক্ষাপট</w:t>
      </w:r>
      <w:r w:rsidR="00F61737" w:rsidRPr="000A12C5">
        <w:rPr>
          <w:rFonts w:ascii="Calibri" w:hAnsi="Calibri" w:cs="Calibri"/>
        </w:rPr>
        <w:t> </w:t>
      </w:r>
    </w:p>
    <w:p w14:paraId="3A8DEC7F" w14:textId="071F0F8D" w:rsidR="00647670" w:rsidRPr="000A12C5" w:rsidRDefault="00647670" w:rsidP="00BF32E0">
      <w:pPr>
        <w:spacing w:line="360" w:lineRule="auto"/>
        <w:jc w:val="both"/>
        <w:rPr>
          <w:rFonts w:ascii="Shurjo" w:hAnsi="Shurjo" w:cs="Shurjo"/>
        </w:rPr>
      </w:pPr>
      <w:r w:rsidRPr="000A12C5">
        <w:rPr>
          <w:rFonts w:ascii="Shurjo" w:hAnsi="Shurjo" w:cs="Shurjo"/>
          <w:cs/>
        </w:rPr>
        <w:t>বাংলাদেশে প্রায়</w:t>
      </w:r>
      <w:r w:rsidRPr="000A12C5">
        <w:rPr>
          <w:rFonts w:ascii="Shurjo" w:hAnsi="Shurjo" w:cs="Shurjo"/>
        </w:rPr>
        <w:t xml:space="preserve"> </w:t>
      </w:r>
      <w:proofErr w:type="spellStart"/>
      <w:r w:rsidR="000A12C5" w:rsidRPr="000A12C5">
        <w:rPr>
          <w:rFonts w:ascii="Shurjo" w:hAnsi="Shurjo" w:cs="Shurjo"/>
        </w:rPr>
        <w:t>পাঁচ</w:t>
      </w:r>
      <w:proofErr w:type="spellEnd"/>
      <w:r w:rsidRPr="000A12C5">
        <w:rPr>
          <w:rFonts w:ascii="Shurjo" w:hAnsi="Shurjo" w:cs="Shurjo"/>
          <w:cs/>
        </w:rPr>
        <w:t xml:space="preserve"> কোটি ৬৯ লক্ষ শিশু</w:t>
      </w:r>
      <w:r w:rsidRPr="000A12C5">
        <w:rPr>
          <w:rFonts w:ascii="Shurjo" w:hAnsi="Shurjo" w:cs="Shurjo"/>
        </w:rPr>
        <w:t xml:space="preserve"> </w:t>
      </w:r>
      <w:r w:rsidRPr="000A12C5">
        <w:rPr>
          <w:rFonts w:ascii="Shurjo" w:hAnsi="Shurjo" w:cs="Shurjo"/>
          <w:cs/>
        </w:rPr>
        <w:t xml:space="preserve">রয়েছে। </w:t>
      </w:r>
      <w:proofErr w:type="spellStart"/>
      <w:r w:rsidR="000A12C5" w:rsidRPr="000A12C5">
        <w:rPr>
          <w:rFonts w:ascii="Shurjo" w:hAnsi="Shurjo" w:cs="Shurjo"/>
        </w:rPr>
        <w:t>যাদের</w:t>
      </w:r>
      <w:proofErr w:type="spellEnd"/>
      <w:r w:rsidRPr="000A12C5">
        <w:rPr>
          <w:rFonts w:ascii="Shurjo" w:hAnsi="Shurjo" w:cs="Shurjo"/>
          <w:cs/>
        </w:rPr>
        <w:t xml:space="preserve"> মধ্যে প্রায়</w:t>
      </w:r>
      <w:r w:rsidRPr="000A12C5">
        <w:rPr>
          <w:rFonts w:ascii="Shurjo" w:hAnsi="Shurjo" w:cs="Shurjo"/>
        </w:rPr>
        <w:t xml:space="preserve"> </w:t>
      </w:r>
      <w:proofErr w:type="spellStart"/>
      <w:r w:rsidR="000A12C5">
        <w:rPr>
          <w:rFonts w:ascii="Shurjo" w:hAnsi="Shurjo" w:cs="Shurjo"/>
        </w:rPr>
        <w:t>এক</w:t>
      </w:r>
      <w:proofErr w:type="spellEnd"/>
      <w:r w:rsidR="000A12C5">
        <w:rPr>
          <w:rFonts w:ascii="Shurjo" w:hAnsi="Shurjo" w:cs="Shurjo"/>
        </w:rPr>
        <w:t xml:space="preserve"> </w:t>
      </w:r>
      <w:proofErr w:type="spellStart"/>
      <w:r w:rsidR="000A12C5">
        <w:rPr>
          <w:rFonts w:ascii="Shurjo" w:hAnsi="Shurjo" w:cs="Shurjo"/>
        </w:rPr>
        <w:t>দশমিক</w:t>
      </w:r>
      <w:proofErr w:type="spellEnd"/>
      <w:r w:rsidR="000A12C5">
        <w:rPr>
          <w:rFonts w:ascii="Shurjo" w:hAnsi="Shurjo" w:cs="Shurjo"/>
        </w:rPr>
        <w:t xml:space="preserve"> </w:t>
      </w:r>
      <w:proofErr w:type="spellStart"/>
      <w:r w:rsidR="000A12C5">
        <w:rPr>
          <w:rFonts w:ascii="Shurjo" w:hAnsi="Shurjo" w:cs="Shurjo"/>
        </w:rPr>
        <w:t>সাত</w:t>
      </w:r>
      <w:proofErr w:type="spellEnd"/>
      <w:r w:rsidR="000A12C5">
        <w:rPr>
          <w:rFonts w:ascii="Shurjo" w:hAnsi="Shurjo" w:cs="Shurjo"/>
        </w:rPr>
        <w:t xml:space="preserve"> </w:t>
      </w:r>
      <w:proofErr w:type="spellStart"/>
      <w:r w:rsidR="000A12C5">
        <w:rPr>
          <w:rFonts w:ascii="Shurjo" w:hAnsi="Shurjo" w:cs="Shurjo"/>
        </w:rPr>
        <w:t>শতাংশ</w:t>
      </w:r>
      <w:proofErr w:type="spellEnd"/>
      <w:r w:rsidRPr="000A12C5">
        <w:rPr>
          <w:rFonts w:ascii="Shurjo" w:hAnsi="Shurjo" w:cs="Shurjo"/>
        </w:rPr>
        <w:t xml:space="preserve"> </w:t>
      </w:r>
      <w:r w:rsidRPr="000A12C5">
        <w:rPr>
          <w:rFonts w:ascii="Shurjo" w:hAnsi="Shurjo" w:cs="Shurjo"/>
          <w:cs/>
        </w:rPr>
        <w:t>শিশুর কোনো না কোনো ধরনের প্রতিব</w:t>
      </w:r>
      <w:proofErr w:type="spellStart"/>
      <w:r w:rsidR="000A12C5">
        <w:rPr>
          <w:rFonts w:ascii="Shurjo" w:hAnsi="Shurjo" w:cs="Shurjo"/>
        </w:rPr>
        <w:t>ন্ধিতা</w:t>
      </w:r>
      <w:proofErr w:type="spellEnd"/>
      <w:r w:rsidRPr="000A12C5">
        <w:rPr>
          <w:rFonts w:ascii="Shurjo" w:hAnsi="Shurjo" w:cs="Shurjo"/>
          <w:cs/>
        </w:rPr>
        <w:t xml:space="preserve"> আছে এবং</w:t>
      </w:r>
      <w:r w:rsidRPr="000A12C5">
        <w:rPr>
          <w:rFonts w:ascii="Shurjo" w:hAnsi="Shurjo" w:cs="Shurjo"/>
        </w:rPr>
        <w:t xml:space="preserve"> </w:t>
      </w:r>
      <w:proofErr w:type="spellStart"/>
      <w:r w:rsidR="000A12C5">
        <w:rPr>
          <w:rFonts w:ascii="Shurjo" w:hAnsi="Shurjo" w:cs="Shurjo"/>
        </w:rPr>
        <w:t>তিন</w:t>
      </w:r>
      <w:proofErr w:type="spellEnd"/>
      <w:r w:rsidR="000A12C5">
        <w:rPr>
          <w:rFonts w:ascii="Shurjo" w:hAnsi="Shurjo" w:cs="Shurjo"/>
        </w:rPr>
        <w:t xml:space="preserve"> </w:t>
      </w:r>
      <w:proofErr w:type="spellStart"/>
      <w:r w:rsidR="000A12C5">
        <w:rPr>
          <w:rFonts w:ascii="Shurjo" w:hAnsi="Shurjo" w:cs="Shurjo"/>
        </w:rPr>
        <w:t>দশমিক</w:t>
      </w:r>
      <w:proofErr w:type="spellEnd"/>
      <w:r w:rsidR="000A12C5">
        <w:rPr>
          <w:rFonts w:ascii="Shurjo" w:hAnsi="Shurjo" w:cs="Shurjo"/>
        </w:rPr>
        <w:t xml:space="preserve"> </w:t>
      </w:r>
      <w:proofErr w:type="spellStart"/>
      <w:r w:rsidR="000A12C5">
        <w:rPr>
          <w:rFonts w:ascii="Shurjo" w:hAnsi="Shurjo" w:cs="Shurjo"/>
        </w:rPr>
        <w:t>ছয়</w:t>
      </w:r>
      <w:proofErr w:type="spellEnd"/>
      <w:r w:rsidRPr="000A12C5">
        <w:rPr>
          <w:rFonts w:ascii="Shurjo" w:hAnsi="Shurjo" w:cs="Shurjo"/>
        </w:rPr>
        <w:t xml:space="preserve"> </w:t>
      </w:r>
      <w:proofErr w:type="spellStart"/>
      <w:r w:rsidR="000A12C5">
        <w:rPr>
          <w:rFonts w:ascii="Shurjo" w:hAnsi="Shurjo" w:cs="Shurjo"/>
        </w:rPr>
        <w:t>শতাংশ</w:t>
      </w:r>
      <w:proofErr w:type="spellEnd"/>
      <w:r w:rsidR="000A12C5">
        <w:rPr>
          <w:rFonts w:ascii="Shurjo" w:hAnsi="Shurjo" w:cs="Shurjo"/>
        </w:rPr>
        <w:t xml:space="preserve"> </w:t>
      </w:r>
      <w:r w:rsidRPr="000A12C5">
        <w:rPr>
          <w:rFonts w:ascii="Shurjo" w:hAnsi="Shurjo" w:cs="Shurjo"/>
          <w:cs/>
        </w:rPr>
        <w:t>শিশুর দেখা</w:t>
      </w:r>
      <w:r w:rsidRPr="000A12C5">
        <w:rPr>
          <w:rFonts w:ascii="Shurjo" w:hAnsi="Shurjo" w:cs="Shurjo"/>
        </w:rPr>
        <w:t xml:space="preserve">, </w:t>
      </w:r>
      <w:r w:rsidRPr="000A12C5">
        <w:rPr>
          <w:rFonts w:ascii="Shurjo" w:hAnsi="Shurjo" w:cs="Shurjo"/>
          <w:cs/>
        </w:rPr>
        <w:t>শোনা</w:t>
      </w:r>
      <w:r w:rsidRPr="000A12C5">
        <w:rPr>
          <w:rFonts w:ascii="Shurjo" w:hAnsi="Shurjo" w:cs="Shurjo"/>
        </w:rPr>
        <w:t xml:space="preserve">, </w:t>
      </w:r>
      <w:r w:rsidRPr="000A12C5">
        <w:rPr>
          <w:rFonts w:ascii="Shurjo" w:hAnsi="Shurjo" w:cs="Shurjo"/>
          <w:cs/>
        </w:rPr>
        <w:t>হাঁটা</w:t>
      </w:r>
      <w:r w:rsidRPr="000A12C5">
        <w:rPr>
          <w:rFonts w:ascii="Shurjo" w:hAnsi="Shurjo" w:cs="Shurjo"/>
        </w:rPr>
        <w:t xml:space="preserve">, </w:t>
      </w:r>
      <w:r w:rsidRPr="000A12C5">
        <w:rPr>
          <w:rFonts w:ascii="Shurjo" w:hAnsi="Shurjo" w:cs="Shurjo"/>
          <w:cs/>
        </w:rPr>
        <w:t>সূক্ষ্ম মোটর দক্ষতা</w:t>
      </w:r>
      <w:r w:rsidRPr="000A12C5">
        <w:rPr>
          <w:rFonts w:ascii="Shurjo" w:hAnsi="Shurjo" w:cs="Shurjo"/>
        </w:rPr>
        <w:t xml:space="preserve">, </w:t>
      </w:r>
      <w:r w:rsidRPr="000A12C5">
        <w:rPr>
          <w:rFonts w:ascii="Shurjo" w:hAnsi="Shurjo" w:cs="Shurjo"/>
          <w:cs/>
        </w:rPr>
        <w:t>যোগাযোগ</w:t>
      </w:r>
      <w:r w:rsidRPr="000A12C5">
        <w:rPr>
          <w:rFonts w:ascii="Shurjo" w:hAnsi="Shurjo" w:cs="Shurjo"/>
        </w:rPr>
        <w:t xml:space="preserve">, </w:t>
      </w:r>
      <w:r w:rsidRPr="000A12C5">
        <w:rPr>
          <w:rFonts w:ascii="Shurjo" w:hAnsi="Shurjo" w:cs="Shurjo"/>
          <w:cs/>
        </w:rPr>
        <w:t>শেখা</w:t>
      </w:r>
      <w:r w:rsidRPr="000A12C5">
        <w:rPr>
          <w:rFonts w:ascii="Shurjo" w:hAnsi="Shurjo" w:cs="Shurjo"/>
        </w:rPr>
        <w:t xml:space="preserve">, </w:t>
      </w:r>
      <w:r w:rsidRPr="000A12C5">
        <w:rPr>
          <w:rFonts w:ascii="Shurjo" w:hAnsi="Shurjo" w:cs="Shurjo"/>
          <w:cs/>
        </w:rPr>
        <w:t>খেলা বা আচরণ নিয়ন্ত্রণ</w:t>
      </w:r>
      <w:proofErr w:type="spellStart"/>
      <w:r w:rsidR="000A12C5">
        <w:rPr>
          <w:rFonts w:ascii="Shurjo" w:hAnsi="Shurjo" w:cs="Shurjo"/>
        </w:rPr>
        <w:t>সহ</w:t>
      </w:r>
      <w:proofErr w:type="spellEnd"/>
      <w:r w:rsidRPr="000A12C5">
        <w:rPr>
          <w:rFonts w:ascii="Shurjo" w:hAnsi="Shurjo" w:cs="Shurjo"/>
          <w:cs/>
        </w:rPr>
        <w:t xml:space="preserve"> অন্তত একটি ক্ষেত্রে কার্যকরী সীমাবদ্ধতা রয়েছে।</w:t>
      </w:r>
    </w:p>
    <w:p w14:paraId="71B69E33" w14:textId="04AE4351" w:rsidR="00647670" w:rsidRPr="000A12C5" w:rsidRDefault="00647670" w:rsidP="00BF32E0">
      <w:pPr>
        <w:spacing w:line="360" w:lineRule="auto"/>
        <w:jc w:val="both"/>
        <w:rPr>
          <w:rFonts w:ascii="Shurjo" w:hAnsi="Shurjo" w:cs="Shurjo"/>
        </w:rPr>
      </w:pPr>
      <w:r w:rsidRPr="000A12C5">
        <w:rPr>
          <w:rFonts w:ascii="Shurjo" w:hAnsi="Shurjo" w:cs="Shurjo"/>
          <w:cs/>
        </w:rPr>
        <w:t>মাত্র</w:t>
      </w:r>
      <w:r w:rsidRPr="000A12C5">
        <w:rPr>
          <w:rFonts w:ascii="Shurjo" w:hAnsi="Shurjo" w:cs="Shurjo"/>
        </w:rPr>
        <w:t xml:space="preserve"> </w:t>
      </w:r>
      <w:proofErr w:type="spellStart"/>
      <w:r w:rsidR="000A12C5">
        <w:rPr>
          <w:rFonts w:ascii="Shurjo" w:hAnsi="Shurjo" w:cs="Shurjo"/>
        </w:rPr>
        <w:t>পাঁচ</w:t>
      </w:r>
      <w:proofErr w:type="spellEnd"/>
      <w:r w:rsidR="000A12C5">
        <w:rPr>
          <w:rFonts w:ascii="Shurjo" w:hAnsi="Shurjo" w:cs="Shurjo"/>
        </w:rPr>
        <w:t xml:space="preserve"> </w:t>
      </w:r>
      <w:proofErr w:type="spellStart"/>
      <w:r w:rsidR="000A12C5">
        <w:rPr>
          <w:rFonts w:ascii="Shurjo" w:hAnsi="Shurjo" w:cs="Shurjo"/>
        </w:rPr>
        <w:t>শতাংশ</w:t>
      </w:r>
      <w:proofErr w:type="spellEnd"/>
      <w:r w:rsidRPr="000A12C5">
        <w:rPr>
          <w:rFonts w:ascii="Shurjo" w:hAnsi="Shurjo" w:cs="Shurjo"/>
        </w:rPr>
        <w:t xml:space="preserve"> </w:t>
      </w:r>
      <w:r w:rsidR="000A12C5" w:rsidRPr="000A12C5">
        <w:rPr>
          <w:rFonts w:ascii="Shurjo" w:hAnsi="Shurjo" w:cs="Shurjo"/>
          <w:cs/>
        </w:rPr>
        <w:t xml:space="preserve">প্রতিবন্ধী মেয়েশিশু </w:t>
      </w:r>
      <w:r w:rsidR="000A12C5">
        <w:rPr>
          <w:rFonts w:ascii="Shurjo" w:hAnsi="Shurjo" w:cs="Shurjo"/>
        </w:rPr>
        <w:t>ও</w:t>
      </w:r>
      <w:r w:rsidRPr="000A12C5">
        <w:rPr>
          <w:rFonts w:ascii="Shurjo" w:hAnsi="Shurjo" w:cs="Shurjo"/>
          <w:cs/>
        </w:rPr>
        <w:t xml:space="preserve"> </w:t>
      </w:r>
      <w:proofErr w:type="spellStart"/>
      <w:r w:rsidR="000A12C5">
        <w:rPr>
          <w:rFonts w:ascii="Shurjo" w:hAnsi="Shurjo" w:cs="Shurjo"/>
        </w:rPr>
        <w:t>নয়</w:t>
      </w:r>
      <w:proofErr w:type="spellEnd"/>
      <w:r w:rsidR="000A12C5">
        <w:rPr>
          <w:rFonts w:ascii="Shurjo" w:hAnsi="Shurjo" w:cs="Shurjo"/>
        </w:rPr>
        <w:t xml:space="preserve"> </w:t>
      </w:r>
      <w:proofErr w:type="spellStart"/>
      <w:r w:rsidR="000A12C5">
        <w:rPr>
          <w:rFonts w:ascii="Shurjo" w:hAnsi="Shurjo" w:cs="Shurjo"/>
        </w:rPr>
        <w:t>শতাংশ</w:t>
      </w:r>
      <w:proofErr w:type="spellEnd"/>
      <w:r w:rsidR="000A12C5">
        <w:rPr>
          <w:rFonts w:ascii="Shurjo" w:hAnsi="Shurjo" w:cs="Shurjo"/>
        </w:rPr>
        <w:t xml:space="preserve"> </w:t>
      </w:r>
      <w:proofErr w:type="spellStart"/>
      <w:r w:rsidR="000A12C5">
        <w:rPr>
          <w:rFonts w:ascii="Shurjo" w:hAnsi="Shurjo" w:cs="Shurjo"/>
        </w:rPr>
        <w:t>প্রতিবন্ধী</w:t>
      </w:r>
      <w:proofErr w:type="spellEnd"/>
      <w:r w:rsidR="000A12C5">
        <w:rPr>
          <w:rFonts w:ascii="Shurjo" w:hAnsi="Shurjo" w:cs="Shurjo"/>
        </w:rPr>
        <w:t xml:space="preserve"> </w:t>
      </w:r>
      <w:r w:rsidRPr="000A12C5">
        <w:rPr>
          <w:rFonts w:ascii="Shurjo" w:hAnsi="Shurjo" w:cs="Shurjo"/>
          <w:cs/>
        </w:rPr>
        <w:t>ছেলেশিশু</w:t>
      </w:r>
      <w:r w:rsidR="000A12C5">
        <w:rPr>
          <w:rFonts w:ascii="Shurjo" w:hAnsi="Shurjo" w:cs="Shurjo"/>
        </w:rPr>
        <w:t xml:space="preserve"> </w:t>
      </w:r>
      <w:r w:rsidRPr="009866D5">
        <w:rPr>
          <w:rFonts w:ascii="Shurjo" w:hAnsi="Shurjo" w:cs="Shurjo"/>
          <w:cs/>
        </w:rPr>
        <w:t>প্রাক-</w:t>
      </w:r>
      <w:proofErr w:type="spellStart"/>
      <w:r w:rsidR="009866D5">
        <w:rPr>
          <w:rFonts w:ascii="Shurjo" w:hAnsi="Shurjo" w:cs="Shurjo"/>
        </w:rPr>
        <w:t>বিদ্যালয়</w:t>
      </w:r>
      <w:proofErr w:type="spellEnd"/>
      <w:r w:rsidRPr="009866D5">
        <w:rPr>
          <w:rFonts w:ascii="Shurjo" w:hAnsi="Shurjo" w:cs="Shurjo"/>
          <w:cs/>
        </w:rPr>
        <w:t xml:space="preserve"> শিক্ষায়</w:t>
      </w:r>
      <w:r w:rsidRPr="000A12C5">
        <w:rPr>
          <w:rFonts w:ascii="Shurjo" w:hAnsi="Shurjo" w:cs="Shurjo"/>
          <w:cs/>
        </w:rPr>
        <w:t xml:space="preserve"> অংশগ্রহণ করে</w:t>
      </w:r>
      <w:r w:rsidRPr="000A12C5">
        <w:rPr>
          <w:rFonts w:ascii="Shurjo" w:hAnsi="Shurjo" w:cs="Shurjo"/>
        </w:rPr>
        <w:t xml:space="preserve">, </w:t>
      </w:r>
      <w:r w:rsidRPr="000A12C5">
        <w:rPr>
          <w:rFonts w:ascii="Shurjo" w:hAnsi="Shurjo" w:cs="Shurjo"/>
          <w:cs/>
        </w:rPr>
        <w:t xml:space="preserve">যেখানে </w:t>
      </w:r>
      <w:r w:rsidR="00D73AEF">
        <w:rPr>
          <w:rFonts w:ascii="Shurjo" w:hAnsi="Shurjo" w:cs="Shurjo"/>
        </w:rPr>
        <w:t>অ</w:t>
      </w:r>
      <w:r w:rsidRPr="000A12C5">
        <w:rPr>
          <w:rFonts w:ascii="Shurjo" w:hAnsi="Shurjo" w:cs="Shurjo"/>
          <w:cs/>
        </w:rPr>
        <w:t>প্রতিব</w:t>
      </w:r>
      <w:proofErr w:type="spellStart"/>
      <w:r w:rsidR="00D73AEF">
        <w:rPr>
          <w:rFonts w:ascii="Shurjo" w:hAnsi="Shurjo" w:cs="Shurjo"/>
        </w:rPr>
        <w:t>ন্ধী</w:t>
      </w:r>
      <w:proofErr w:type="spellEnd"/>
      <w:r w:rsidRPr="000A12C5">
        <w:rPr>
          <w:rFonts w:ascii="Shurjo" w:hAnsi="Shurjo" w:cs="Shurjo"/>
          <w:cs/>
        </w:rPr>
        <w:t xml:space="preserve"> শিশুদের</w:t>
      </w:r>
      <w:r w:rsidR="00D73AEF">
        <w:rPr>
          <w:rFonts w:ascii="Shurjo" w:hAnsi="Shurjo" w:cs="Shurjo"/>
        </w:rPr>
        <w:t xml:space="preserve"> </w:t>
      </w:r>
      <w:proofErr w:type="spellStart"/>
      <w:r w:rsidR="00D73AEF">
        <w:rPr>
          <w:rFonts w:ascii="Shurjo" w:hAnsi="Shurjo" w:cs="Shurjo"/>
        </w:rPr>
        <w:t>অংশগ্রহণ</w:t>
      </w:r>
      <w:proofErr w:type="spellEnd"/>
      <w:r w:rsidRPr="000A12C5">
        <w:rPr>
          <w:rFonts w:ascii="Shurjo" w:hAnsi="Shurjo" w:cs="Shurjo"/>
        </w:rPr>
        <w:t xml:space="preserve"> </w:t>
      </w:r>
      <w:r w:rsidRPr="000A12C5">
        <w:rPr>
          <w:rFonts w:ascii="Shurjo" w:hAnsi="Shurjo" w:cs="Shurjo"/>
          <w:cs/>
        </w:rPr>
        <w:t>৭২</w:t>
      </w:r>
      <w:r w:rsidR="00D73AEF">
        <w:rPr>
          <w:rFonts w:ascii="Shurjo" w:hAnsi="Shurjo" w:cs="Shurjo"/>
        </w:rPr>
        <w:t xml:space="preserve"> </w:t>
      </w:r>
      <w:proofErr w:type="spellStart"/>
      <w:r w:rsidR="00D73AEF">
        <w:rPr>
          <w:rFonts w:ascii="Shurjo" w:hAnsi="Shurjo" w:cs="Shurjo"/>
        </w:rPr>
        <w:t>শতাংশ</w:t>
      </w:r>
      <w:proofErr w:type="spellEnd"/>
      <w:r w:rsidRPr="000A12C5">
        <w:rPr>
          <w:rFonts w:ascii="Shurjo" w:hAnsi="Shurjo" w:cs="Shurjo"/>
          <w:cs/>
          <w:lang w:bidi="hi-IN"/>
        </w:rPr>
        <w:t xml:space="preserve">। </w:t>
      </w:r>
      <w:r w:rsidRPr="000A12C5">
        <w:rPr>
          <w:rFonts w:ascii="Shurjo" w:hAnsi="Shurjo" w:cs="Shurjo"/>
          <w:cs/>
        </w:rPr>
        <w:t>বাংলাদেশের প্রায়</w:t>
      </w:r>
      <w:r w:rsidRPr="000A12C5">
        <w:rPr>
          <w:rFonts w:ascii="Shurjo" w:hAnsi="Shurjo" w:cs="Shurjo"/>
        </w:rPr>
        <w:t xml:space="preserve"> </w:t>
      </w:r>
      <w:r w:rsidRPr="000A12C5">
        <w:rPr>
          <w:rFonts w:ascii="Shurjo" w:hAnsi="Shurjo" w:cs="Shurjo"/>
          <w:cs/>
        </w:rPr>
        <w:t>৯৭</w:t>
      </w:r>
      <w:r w:rsidR="00D73AEF">
        <w:rPr>
          <w:rFonts w:ascii="Shurjo" w:hAnsi="Shurjo" w:cs="Shurjo"/>
        </w:rPr>
        <w:t xml:space="preserve"> </w:t>
      </w:r>
      <w:proofErr w:type="spellStart"/>
      <w:r w:rsidR="00D73AEF">
        <w:rPr>
          <w:rFonts w:ascii="Shurjo" w:hAnsi="Shurjo" w:cs="Shurjo"/>
        </w:rPr>
        <w:t>শতাংশ</w:t>
      </w:r>
      <w:proofErr w:type="spellEnd"/>
      <w:r w:rsidRPr="000A12C5">
        <w:rPr>
          <w:rFonts w:ascii="Shurjo" w:hAnsi="Shurjo" w:cs="Shurjo"/>
        </w:rPr>
        <w:t xml:space="preserve"> </w:t>
      </w:r>
      <w:r w:rsidRPr="000A12C5">
        <w:rPr>
          <w:rFonts w:ascii="Shurjo" w:hAnsi="Shurjo" w:cs="Shurjo"/>
          <w:cs/>
        </w:rPr>
        <w:t>শিশু প্রাথমিক শিক্ষায় ভর্তি থাকলেও</w:t>
      </w:r>
      <w:r w:rsidRPr="000A12C5">
        <w:rPr>
          <w:rFonts w:ascii="Shurjo" w:hAnsi="Shurjo" w:cs="Shurjo"/>
        </w:rPr>
        <w:t xml:space="preserve">, </w:t>
      </w:r>
      <w:r w:rsidRPr="000A12C5">
        <w:rPr>
          <w:rFonts w:ascii="Shurjo" w:hAnsi="Shurjo" w:cs="Shurjo"/>
          <w:cs/>
        </w:rPr>
        <w:t>প্রতিবন্ধী ছেলে ও মেয়েশিশুদের ক্ষেত্রে এই হার মাত্র</w:t>
      </w:r>
      <w:r w:rsidRPr="000A12C5">
        <w:rPr>
          <w:rFonts w:ascii="Shurjo" w:hAnsi="Shurjo" w:cs="Shurjo"/>
        </w:rPr>
        <w:t xml:space="preserve"> </w:t>
      </w:r>
      <w:r w:rsidRPr="000A12C5">
        <w:rPr>
          <w:rFonts w:ascii="Shurjo" w:hAnsi="Shurjo" w:cs="Shurjo"/>
          <w:cs/>
        </w:rPr>
        <w:t>৪০</w:t>
      </w:r>
      <w:r w:rsidR="00D73AEF">
        <w:rPr>
          <w:rFonts w:ascii="Shurjo" w:hAnsi="Shurjo" w:cs="Shurjo"/>
        </w:rPr>
        <w:t xml:space="preserve"> </w:t>
      </w:r>
      <w:proofErr w:type="spellStart"/>
      <w:r w:rsidR="00D73AEF">
        <w:rPr>
          <w:rFonts w:ascii="Shurjo" w:hAnsi="Shurjo" w:cs="Shurjo"/>
        </w:rPr>
        <w:t>শতাংশ</w:t>
      </w:r>
      <w:proofErr w:type="spellEnd"/>
      <w:r w:rsidRPr="000A12C5">
        <w:rPr>
          <w:rFonts w:ascii="Shurjo" w:hAnsi="Shurjo" w:cs="Shurjo"/>
          <w:cs/>
          <w:lang w:bidi="hi-IN"/>
        </w:rPr>
        <w:t>।</w:t>
      </w:r>
    </w:p>
    <w:p w14:paraId="2D63864E" w14:textId="1DC99FD0" w:rsidR="00C81A12" w:rsidRPr="000A12C5" w:rsidRDefault="00647670" w:rsidP="00BF32E0">
      <w:pPr>
        <w:spacing w:line="360" w:lineRule="auto"/>
        <w:jc w:val="both"/>
        <w:rPr>
          <w:rFonts w:ascii="Shurjo" w:hAnsi="Shurjo" w:cs="Shurjo"/>
        </w:rPr>
      </w:pPr>
      <w:r w:rsidRPr="000A12C5">
        <w:rPr>
          <w:rFonts w:ascii="Shurjo" w:hAnsi="Shurjo" w:cs="Shurjo"/>
          <w:cs/>
        </w:rPr>
        <w:t>অনেক পরিবার</w:t>
      </w:r>
      <w:r w:rsidRPr="000A12C5">
        <w:rPr>
          <w:rFonts w:ascii="Shurjo" w:hAnsi="Shurjo" w:cs="Shurjo"/>
        </w:rPr>
        <w:t xml:space="preserve">, </w:t>
      </w:r>
      <w:r w:rsidRPr="000A12C5">
        <w:rPr>
          <w:rFonts w:ascii="Shurjo" w:hAnsi="Shurjo" w:cs="Shurjo"/>
          <w:cs/>
        </w:rPr>
        <w:t xml:space="preserve">শিক্ষক </w:t>
      </w:r>
      <w:r w:rsidR="00D73AEF">
        <w:rPr>
          <w:rFonts w:ascii="Shurjo" w:hAnsi="Shurjo" w:cs="Shurjo"/>
        </w:rPr>
        <w:t>ও</w:t>
      </w:r>
      <w:r w:rsidRPr="000A12C5">
        <w:rPr>
          <w:rFonts w:ascii="Shurjo" w:hAnsi="Shurjo" w:cs="Shurjo"/>
          <w:cs/>
        </w:rPr>
        <w:t xml:space="preserve"> নীতিনির্ধারক মনে করেন যে</w:t>
      </w:r>
      <w:r w:rsidRPr="000A12C5">
        <w:rPr>
          <w:rFonts w:ascii="Shurjo" w:hAnsi="Shurjo" w:cs="Shurjo"/>
        </w:rPr>
        <w:t xml:space="preserve">, </w:t>
      </w:r>
      <w:r w:rsidRPr="000A12C5">
        <w:rPr>
          <w:rFonts w:ascii="Shurjo" w:hAnsi="Shurjo" w:cs="Shurjo"/>
          <w:cs/>
        </w:rPr>
        <w:t xml:space="preserve">যেসব শিশুর গুরুতর </w:t>
      </w:r>
      <w:proofErr w:type="spellStart"/>
      <w:r w:rsidR="00D73AEF">
        <w:rPr>
          <w:rFonts w:ascii="Shurjo" w:hAnsi="Shurjo" w:cs="Shurjo"/>
        </w:rPr>
        <w:t>বা</w:t>
      </w:r>
      <w:proofErr w:type="spellEnd"/>
      <w:r w:rsidR="00D73AEF">
        <w:rPr>
          <w:rFonts w:ascii="Shurjo" w:hAnsi="Shurjo" w:cs="Shurjo"/>
        </w:rPr>
        <w:t xml:space="preserve"> </w:t>
      </w:r>
      <w:proofErr w:type="spellStart"/>
      <w:r w:rsidR="00D73AEF">
        <w:rPr>
          <w:rFonts w:ascii="Shurjo" w:hAnsi="Shurjo" w:cs="Shurjo"/>
        </w:rPr>
        <w:t>বহুমাত্রিক</w:t>
      </w:r>
      <w:proofErr w:type="spellEnd"/>
      <w:r w:rsidRPr="000A12C5">
        <w:rPr>
          <w:rFonts w:ascii="Shurjo" w:hAnsi="Shurjo" w:cs="Shurjo"/>
          <w:cs/>
        </w:rPr>
        <w:t xml:space="preserve"> প্রতিব</w:t>
      </w:r>
      <w:proofErr w:type="spellStart"/>
      <w:r w:rsidR="00D73AEF">
        <w:rPr>
          <w:rFonts w:ascii="Shurjo" w:hAnsi="Shurjo" w:cs="Shurjo"/>
        </w:rPr>
        <w:t>ন্ধিতা</w:t>
      </w:r>
      <w:proofErr w:type="spellEnd"/>
      <w:r w:rsidRPr="000A12C5">
        <w:rPr>
          <w:rFonts w:ascii="Shurjo" w:hAnsi="Shurjo" w:cs="Shurjo"/>
          <w:cs/>
        </w:rPr>
        <w:t xml:space="preserve"> রয়েছে</w:t>
      </w:r>
      <w:r w:rsidRPr="000A12C5">
        <w:rPr>
          <w:rFonts w:ascii="Shurjo" w:hAnsi="Shurjo" w:cs="Shurjo"/>
        </w:rPr>
        <w:t xml:space="preserve">, </w:t>
      </w:r>
      <w:r w:rsidRPr="000A12C5">
        <w:rPr>
          <w:rFonts w:ascii="Shurjo" w:hAnsi="Shurjo" w:cs="Shurjo"/>
          <w:cs/>
        </w:rPr>
        <w:t>তারা কখনও মূলধারার বিদ্যালয়ে প</w:t>
      </w:r>
      <w:proofErr w:type="spellStart"/>
      <w:r w:rsidR="00D73AEF">
        <w:rPr>
          <w:rFonts w:ascii="Shurjo" w:hAnsi="Shurjo" w:cs="Shurjo"/>
        </w:rPr>
        <w:t>ড়াশোনা</w:t>
      </w:r>
      <w:proofErr w:type="spellEnd"/>
      <w:r w:rsidR="00D73AEF">
        <w:rPr>
          <w:rFonts w:ascii="Shurjo" w:hAnsi="Shurjo" w:cs="Shurjo"/>
        </w:rPr>
        <w:t xml:space="preserve"> </w:t>
      </w:r>
      <w:proofErr w:type="spellStart"/>
      <w:r w:rsidR="00D73AEF">
        <w:rPr>
          <w:rFonts w:ascii="Shurjo" w:hAnsi="Shurjo" w:cs="Shurjo"/>
        </w:rPr>
        <w:t>করতে</w:t>
      </w:r>
      <w:proofErr w:type="spellEnd"/>
      <w:r w:rsidRPr="000A12C5">
        <w:rPr>
          <w:rFonts w:ascii="Shurjo" w:hAnsi="Shurjo" w:cs="Shurjo"/>
          <w:cs/>
        </w:rPr>
        <w:t xml:space="preserve"> পারবে না। কিন্তু ২০২২ সাল থেকে</w:t>
      </w:r>
      <w:r w:rsidRPr="000A12C5">
        <w:rPr>
          <w:rFonts w:ascii="Shurjo" w:hAnsi="Shurjo" w:cs="Shurjo"/>
        </w:rPr>
        <w:t xml:space="preserve"> </w:t>
      </w:r>
      <w:r w:rsidRPr="000A12C5">
        <w:rPr>
          <w:rFonts w:ascii="Shurjo" w:hAnsi="Shurjo" w:cs="Shurjo"/>
          <w:cs/>
        </w:rPr>
        <w:t>সেন্স ইন্টারন্যাশনাল (</w:t>
      </w:r>
      <w:r w:rsidRPr="000A12C5">
        <w:rPr>
          <w:rFonts w:ascii="Shurjo" w:hAnsi="Shurjo" w:cs="Shurjo"/>
        </w:rPr>
        <w:t xml:space="preserve">Sense International) </w:t>
      </w:r>
      <w:r w:rsidRPr="000A12C5">
        <w:rPr>
          <w:rFonts w:ascii="Shurjo" w:hAnsi="Shurjo" w:cs="Shurjo"/>
          <w:cs/>
        </w:rPr>
        <w:t>এবং</w:t>
      </w:r>
      <w:r w:rsidRPr="000A12C5">
        <w:rPr>
          <w:rFonts w:ascii="Shurjo" w:hAnsi="Shurjo" w:cs="Shurjo"/>
        </w:rPr>
        <w:t xml:space="preserve"> </w:t>
      </w:r>
      <w:r w:rsidRPr="000A12C5">
        <w:rPr>
          <w:rFonts w:ascii="Shurjo" w:hAnsi="Shurjo" w:cs="Shurjo"/>
          <w:cs/>
        </w:rPr>
        <w:t>সেন্টার ফর ডি</w:t>
      </w:r>
      <w:proofErr w:type="spellStart"/>
      <w:r w:rsidR="00440DDE">
        <w:rPr>
          <w:rFonts w:ascii="Shurjo" w:hAnsi="Shurjo" w:cs="Shurjo"/>
        </w:rPr>
        <w:t>জএ্যা</w:t>
      </w:r>
      <w:proofErr w:type="spellEnd"/>
      <w:r w:rsidRPr="000A12C5">
        <w:rPr>
          <w:rFonts w:ascii="Shurjo" w:hAnsi="Shurjo" w:cs="Shurjo"/>
          <w:cs/>
        </w:rPr>
        <w:t>বিলিটি ইন ডেভেলপমেন্ট (</w:t>
      </w:r>
      <w:r w:rsidRPr="000A12C5">
        <w:rPr>
          <w:rFonts w:ascii="Shurjo" w:hAnsi="Shurjo" w:cs="Shurjo"/>
        </w:rPr>
        <w:t xml:space="preserve">CDD) </w:t>
      </w:r>
      <w:r w:rsidRPr="000A12C5">
        <w:rPr>
          <w:rFonts w:ascii="Shurjo" w:hAnsi="Shurjo" w:cs="Shurjo"/>
          <w:cs/>
        </w:rPr>
        <w:t xml:space="preserve">যৌথভাবে নরসিংদী (৭৮ শিশু) </w:t>
      </w:r>
      <w:r w:rsidR="00440DDE">
        <w:rPr>
          <w:rFonts w:ascii="Shurjo" w:hAnsi="Shurjo" w:cs="Shurjo"/>
        </w:rPr>
        <w:t xml:space="preserve">ও </w:t>
      </w:r>
      <w:r w:rsidRPr="000A12C5">
        <w:rPr>
          <w:rFonts w:ascii="Shurjo" w:hAnsi="Shurjo" w:cs="Shurjo"/>
          <w:cs/>
        </w:rPr>
        <w:t>সিরাজগঞ্জ (৮২ শিশু) জেলায়</w:t>
      </w:r>
      <w:r w:rsidRPr="000A12C5">
        <w:rPr>
          <w:rFonts w:ascii="Shurjo" w:hAnsi="Shurjo" w:cs="Shurjo"/>
        </w:rPr>
        <w:t xml:space="preserve"> </w:t>
      </w:r>
      <w:proofErr w:type="spellStart"/>
      <w:r w:rsidR="00440DDE">
        <w:rPr>
          <w:rFonts w:ascii="Shurjo" w:hAnsi="Shurjo" w:cs="Shurjo"/>
        </w:rPr>
        <w:t>মোট</w:t>
      </w:r>
      <w:proofErr w:type="spellEnd"/>
      <w:r w:rsidR="00440DDE">
        <w:rPr>
          <w:rFonts w:ascii="Shurjo" w:hAnsi="Shurjo" w:cs="Shurjo"/>
        </w:rPr>
        <w:t xml:space="preserve"> </w:t>
      </w:r>
      <w:r w:rsidRPr="000A12C5">
        <w:rPr>
          <w:rFonts w:ascii="Shurjo" w:hAnsi="Shurjo" w:cs="Shurjo"/>
          <w:cs/>
        </w:rPr>
        <w:t>১৬০ জন</w:t>
      </w:r>
      <w:r w:rsidR="009866D5">
        <w:rPr>
          <w:rFonts w:ascii="Shurjo" w:hAnsi="Shurjo" w:cs="Shurjo"/>
        </w:rPr>
        <w:t xml:space="preserve"> </w:t>
      </w:r>
      <w:proofErr w:type="spellStart"/>
      <w:r w:rsidR="009866D5">
        <w:rPr>
          <w:rFonts w:ascii="Shurjo" w:hAnsi="Shurjo" w:cs="Shurjo"/>
        </w:rPr>
        <w:t>গুরুতর</w:t>
      </w:r>
      <w:proofErr w:type="spellEnd"/>
      <w:r w:rsidRPr="000A12C5">
        <w:rPr>
          <w:rFonts w:ascii="Shurjo" w:hAnsi="Shurjo" w:cs="Shurjo"/>
          <w:cs/>
        </w:rPr>
        <w:t xml:space="preserve"> প্রতিবন্ধী শিশুকে</w:t>
      </w:r>
      <w:r w:rsidRPr="000A12C5">
        <w:rPr>
          <w:rFonts w:ascii="Shurjo" w:hAnsi="Shurjo" w:cs="Shurjo"/>
        </w:rPr>
        <w:t xml:space="preserve"> </w:t>
      </w:r>
      <w:r w:rsidR="00440DDE">
        <w:rPr>
          <w:rFonts w:ascii="Shurjo" w:hAnsi="Shurjo" w:cs="Shurjo"/>
          <w:cs/>
          <w:lang w:bidi="bn-IN"/>
        </w:rPr>
        <w:t>বাড়িভিত্তিক</w:t>
      </w:r>
      <w:r w:rsidRPr="000A12C5">
        <w:rPr>
          <w:rFonts w:ascii="Shurjo" w:hAnsi="Shurjo" w:cs="Shurjo"/>
          <w:cs/>
        </w:rPr>
        <w:t xml:space="preserve"> শিক্ষা (</w:t>
      </w:r>
      <w:r w:rsidR="000B1852" w:rsidRPr="000A12C5">
        <w:rPr>
          <w:rFonts w:ascii="Shurjo" w:hAnsi="Shurjo" w:cs="Shurjo"/>
        </w:rPr>
        <w:t>HBE</w:t>
      </w:r>
      <w:r w:rsidRPr="000A12C5">
        <w:rPr>
          <w:rFonts w:ascii="Shurjo" w:hAnsi="Shurjo" w:cs="Shurjo"/>
        </w:rPr>
        <w:t xml:space="preserve">) </w:t>
      </w:r>
      <w:r w:rsidRPr="000A12C5">
        <w:rPr>
          <w:rFonts w:ascii="Shurjo" w:hAnsi="Shurjo" w:cs="Shurjo"/>
          <w:cs/>
        </w:rPr>
        <w:t>মডেলের আওতায় সহায়তা প্রদান করেছে।</w:t>
      </w:r>
      <w:r w:rsidR="00440DDE">
        <w:rPr>
          <w:rFonts w:ascii="Shurjo" w:hAnsi="Shurjo" w:cs="Shurjo"/>
        </w:rPr>
        <w:t xml:space="preserve"> </w:t>
      </w:r>
      <w:proofErr w:type="spellStart"/>
      <w:r w:rsidR="00440DDE">
        <w:rPr>
          <w:rFonts w:ascii="Shurjo" w:hAnsi="Shurjo" w:cs="Shurjo"/>
        </w:rPr>
        <w:t>সেসব</w:t>
      </w:r>
      <w:proofErr w:type="spellEnd"/>
      <w:r w:rsidRPr="000A12C5">
        <w:rPr>
          <w:rFonts w:ascii="Shurjo" w:hAnsi="Shurjo" w:cs="Shurjo"/>
          <w:cs/>
        </w:rPr>
        <w:t xml:space="preserve"> শিশুদের মধ্যে</w:t>
      </w:r>
      <w:r w:rsidRPr="000A12C5">
        <w:rPr>
          <w:rFonts w:ascii="Shurjo" w:hAnsi="Shurjo" w:cs="Shurjo"/>
        </w:rPr>
        <w:t xml:space="preserve"> </w:t>
      </w:r>
      <w:r w:rsidRPr="000A12C5">
        <w:rPr>
          <w:rFonts w:ascii="Shurjo" w:hAnsi="Shurjo" w:cs="Shurjo"/>
          <w:cs/>
        </w:rPr>
        <w:t>৯৫ জন (প্রায় ৬০</w:t>
      </w:r>
      <w:r w:rsidR="00440DDE">
        <w:rPr>
          <w:rFonts w:ascii="Shurjo" w:hAnsi="Shurjo" w:cs="Shurjo"/>
        </w:rPr>
        <w:t xml:space="preserve"> </w:t>
      </w:r>
      <w:proofErr w:type="spellStart"/>
      <w:r w:rsidR="00440DDE">
        <w:rPr>
          <w:rFonts w:ascii="Shurjo" w:hAnsi="Shurjo" w:cs="Shurjo"/>
        </w:rPr>
        <w:t>শতাংশ</w:t>
      </w:r>
      <w:proofErr w:type="spellEnd"/>
      <w:r w:rsidRPr="000A12C5">
        <w:rPr>
          <w:rFonts w:ascii="Shurjo" w:hAnsi="Shurjo" w:cs="Shurjo"/>
          <w:cs/>
        </w:rPr>
        <w:t>)</w:t>
      </w:r>
      <w:r w:rsidRPr="000A12C5">
        <w:rPr>
          <w:rFonts w:ascii="Shurjo" w:hAnsi="Shurjo" w:cs="Shurjo"/>
        </w:rPr>
        <w:t xml:space="preserve"> </w:t>
      </w:r>
      <w:r w:rsidRPr="000A12C5">
        <w:rPr>
          <w:rFonts w:ascii="Shurjo" w:hAnsi="Shurjo" w:cs="Shurjo"/>
          <w:cs/>
        </w:rPr>
        <w:t>ই</w:t>
      </w:r>
      <w:proofErr w:type="spellStart"/>
      <w:r w:rsidR="00440DDE">
        <w:rPr>
          <w:rFonts w:ascii="Shurjo" w:hAnsi="Shurjo" w:cs="Shurjo"/>
        </w:rPr>
        <w:t>তো</w:t>
      </w:r>
      <w:proofErr w:type="spellEnd"/>
      <w:r w:rsidRPr="000A12C5">
        <w:rPr>
          <w:rFonts w:ascii="Shurjo" w:hAnsi="Shurjo" w:cs="Shurjo"/>
          <w:cs/>
        </w:rPr>
        <w:t>মধ্যে আনুষ্ঠানিক শিক্ষা</w:t>
      </w:r>
      <w:r w:rsidR="00440DDE">
        <w:rPr>
          <w:rFonts w:ascii="Shurjo" w:hAnsi="Shurjo" w:cs="Shurjo"/>
        </w:rPr>
        <w:t xml:space="preserve"> </w:t>
      </w:r>
      <w:proofErr w:type="spellStart"/>
      <w:r w:rsidR="00440DDE">
        <w:rPr>
          <w:rFonts w:ascii="Shurjo" w:hAnsi="Shurjo" w:cs="Shurjo"/>
        </w:rPr>
        <w:t>কার্যক্রম</w:t>
      </w:r>
      <w:proofErr w:type="spellEnd"/>
      <w:r w:rsidR="00440DDE">
        <w:rPr>
          <w:rFonts w:ascii="Shurjo" w:hAnsi="Shurjo" w:cs="Shurjo"/>
        </w:rPr>
        <w:t xml:space="preserve"> </w:t>
      </w:r>
      <w:proofErr w:type="spellStart"/>
      <w:r w:rsidR="00440DDE">
        <w:rPr>
          <w:rFonts w:ascii="Shurjo" w:hAnsi="Shurjo" w:cs="Shurjo"/>
        </w:rPr>
        <w:t>শুরু</w:t>
      </w:r>
      <w:proofErr w:type="spellEnd"/>
      <w:r w:rsidR="00440DDE">
        <w:rPr>
          <w:rFonts w:ascii="Shurjo" w:hAnsi="Shurjo" w:cs="Shurjo"/>
        </w:rPr>
        <w:t xml:space="preserve"> </w:t>
      </w:r>
      <w:proofErr w:type="spellStart"/>
      <w:r w:rsidR="00440DDE">
        <w:rPr>
          <w:rFonts w:ascii="Shurjo" w:hAnsi="Shurjo" w:cs="Shurjo"/>
        </w:rPr>
        <w:t>করেছে</w:t>
      </w:r>
      <w:proofErr w:type="spellEnd"/>
      <w:r w:rsidR="00440DDE">
        <w:rPr>
          <w:rFonts w:ascii="Shurjo" w:hAnsi="Shurjo" w:cs="Shurjo"/>
        </w:rPr>
        <w:t xml:space="preserve">। </w:t>
      </w:r>
    </w:p>
    <w:p w14:paraId="47061B37" w14:textId="36A5B4CE" w:rsidR="00647670" w:rsidRPr="00440DDE" w:rsidRDefault="00647670" w:rsidP="00647670">
      <w:pPr>
        <w:pStyle w:val="Heading2"/>
        <w:rPr>
          <w:rFonts w:ascii="Shurjo" w:hAnsi="Shurjo" w:cs="Shurjo"/>
          <w:bCs/>
          <w:sz w:val="28"/>
          <w:szCs w:val="28"/>
          <w:lang w:val="en-US"/>
        </w:rPr>
      </w:pPr>
      <w:r w:rsidRPr="00440DDE">
        <w:rPr>
          <w:rFonts w:ascii="Shurjo" w:hAnsi="Shurjo" w:cs="Shurjo"/>
          <w:bCs/>
          <w:sz w:val="28"/>
          <w:szCs w:val="28"/>
          <w:cs/>
          <w:lang w:bidi="bn-IN"/>
        </w:rPr>
        <w:t>প্রতিবন্ধী শিশুদের শিক্ষায় অংশগ্রহণে</w:t>
      </w:r>
      <w:r w:rsidR="00440DDE">
        <w:rPr>
          <w:rFonts w:ascii="Shurjo" w:hAnsi="Shurjo" w:cs="Shurjo"/>
          <w:bCs/>
          <w:sz w:val="28"/>
          <w:szCs w:val="28"/>
          <w:lang w:bidi="bn-IN"/>
        </w:rPr>
        <w:t xml:space="preserve"> </w:t>
      </w:r>
      <w:proofErr w:type="spellStart"/>
      <w:r w:rsidR="00440DDE">
        <w:rPr>
          <w:rFonts w:ascii="Shurjo" w:hAnsi="Shurjo" w:cs="Shurjo"/>
          <w:bCs/>
          <w:sz w:val="28"/>
          <w:szCs w:val="28"/>
          <w:lang w:bidi="bn-IN"/>
        </w:rPr>
        <w:t>বাঁধাসমূহ</w:t>
      </w:r>
      <w:proofErr w:type="spellEnd"/>
    </w:p>
    <w:p w14:paraId="38820F73" w14:textId="548B9B44" w:rsidR="00647670" w:rsidRPr="000A12C5" w:rsidRDefault="00BF32E0" w:rsidP="00647670">
      <w:pPr>
        <w:jc w:val="both"/>
        <w:rPr>
          <w:rFonts w:ascii="Shurjo" w:hAnsi="Shurjo" w:cs="Shurjo"/>
          <w:lang w:val="en-US"/>
        </w:rPr>
      </w:pPr>
      <w:r w:rsidRPr="000A12C5">
        <w:rPr>
          <w:rFonts w:ascii="Shurjo" w:hAnsi="Shurjo" w:cs="Shurjo"/>
          <w:b/>
          <w:bCs/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24665F30" wp14:editId="0BDEE34A">
                <wp:simplePos x="0" y="0"/>
                <wp:positionH relativeFrom="column">
                  <wp:posOffset>4098594</wp:posOffset>
                </wp:positionH>
                <wp:positionV relativeFrom="paragraph">
                  <wp:posOffset>413054</wp:posOffset>
                </wp:positionV>
                <wp:extent cx="2186940" cy="3240874"/>
                <wp:effectExtent l="0" t="0" r="3810" b="17145"/>
                <wp:wrapSquare wrapText="bothSides"/>
                <wp:docPr id="1468409497" name="Group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6940" cy="3240874"/>
                          <a:chOff x="0" y="0"/>
                          <a:chExt cx="2186940" cy="3240874"/>
                        </a:xfrm>
                      </wpg:grpSpPr>
                      <pic:pic xmlns:pic="http://schemas.openxmlformats.org/drawingml/2006/picture">
                        <pic:nvPicPr>
                          <pic:cNvPr id="2044924419" name="Picture 111" descr="A young boy wearing blue smiles as he is pushed in his wheelchair by his mother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414" r="9823"/>
                          <a:stretch/>
                        </pic:blipFill>
                        <pic:spPr bwMode="auto">
                          <a:xfrm>
                            <a:off x="0" y="0"/>
                            <a:ext cx="2180590" cy="2735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774083243" name="Text Box 1"/>
                        <wps:cNvSpPr txBox="1"/>
                        <wps:spPr>
                          <a:xfrm>
                            <a:off x="0" y="2647784"/>
                            <a:ext cx="2186940" cy="593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2D852B0" w14:textId="0928CB5C" w:rsidR="00802661" w:rsidRPr="00BF32E0" w:rsidRDefault="00BF32E0" w:rsidP="00BF32E0">
                              <w:pPr>
                                <w:pStyle w:val="Caption"/>
                                <w:jc w:val="center"/>
                                <w:rPr>
                                  <w:i/>
                                  <w:iCs w:val="0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BF32E0">
                                <w:rPr>
                                  <w:rFonts w:ascii="Nirmala UI" w:hAnsi="Nirmala UI" w:cs="Nirmala UI"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>একটি</w:t>
                              </w:r>
                              <w:r w:rsidRPr="00BF32E0">
                                <w:rPr>
                                  <w:rFonts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 xml:space="preserve"> </w:t>
                              </w:r>
                              <w:r w:rsidRPr="00BF32E0">
                                <w:rPr>
                                  <w:rFonts w:ascii="Nirmala UI" w:hAnsi="Nirmala UI" w:cs="Nirmala UI"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>ছোট</w:t>
                              </w:r>
                              <w:r w:rsidRPr="00BF32E0">
                                <w:rPr>
                                  <w:rFonts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 xml:space="preserve"> </w:t>
                              </w:r>
                              <w:r w:rsidRPr="00BF32E0">
                                <w:rPr>
                                  <w:rFonts w:ascii="Nirmala UI" w:hAnsi="Nirmala UI" w:cs="Nirmala UI"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>ছেলে</w:t>
                              </w:r>
                              <w:r w:rsidRPr="00BF32E0">
                                <w:rPr>
                                  <w:rFonts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 xml:space="preserve"> </w:t>
                              </w:r>
                              <w:r w:rsidRPr="00BF32E0">
                                <w:rPr>
                                  <w:rFonts w:ascii="Nirmala UI" w:hAnsi="Nirmala UI" w:cs="Nirmala UI"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>তার</w:t>
                              </w:r>
                              <w:r w:rsidRPr="00BF32E0">
                                <w:rPr>
                                  <w:rFonts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 xml:space="preserve"> </w:t>
                              </w:r>
                              <w:r w:rsidRPr="00BF32E0">
                                <w:rPr>
                                  <w:rFonts w:ascii="Nirmala UI" w:hAnsi="Nirmala UI" w:cs="Nirmala UI"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>বিশেষায়িত</w:t>
                              </w:r>
                              <w:r w:rsidRPr="00BF32E0">
                                <w:rPr>
                                  <w:rFonts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 xml:space="preserve"> </w:t>
                              </w:r>
                              <w:r w:rsidRPr="00BF32E0">
                                <w:rPr>
                                  <w:rFonts w:ascii="Nirmala UI" w:hAnsi="Nirmala UI" w:cs="Nirmala UI"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>হুইলচেয়ার</w:t>
                              </w:r>
                              <w:r w:rsidRPr="00BF32E0">
                                <w:rPr>
                                  <w:rFonts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 xml:space="preserve"> </w:t>
                              </w:r>
                              <w:r w:rsidRPr="00BF32E0">
                                <w:rPr>
                                  <w:rFonts w:ascii="Nirmala UI" w:hAnsi="Nirmala UI" w:cs="Nirmala UI"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>ব্যবহার</w:t>
                              </w:r>
                              <w:r>
                                <w:rPr>
                                  <w:rFonts w:ascii="Nirmala UI" w:hAnsi="Nirmala UI" w:cs="Nirmala UI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 xml:space="preserve"> শিখছে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665F30" id="Group 71" o:spid="_x0000_s1027" style="position:absolute;left:0;text-align:left;margin-left:322.7pt;margin-top:32.5pt;width:172.2pt;height:255.2pt;z-index:251655168" coordsize="21869,324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1" o:spid="_x0000_s1028" type="#_x0000_t75" alt="A young boy wearing blue smiles as he is pushed in his wheelchair by his mother" style="position:absolute;width:21805;height:27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">
                  <v:imagedata r:id="rId18" o:title="A young boy wearing blue smiles as he is pushed in his wheelchair by his mother" cropleft="19932f" cropright="6438f"/>
                </v:shape>
                <v:shape id="Text Box 1" o:spid="_x0000_s1029" type="#_x0000_t202" style="position:absolute;top:26477;width:21869;height:5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" filled="f" stroked="f">
                  <v:textbox style="mso-fit-shape-to-text:t" inset="0,0,0,0">
                    <w:txbxContent>
                      <w:p w14:paraId="52D852B0" w14:textId="0928CB5C" w:rsidR="00802661" w:rsidRPr="00BF32E0" w:rsidRDefault="00BF32E0" w:rsidP="00BF32E0">
                        <w:pPr>
                          <w:pStyle w:val="Caption"/>
                          <w:jc w:val="center"/>
                          <w:rPr>
                            <w:i/>
                            <w:iCs w:val="0"/>
                            <w:sz w:val="20"/>
                            <w:szCs w:val="20"/>
                            <w:lang w:val="en-US"/>
                          </w:rPr>
                        </w:pPr>
                        <w:r w:rsidRPr="00BF32E0">
                          <w:rPr>
                            <w:rFonts w:ascii="Nirmala UI" w:hAnsi="Nirmala UI" w:cs="Nirmala UI"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>একটি</w:t>
                        </w:r>
                        <w:r w:rsidRPr="00BF32E0">
                          <w:rPr>
                            <w:rFonts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 xml:space="preserve"> </w:t>
                        </w:r>
                        <w:r w:rsidRPr="00BF32E0">
                          <w:rPr>
                            <w:rFonts w:ascii="Nirmala UI" w:hAnsi="Nirmala UI" w:cs="Nirmala UI"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>ছোট</w:t>
                        </w:r>
                        <w:r w:rsidRPr="00BF32E0">
                          <w:rPr>
                            <w:rFonts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 xml:space="preserve"> </w:t>
                        </w:r>
                        <w:r w:rsidRPr="00BF32E0">
                          <w:rPr>
                            <w:rFonts w:ascii="Nirmala UI" w:hAnsi="Nirmala UI" w:cs="Nirmala UI"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>ছেলে</w:t>
                        </w:r>
                        <w:r w:rsidRPr="00BF32E0">
                          <w:rPr>
                            <w:rFonts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 xml:space="preserve"> </w:t>
                        </w:r>
                        <w:r w:rsidRPr="00BF32E0">
                          <w:rPr>
                            <w:rFonts w:ascii="Nirmala UI" w:hAnsi="Nirmala UI" w:cs="Nirmala UI"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>তার</w:t>
                        </w:r>
                        <w:r w:rsidRPr="00BF32E0">
                          <w:rPr>
                            <w:rFonts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 xml:space="preserve"> </w:t>
                        </w:r>
                        <w:r w:rsidRPr="00BF32E0">
                          <w:rPr>
                            <w:rFonts w:ascii="Nirmala UI" w:hAnsi="Nirmala UI" w:cs="Nirmala UI"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>বিশেষায়িত</w:t>
                        </w:r>
                        <w:r w:rsidRPr="00BF32E0">
                          <w:rPr>
                            <w:rFonts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 xml:space="preserve"> </w:t>
                        </w:r>
                        <w:r w:rsidRPr="00BF32E0">
                          <w:rPr>
                            <w:rFonts w:ascii="Nirmala UI" w:hAnsi="Nirmala UI" w:cs="Nirmala UI"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>হুইলচেয়ার</w:t>
                        </w:r>
                        <w:r w:rsidRPr="00BF32E0">
                          <w:rPr>
                            <w:rFonts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 xml:space="preserve"> </w:t>
                        </w:r>
                        <w:r w:rsidRPr="00BF32E0">
                          <w:rPr>
                            <w:rFonts w:ascii="Nirmala UI" w:hAnsi="Nirmala UI" w:cs="Nirmala UI"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>ব্যবহার</w:t>
                        </w:r>
                        <w:r>
                          <w:rPr>
                            <w:rFonts w:ascii="Nirmala UI" w:hAnsi="Nirmala UI" w:cs="Nirmala UI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 xml:space="preserve"> শিখছে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proofErr w:type="spellStart"/>
      <w:r w:rsidR="00440DDE">
        <w:rPr>
          <w:rFonts w:ascii="Shurjo" w:hAnsi="Shurjo" w:cs="Shurjo"/>
          <w:b/>
          <w:bCs/>
          <w:lang w:val="en-US"/>
        </w:rPr>
        <w:t>বাড়িভিত্তিক</w:t>
      </w:r>
      <w:proofErr w:type="spellEnd"/>
      <w:r w:rsidR="00440DDE">
        <w:rPr>
          <w:rFonts w:ascii="Shurjo" w:hAnsi="Shurjo" w:cs="Shurjo"/>
          <w:b/>
          <w:bCs/>
          <w:lang w:val="en-US"/>
        </w:rPr>
        <w:t xml:space="preserve"> </w:t>
      </w:r>
      <w:proofErr w:type="spellStart"/>
      <w:r w:rsidR="00440DDE">
        <w:rPr>
          <w:rFonts w:ascii="Shurjo" w:hAnsi="Shurjo" w:cs="Shurjo"/>
          <w:b/>
          <w:bCs/>
          <w:lang w:val="en-US"/>
        </w:rPr>
        <w:t>শিক্ষা</w:t>
      </w:r>
      <w:proofErr w:type="spellEnd"/>
      <w:r w:rsidR="00440DDE">
        <w:rPr>
          <w:rFonts w:ascii="Shurjo" w:hAnsi="Shurjo" w:cs="Shurjo"/>
          <w:b/>
          <w:bCs/>
          <w:lang w:val="en-US"/>
        </w:rPr>
        <w:t xml:space="preserve"> (</w:t>
      </w:r>
      <w:r w:rsidR="000B1852" w:rsidRPr="000A12C5">
        <w:rPr>
          <w:rFonts w:ascii="Shurjo" w:hAnsi="Shurjo" w:cs="Shurjo"/>
          <w:b/>
          <w:bCs/>
          <w:lang w:val="en-US"/>
        </w:rPr>
        <w:t>HBE</w:t>
      </w:r>
      <w:r w:rsidR="00440DDE">
        <w:rPr>
          <w:rFonts w:ascii="Shurjo" w:hAnsi="Shurjo" w:cs="Shurjo"/>
          <w:b/>
          <w:bCs/>
          <w:lang w:val="en-US"/>
        </w:rPr>
        <w:t>)</w:t>
      </w:r>
      <w:r w:rsidR="00647670" w:rsidRPr="000A12C5">
        <w:rPr>
          <w:rFonts w:ascii="Shurjo" w:hAnsi="Shurjo" w:cs="Shurjo"/>
          <w:b/>
          <w:bCs/>
          <w:lang w:val="en-US"/>
        </w:rPr>
        <w:t xml:space="preserve"> </w:t>
      </w:r>
      <w:r w:rsidR="00647670" w:rsidRPr="000A12C5">
        <w:rPr>
          <w:rFonts w:ascii="Shurjo" w:hAnsi="Shurjo" w:cs="Shurjo"/>
          <w:b/>
          <w:bCs/>
          <w:cs/>
          <w:lang w:bidi="bn-IN"/>
        </w:rPr>
        <w:t>পদ্ধতি</w:t>
      </w:r>
      <w:r w:rsidR="00647670" w:rsidRPr="000A12C5">
        <w:rPr>
          <w:rFonts w:ascii="Shurjo" w:hAnsi="Shurjo" w:cs="Shurjo"/>
          <w:lang w:val="en-US"/>
        </w:rPr>
        <w:t xml:space="preserve"> </w:t>
      </w:r>
      <w:r w:rsidR="00647670" w:rsidRPr="000A12C5">
        <w:rPr>
          <w:rFonts w:ascii="Shurjo" w:hAnsi="Shurjo" w:cs="Shurjo"/>
          <w:cs/>
          <w:lang w:bidi="bn-IN"/>
        </w:rPr>
        <w:t xml:space="preserve">শিক্ষায় প্রবেশাধিকারের পথে </w:t>
      </w:r>
      <w:r w:rsidR="00647670" w:rsidRPr="002E6A82">
        <w:rPr>
          <w:rFonts w:ascii="Shurjo" w:hAnsi="Shurjo" w:cs="Shurjo"/>
          <w:cs/>
          <w:lang w:bidi="bn-IN"/>
        </w:rPr>
        <w:t>বিদ্যমান</w:t>
      </w:r>
      <w:r w:rsidR="00647670" w:rsidRPr="002E6A82">
        <w:rPr>
          <w:rFonts w:ascii="Shurjo" w:hAnsi="Shurjo" w:cs="Shurjo"/>
          <w:lang w:val="en-US"/>
        </w:rPr>
        <w:t xml:space="preserve"> </w:t>
      </w:r>
      <w:proofErr w:type="spellStart"/>
      <w:r w:rsidR="00440DDE" w:rsidRPr="002E6A82">
        <w:rPr>
          <w:rFonts w:ascii="Shurjo" w:hAnsi="Shurjo" w:cs="Shurjo"/>
          <w:b/>
          <w:bCs/>
          <w:lang w:val="en-US" w:bidi="bn-IN"/>
        </w:rPr>
        <w:t>শারীরিক</w:t>
      </w:r>
      <w:proofErr w:type="spellEnd"/>
      <w:r w:rsidR="00647670" w:rsidRPr="002E6A82">
        <w:rPr>
          <w:rFonts w:ascii="Shurjo" w:hAnsi="Shurjo" w:cs="Shurjo"/>
          <w:b/>
          <w:bCs/>
          <w:cs/>
          <w:lang w:bidi="bn-IN"/>
        </w:rPr>
        <w:t xml:space="preserve"> ও সামাজিক </w:t>
      </w:r>
      <w:proofErr w:type="spellStart"/>
      <w:r w:rsidR="00440DDE" w:rsidRPr="002E6A82">
        <w:rPr>
          <w:rFonts w:ascii="Shurjo" w:hAnsi="Shurjo" w:cs="Shurjo"/>
          <w:b/>
          <w:bCs/>
          <w:lang w:bidi="bn-IN"/>
        </w:rPr>
        <w:t>বাঁধাসমূহ</w:t>
      </w:r>
      <w:proofErr w:type="spellEnd"/>
      <w:r w:rsidR="00647670" w:rsidRPr="000A12C5">
        <w:rPr>
          <w:rFonts w:ascii="Shurjo" w:hAnsi="Shurjo" w:cs="Shurjo"/>
          <w:lang w:val="en-US"/>
        </w:rPr>
        <w:t xml:space="preserve"> </w:t>
      </w:r>
      <w:r w:rsidR="00647670" w:rsidRPr="000A12C5">
        <w:rPr>
          <w:rFonts w:ascii="Shurjo" w:hAnsi="Shurjo" w:cs="Shurjo"/>
          <w:cs/>
          <w:lang w:bidi="bn-IN"/>
        </w:rPr>
        <w:t>নিরসনে কাজ করে:</w:t>
      </w:r>
    </w:p>
    <w:p w14:paraId="738590E9" w14:textId="6485B085" w:rsidR="00F61737" w:rsidRPr="002E6A82" w:rsidRDefault="00E13370" w:rsidP="00835E28">
      <w:pPr>
        <w:pStyle w:val="Heading4"/>
        <w:rPr>
          <w:rFonts w:ascii="Shurjo" w:hAnsi="Shurjo" w:cs="Shurjo"/>
        </w:rPr>
      </w:pPr>
      <w:r w:rsidRPr="000A12C5">
        <w:rPr>
          <w:rFonts w:ascii="Shurjo" w:hAnsi="Shurjo" w:cs="Shurjo"/>
          <w:bCs/>
          <w:i/>
          <w:iCs w:val="0"/>
          <w:cs/>
        </w:rPr>
        <w:t>১.</w:t>
      </w:r>
      <w:r w:rsidR="002E6A82">
        <w:rPr>
          <w:rFonts w:ascii="Shurjo" w:hAnsi="Shurjo" w:cs="Shurjo"/>
          <w:bCs/>
          <w:i/>
          <w:iCs w:val="0"/>
        </w:rPr>
        <w:t xml:space="preserve"> </w:t>
      </w:r>
      <w:proofErr w:type="spellStart"/>
      <w:r w:rsidR="002E6A82">
        <w:rPr>
          <w:rFonts w:ascii="Shurjo" w:hAnsi="Shurjo" w:cs="Shurjo"/>
          <w:bCs/>
        </w:rPr>
        <w:t>শারীরিক</w:t>
      </w:r>
      <w:proofErr w:type="spellEnd"/>
      <w:r w:rsidR="002E6A82">
        <w:rPr>
          <w:rFonts w:ascii="Shurjo" w:hAnsi="Shurjo" w:cs="Shurjo"/>
          <w:bCs/>
        </w:rPr>
        <w:t xml:space="preserve"> </w:t>
      </w:r>
      <w:proofErr w:type="spellStart"/>
      <w:r w:rsidR="002E6A82">
        <w:rPr>
          <w:rFonts w:ascii="Shurjo" w:hAnsi="Shurjo" w:cs="Shurjo"/>
          <w:bCs/>
        </w:rPr>
        <w:t>বাঁধা</w:t>
      </w:r>
      <w:proofErr w:type="spellEnd"/>
    </w:p>
    <w:p w14:paraId="66154243" w14:textId="1B55D999" w:rsidR="00F61737" w:rsidRPr="00CE4BAD" w:rsidRDefault="00647670" w:rsidP="00BB078B">
      <w:pPr>
        <w:jc w:val="both"/>
        <w:rPr>
          <w:rFonts w:ascii="Nirmala UI" w:hAnsi="Nirmala UI" w:cs="Nirmala UI"/>
        </w:rPr>
      </w:pPr>
      <w:r w:rsidRPr="000A12C5">
        <w:rPr>
          <w:rFonts w:ascii="Shurjo" w:eastAsiaTheme="majorEastAsia" w:hAnsi="Shurjo" w:cs="Shurjo"/>
          <w:b/>
          <w:bCs/>
          <w:color w:val="228087" w:themeColor="text2"/>
          <w:cs/>
          <w:lang w:bidi="bn-IN"/>
        </w:rPr>
        <w:t xml:space="preserve">সহায়ক </w:t>
      </w:r>
      <w:proofErr w:type="spellStart"/>
      <w:r w:rsidR="00A374DE">
        <w:rPr>
          <w:rFonts w:ascii="Shurjo" w:eastAsiaTheme="majorEastAsia" w:hAnsi="Shurjo" w:cs="Shurjo"/>
          <w:b/>
          <w:bCs/>
          <w:color w:val="228087" w:themeColor="text2"/>
          <w:lang w:bidi="bn-IN"/>
        </w:rPr>
        <w:t>উপকরণ</w:t>
      </w:r>
      <w:proofErr w:type="spellEnd"/>
      <w:r w:rsidRPr="000A12C5">
        <w:rPr>
          <w:rFonts w:ascii="Shurjo" w:eastAsiaTheme="majorEastAsia" w:hAnsi="Shurjo" w:cs="Shurjo"/>
          <w:b/>
          <w:bCs/>
          <w:color w:val="228087" w:themeColor="text2"/>
          <w:lang w:val="en-US"/>
        </w:rPr>
        <w:t xml:space="preserve">, </w:t>
      </w:r>
      <w:r w:rsidRPr="000A12C5">
        <w:rPr>
          <w:rFonts w:ascii="Shurjo" w:eastAsiaTheme="majorEastAsia" w:hAnsi="Shurjo" w:cs="Shurjo"/>
          <w:b/>
          <w:bCs/>
          <w:color w:val="228087" w:themeColor="text2"/>
          <w:cs/>
          <w:lang w:bidi="bn-IN"/>
        </w:rPr>
        <w:t>প্রযুক্তি ও থেরাপি:</w:t>
      </w:r>
      <w:r w:rsidR="00CE4BAD">
        <w:rPr>
          <w:rFonts w:ascii="Shurjo" w:hAnsi="Shurjo" w:cs="Shurjo"/>
        </w:rPr>
        <w:t xml:space="preserve"> </w:t>
      </w:r>
      <w:proofErr w:type="spellStart"/>
      <w:r w:rsidR="00CE4BAD">
        <w:rPr>
          <w:rFonts w:ascii="Shurjo" w:hAnsi="Shurjo" w:cs="Shurjo"/>
        </w:rPr>
        <w:t>সময়মতো</w:t>
      </w:r>
      <w:proofErr w:type="spellEnd"/>
      <w:r w:rsidR="00CE4BAD">
        <w:rPr>
          <w:rFonts w:ascii="Shurjo" w:hAnsi="Shurjo" w:cs="Shurjo"/>
        </w:rPr>
        <w:t xml:space="preserve"> </w:t>
      </w:r>
      <w:proofErr w:type="spellStart"/>
      <w:r w:rsidR="00CE4BAD">
        <w:rPr>
          <w:rFonts w:ascii="Shurjo" w:hAnsi="Shurjo" w:cs="Shurjo"/>
        </w:rPr>
        <w:t>প্রয়োজনীয়</w:t>
      </w:r>
      <w:proofErr w:type="spellEnd"/>
      <w:r w:rsidR="00CE4BAD">
        <w:rPr>
          <w:rFonts w:ascii="Shurjo" w:hAnsi="Shurjo" w:cs="Shurjo"/>
        </w:rPr>
        <w:t xml:space="preserve"> </w:t>
      </w:r>
      <w:proofErr w:type="spellStart"/>
      <w:r w:rsidR="00CE4BAD">
        <w:rPr>
          <w:rFonts w:ascii="Shurjo" w:hAnsi="Shurjo" w:cs="Shurjo"/>
        </w:rPr>
        <w:t>সহায়তা</w:t>
      </w:r>
      <w:proofErr w:type="spellEnd"/>
      <w:r w:rsidR="00CE4BAD">
        <w:rPr>
          <w:rFonts w:ascii="Shurjo" w:hAnsi="Shurjo" w:cs="Shurjo"/>
        </w:rPr>
        <w:t xml:space="preserve"> </w:t>
      </w:r>
      <w:proofErr w:type="spellStart"/>
      <w:r w:rsidR="00CE4BAD">
        <w:rPr>
          <w:rFonts w:ascii="Shurjo" w:hAnsi="Shurjo" w:cs="Shurjo"/>
        </w:rPr>
        <w:t>অর্থা</w:t>
      </w:r>
      <w:proofErr w:type="spellEnd"/>
      <w:r w:rsidR="00CE4BAD">
        <w:rPr>
          <w:rFonts w:ascii="Shurjo" w:hAnsi="Shurjo" w:cs="Shurjo"/>
        </w:rPr>
        <w:t xml:space="preserve">ৎ </w:t>
      </w:r>
      <w:proofErr w:type="spellStart"/>
      <w:r w:rsidR="00CE4BAD">
        <w:rPr>
          <w:rFonts w:ascii="Shurjo" w:hAnsi="Shurjo" w:cs="Shurjo"/>
        </w:rPr>
        <w:t>প্রাথমিক</w:t>
      </w:r>
      <w:proofErr w:type="spellEnd"/>
      <w:r w:rsidR="00CE4BAD">
        <w:rPr>
          <w:rFonts w:ascii="Shurjo" w:hAnsi="Shurjo" w:cs="Shurjo"/>
        </w:rPr>
        <w:t xml:space="preserve"> </w:t>
      </w:r>
      <w:proofErr w:type="spellStart"/>
      <w:r w:rsidR="00CE4BAD">
        <w:rPr>
          <w:rFonts w:ascii="Shurjo" w:hAnsi="Shurjo" w:cs="Shurjo"/>
        </w:rPr>
        <w:t>অবস্থায়</w:t>
      </w:r>
      <w:proofErr w:type="spellEnd"/>
      <w:r w:rsidR="00CE4BAD">
        <w:rPr>
          <w:rFonts w:ascii="Shurjo" w:hAnsi="Shurjo" w:cs="Shurjo"/>
        </w:rPr>
        <w:t xml:space="preserve"> </w:t>
      </w:r>
      <w:proofErr w:type="spellStart"/>
      <w:r w:rsidR="00CE4BAD">
        <w:rPr>
          <w:rFonts w:ascii="Shurjo" w:hAnsi="Shurjo" w:cs="Shurjo"/>
        </w:rPr>
        <w:t>শিশুর</w:t>
      </w:r>
      <w:proofErr w:type="spellEnd"/>
      <w:r w:rsidR="00CE4BAD">
        <w:rPr>
          <w:rFonts w:ascii="Shurjo" w:hAnsi="Shurjo" w:cs="Shurjo"/>
        </w:rPr>
        <w:t xml:space="preserve"> </w:t>
      </w:r>
      <w:proofErr w:type="spellStart"/>
      <w:r w:rsidR="00CE4BAD">
        <w:rPr>
          <w:rFonts w:ascii="Shurjo" w:hAnsi="Shurjo" w:cs="Shurjo"/>
        </w:rPr>
        <w:t>প্রতিবন্ধিতা</w:t>
      </w:r>
      <w:proofErr w:type="spellEnd"/>
      <w:r w:rsidR="00CE4BAD">
        <w:rPr>
          <w:rFonts w:ascii="Shurjo" w:hAnsi="Shurjo" w:cs="Shurjo"/>
        </w:rPr>
        <w:t xml:space="preserve"> </w:t>
      </w:r>
      <w:proofErr w:type="spellStart"/>
      <w:r w:rsidR="00CE4BAD">
        <w:rPr>
          <w:rFonts w:ascii="Shurjo" w:hAnsi="Shurjo" w:cs="Shurjo"/>
        </w:rPr>
        <w:t>শনাক্ত</w:t>
      </w:r>
      <w:proofErr w:type="spellEnd"/>
      <w:r w:rsidR="00CE4BAD">
        <w:rPr>
          <w:rFonts w:ascii="Shurjo" w:hAnsi="Shurjo" w:cs="Shurjo"/>
        </w:rPr>
        <w:t xml:space="preserve"> </w:t>
      </w:r>
      <w:proofErr w:type="spellStart"/>
      <w:r w:rsidR="00CE4BAD">
        <w:rPr>
          <w:rFonts w:ascii="Shurjo" w:hAnsi="Shurjo" w:cs="Shurjo"/>
        </w:rPr>
        <w:t>না</w:t>
      </w:r>
      <w:proofErr w:type="spellEnd"/>
      <w:r w:rsidR="00CE4BAD">
        <w:rPr>
          <w:rFonts w:ascii="Shurjo" w:hAnsi="Shurjo" w:cs="Shurjo"/>
        </w:rPr>
        <w:t xml:space="preserve"> </w:t>
      </w:r>
      <w:proofErr w:type="spellStart"/>
      <w:r w:rsidR="00CE4BAD">
        <w:rPr>
          <w:rFonts w:ascii="Shurjo" w:hAnsi="Shurjo" w:cs="Shurjo"/>
        </w:rPr>
        <w:t>হওয়ার</w:t>
      </w:r>
      <w:proofErr w:type="spellEnd"/>
      <w:r w:rsidR="00CE4BAD">
        <w:rPr>
          <w:rFonts w:ascii="Shurjo" w:hAnsi="Shurjo" w:cs="Shurjo"/>
        </w:rPr>
        <w:t xml:space="preserve"> </w:t>
      </w:r>
      <w:proofErr w:type="spellStart"/>
      <w:r w:rsidR="00CE4BAD">
        <w:rPr>
          <w:rFonts w:ascii="Shurjo" w:hAnsi="Shurjo" w:cs="Shurjo"/>
        </w:rPr>
        <w:t>ফলে</w:t>
      </w:r>
      <w:proofErr w:type="spellEnd"/>
      <w:r w:rsidR="00CE4BAD">
        <w:rPr>
          <w:rFonts w:ascii="Shurjo" w:hAnsi="Shurjo" w:cs="Shurjo"/>
        </w:rPr>
        <w:t xml:space="preserve"> </w:t>
      </w:r>
      <w:proofErr w:type="spellStart"/>
      <w:r w:rsidR="00CE4BAD">
        <w:rPr>
          <w:rFonts w:ascii="Shurjo" w:hAnsi="Shurjo" w:cs="Shurjo"/>
        </w:rPr>
        <w:t>অনেক</w:t>
      </w:r>
      <w:proofErr w:type="spellEnd"/>
      <w:r w:rsidR="00CE4BAD">
        <w:rPr>
          <w:rFonts w:ascii="Shurjo" w:hAnsi="Shurjo" w:cs="Shurjo"/>
        </w:rPr>
        <w:t xml:space="preserve"> </w:t>
      </w:r>
      <w:proofErr w:type="spellStart"/>
      <w:r w:rsidR="00CE4BAD">
        <w:rPr>
          <w:rFonts w:ascii="Shurjo" w:hAnsi="Shurjo" w:cs="Shurjo"/>
        </w:rPr>
        <w:t>শিশু</w:t>
      </w:r>
      <w:proofErr w:type="spellEnd"/>
      <w:r w:rsidR="00CE4BAD">
        <w:rPr>
          <w:rFonts w:ascii="Shurjo" w:hAnsi="Shurjo" w:cs="Shurjo"/>
        </w:rPr>
        <w:t xml:space="preserve"> </w:t>
      </w:r>
      <w:proofErr w:type="spellStart"/>
      <w:r w:rsidR="00CE4BAD">
        <w:rPr>
          <w:rFonts w:ascii="Shurjo" w:hAnsi="Shurjo" w:cs="Shurjo"/>
        </w:rPr>
        <w:t>প্রয়োজনীয়</w:t>
      </w:r>
      <w:proofErr w:type="spellEnd"/>
      <w:r w:rsidR="00CE4BAD">
        <w:rPr>
          <w:rFonts w:ascii="Shurjo" w:hAnsi="Shurjo" w:cs="Shurjo"/>
        </w:rPr>
        <w:t xml:space="preserve"> </w:t>
      </w:r>
      <w:proofErr w:type="spellStart"/>
      <w:r w:rsidR="00CE4BAD">
        <w:rPr>
          <w:rFonts w:ascii="Shurjo" w:hAnsi="Shurjo" w:cs="Shurjo"/>
        </w:rPr>
        <w:t>সহায়ক</w:t>
      </w:r>
      <w:proofErr w:type="spellEnd"/>
      <w:r w:rsidR="00CE4BAD">
        <w:rPr>
          <w:rFonts w:ascii="Shurjo" w:hAnsi="Shurjo" w:cs="Shurjo"/>
        </w:rPr>
        <w:t xml:space="preserve"> </w:t>
      </w:r>
      <w:proofErr w:type="spellStart"/>
      <w:r w:rsidR="00CE4BAD">
        <w:rPr>
          <w:rFonts w:ascii="Shurjo" w:hAnsi="Shurjo" w:cs="Shurjo"/>
        </w:rPr>
        <w:t>উপকরণ</w:t>
      </w:r>
      <w:proofErr w:type="spellEnd"/>
      <w:r w:rsidR="00CE4BAD">
        <w:rPr>
          <w:rFonts w:ascii="Shurjo" w:hAnsi="Shurjo" w:cs="Shurjo"/>
        </w:rPr>
        <w:t xml:space="preserve"> ও </w:t>
      </w:r>
      <w:proofErr w:type="spellStart"/>
      <w:r w:rsidR="00CE4BAD">
        <w:rPr>
          <w:rFonts w:ascii="Shurjo" w:hAnsi="Shurjo" w:cs="Shurjo"/>
        </w:rPr>
        <w:t>থেরাপি</w:t>
      </w:r>
      <w:proofErr w:type="spellEnd"/>
      <w:r w:rsidR="00CE4BAD">
        <w:rPr>
          <w:rFonts w:ascii="Shurjo" w:hAnsi="Shurjo" w:cs="Shurjo"/>
        </w:rPr>
        <w:t xml:space="preserve"> </w:t>
      </w:r>
      <w:proofErr w:type="spellStart"/>
      <w:r w:rsidR="00CE4BAD">
        <w:rPr>
          <w:rFonts w:ascii="Shurjo" w:hAnsi="Shurjo" w:cs="Shurjo"/>
        </w:rPr>
        <w:t>পায়</w:t>
      </w:r>
      <w:proofErr w:type="spellEnd"/>
      <w:r w:rsidR="00CE4BAD">
        <w:rPr>
          <w:rFonts w:ascii="Shurjo" w:hAnsi="Shurjo" w:cs="Shurjo"/>
        </w:rPr>
        <w:t xml:space="preserve"> </w:t>
      </w:r>
      <w:proofErr w:type="spellStart"/>
      <w:r w:rsidR="00CE4BAD">
        <w:rPr>
          <w:rFonts w:ascii="Shurjo" w:hAnsi="Shurjo" w:cs="Shurjo"/>
        </w:rPr>
        <w:t>না</w:t>
      </w:r>
      <w:proofErr w:type="spellEnd"/>
      <w:r w:rsidR="00CE4BAD">
        <w:rPr>
          <w:rFonts w:ascii="Shurjo" w:hAnsi="Shurjo" w:cs="Shurjo"/>
        </w:rPr>
        <w:t xml:space="preserve">। </w:t>
      </w:r>
      <w:proofErr w:type="spellStart"/>
      <w:r w:rsidR="00CE4BAD">
        <w:rPr>
          <w:rFonts w:ascii="Shurjo" w:hAnsi="Shurjo" w:cs="Shurjo"/>
        </w:rPr>
        <w:t>ফলে</w:t>
      </w:r>
      <w:proofErr w:type="spellEnd"/>
      <w:r w:rsidR="00CE4BAD">
        <w:rPr>
          <w:rFonts w:ascii="Shurjo" w:hAnsi="Shurjo" w:cs="Shurjo"/>
        </w:rPr>
        <w:t xml:space="preserve"> </w:t>
      </w:r>
      <w:proofErr w:type="spellStart"/>
      <w:r w:rsidR="00CE4BAD">
        <w:rPr>
          <w:rFonts w:ascii="Shurjo" w:hAnsi="Shurjo" w:cs="Shurjo"/>
        </w:rPr>
        <w:t>সহজেই</w:t>
      </w:r>
      <w:proofErr w:type="spellEnd"/>
      <w:r w:rsidR="00CE4BAD">
        <w:rPr>
          <w:rFonts w:ascii="Shurjo" w:hAnsi="Shurjo" w:cs="Shurjo"/>
        </w:rPr>
        <w:t xml:space="preserve"> </w:t>
      </w:r>
      <w:proofErr w:type="spellStart"/>
      <w:r w:rsidR="00CE4BAD">
        <w:rPr>
          <w:rFonts w:ascii="Shurjo" w:hAnsi="Shurjo" w:cs="Shurjo"/>
        </w:rPr>
        <w:t>তারা</w:t>
      </w:r>
      <w:proofErr w:type="spellEnd"/>
      <w:r w:rsidR="00CE4BAD">
        <w:rPr>
          <w:rFonts w:ascii="Shurjo" w:hAnsi="Shurjo" w:cs="Shurjo"/>
        </w:rPr>
        <w:t xml:space="preserve"> </w:t>
      </w:r>
      <w:proofErr w:type="spellStart"/>
      <w:r w:rsidR="00CE4BAD">
        <w:rPr>
          <w:rFonts w:ascii="Shurjo" w:hAnsi="Shurjo" w:cs="Shurjo"/>
        </w:rPr>
        <w:t>মূলধারার</w:t>
      </w:r>
      <w:proofErr w:type="spellEnd"/>
      <w:r w:rsidR="00CE4BAD">
        <w:rPr>
          <w:rFonts w:ascii="Shurjo" w:hAnsi="Shurjo" w:cs="Shurjo"/>
        </w:rPr>
        <w:t xml:space="preserve"> </w:t>
      </w:r>
      <w:proofErr w:type="spellStart"/>
      <w:r w:rsidR="00CE4BAD">
        <w:rPr>
          <w:rFonts w:ascii="Shurjo" w:hAnsi="Shurjo" w:cs="Shurjo"/>
        </w:rPr>
        <w:t>শিক্ষায়</w:t>
      </w:r>
      <w:proofErr w:type="spellEnd"/>
      <w:r w:rsidR="00CE4BAD">
        <w:rPr>
          <w:rFonts w:ascii="Shurjo" w:hAnsi="Shurjo" w:cs="Shurjo"/>
        </w:rPr>
        <w:t xml:space="preserve"> </w:t>
      </w:r>
      <w:proofErr w:type="spellStart"/>
      <w:r w:rsidR="003C3F66">
        <w:rPr>
          <w:rFonts w:ascii="Shurjo" w:hAnsi="Shurjo" w:cs="Shurjo"/>
        </w:rPr>
        <w:t>তাদের</w:t>
      </w:r>
      <w:proofErr w:type="spellEnd"/>
      <w:r w:rsidR="003C3F66">
        <w:rPr>
          <w:rFonts w:ascii="Shurjo" w:hAnsi="Shurjo" w:cs="Shurjo"/>
        </w:rPr>
        <w:t xml:space="preserve"> </w:t>
      </w:r>
      <w:proofErr w:type="spellStart"/>
      <w:r w:rsidR="00CE4BAD">
        <w:rPr>
          <w:rFonts w:ascii="Shurjo" w:hAnsi="Shurjo" w:cs="Shurjo"/>
        </w:rPr>
        <w:t>সম্পূর্ণ</w:t>
      </w:r>
      <w:proofErr w:type="spellEnd"/>
      <w:r w:rsidR="00CE4BAD">
        <w:rPr>
          <w:rFonts w:ascii="Shurjo" w:hAnsi="Shurjo" w:cs="Shurjo"/>
        </w:rPr>
        <w:t xml:space="preserve"> </w:t>
      </w:r>
      <w:proofErr w:type="spellStart"/>
      <w:r w:rsidR="00CE4BAD">
        <w:rPr>
          <w:rFonts w:ascii="Shurjo" w:hAnsi="Shurjo" w:cs="Shurjo"/>
        </w:rPr>
        <w:t>অংশগ্রহণ</w:t>
      </w:r>
      <w:proofErr w:type="spellEnd"/>
      <w:r w:rsidR="00CE4BAD">
        <w:rPr>
          <w:rFonts w:ascii="Shurjo" w:hAnsi="Shurjo" w:cs="Shurjo"/>
        </w:rPr>
        <w:t xml:space="preserve"> </w:t>
      </w:r>
      <w:proofErr w:type="spellStart"/>
      <w:r w:rsidR="003C3F66">
        <w:rPr>
          <w:rFonts w:ascii="Shurjo" w:hAnsi="Shurjo" w:cs="Shurjo"/>
        </w:rPr>
        <w:t>নিশ্চিত</w:t>
      </w:r>
      <w:proofErr w:type="spellEnd"/>
      <w:r w:rsidR="003C3F66">
        <w:rPr>
          <w:rFonts w:ascii="Shurjo" w:hAnsi="Shurjo" w:cs="Shurjo"/>
        </w:rPr>
        <w:t xml:space="preserve"> </w:t>
      </w:r>
      <w:proofErr w:type="spellStart"/>
      <w:r w:rsidR="003C3F66">
        <w:rPr>
          <w:rFonts w:ascii="Shurjo" w:hAnsi="Shurjo" w:cs="Shurjo"/>
        </w:rPr>
        <w:t>করতে</w:t>
      </w:r>
      <w:proofErr w:type="spellEnd"/>
      <w:r w:rsidR="003C3F66">
        <w:rPr>
          <w:rFonts w:ascii="Shurjo" w:hAnsi="Shurjo" w:cs="Shurjo"/>
        </w:rPr>
        <w:t xml:space="preserve"> </w:t>
      </w:r>
      <w:proofErr w:type="spellStart"/>
      <w:r w:rsidR="003C3F66">
        <w:rPr>
          <w:rFonts w:ascii="Shurjo" w:hAnsi="Shurjo" w:cs="Shurjo"/>
        </w:rPr>
        <w:t>পারে</w:t>
      </w:r>
      <w:proofErr w:type="spellEnd"/>
      <w:r w:rsidR="003C3F66">
        <w:rPr>
          <w:rFonts w:ascii="Shurjo" w:hAnsi="Shurjo" w:cs="Shurjo"/>
        </w:rPr>
        <w:t xml:space="preserve"> </w:t>
      </w:r>
      <w:proofErr w:type="spellStart"/>
      <w:r w:rsidR="003C3F66">
        <w:rPr>
          <w:rFonts w:ascii="Shurjo" w:hAnsi="Shurjo" w:cs="Shurjo"/>
        </w:rPr>
        <w:t>না</w:t>
      </w:r>
      <w:proofErr w:type="spellEnd"/>
      <w:r w:rsidR="003C3F66">
        <w:rPr>
          <w:rFonts w:ascii="Shurjo" w:hAnsi="Shurjo" w:cs="Shurjo"/>
        </w:rPr>
        <w:t xml:space="preserve">। </w:t>
      </w:r>
    </w:p>
    <w:p w14:paraId="6840E218" w14:textId="0C96153C" w:rsidR="00E13370" w:rsidRPr="000A12C5" w:rsidRDefault="00E13370" w:rsidP="00BB078B">
      <w:pPr>
        <w:jc w:val="both"/>
        <w:rPr>
          <w:rFonts w:ascii="Shurjo" w:hAnsi="Shurjo" w:cs="Shurjo"/>
        </w:rPr>
      </w:pPr>
      <w:r w:rsidRPr="000A12C5">
        <w:rPr>
          <w:rFonts w:ascii="Shurjo" w:eastAsiaTheme="majorEastAsia" w:hAnsi="Shurjo" w:cs="Shurjo"/>
          <w:b/>
          <w:bCs/>
          <w:color w:val="228087" w:themeColor="text2"/>
          <w:cs/>
          <w:lang w:bidi="bn-IN"/>
        </w:rPr>
        <w:t>বিদ্যালয়ের অবকাঠামো ও পাঠদান</w:t>
      </w:r>
      <w:r w:rsidR="003C3F66">
        <w:rPr>
          <w:rFonts w:ascii="Shurjo" w:eastAsiaTheme="majorEastAsia" w:hAnsi="Shurjo" w:cs="Shurjo"/>
          <w:b/>
          <w:bCs/>
          <w:color w:val="228087" w:themeColor="text2"/>
          <w:lang w:bidi="bn-IN"/>
        </w:rPr>
        <w:t xml:space="preserve"> </w:t>
      </w:r>
      <w:proofErr w:type="spellStart"/>
      <w:r w:rsidR="003C3F66">
        <w:rPr>
          <w:rFonts w:ascii="Shurjo" w:eastAsiaTheme="majorEastAsia" w:hAnsi="Shurjo" w:cs="Shurjo"/>
          <w:b/>
          <w:bCs/>
          <w:color w:val="228087" w:themeColor="text2"/>
          <w:lang w:bidi="bn-IN"/>
        </w:rPr>
        <w:t>ব্যবস্থা</w:t>
      </w:r>
      <w:proofErr w:type="spellEnd"/>
      <w:r w:rsidRPr="000A12C5">
        <w:rPr>
          <w:rFonts w:ascii="Shurjo" w:eastAsiaTheme="majorEastAsia" w:hAnsi="Shurjo" w:cs="Shurjo"/>
          <w:b/>
          <w:bCs/>
          <w:color w:val="228087" w:themeColor="text2"/>
          <w:cs/>
          <w:lang w:bidi="bn-IN"/>
        </w:rPr>
        <w:t xml:space="preserve">: </w:t>
      </w:r>
      <w:r w:rsidRPr="000A12C5">
        <w:rPr>
          <w:rFonts w:ascii="Shurjo" w:hAnsi="Shurjo" w:cs="Shurjo"/>
          <w:cs/>
        </w:rPr>
        <w:t>বিদ্যালয়গুলো</w:t>
      </w:r>
      <w:r w:rsidR="003C3F66">
        <w:rPr>
          <w:rFonts w:ascii="Shurjo" w:hAnsi="Shurjo" w:cs="Shurjo"/>
        </w:rPr>
        <w:t xml:space="preserve"> </w:t>
      </w:r>
      <w:proofErr w:type="spellStart"/>
      <w:r w:rsidR="003C3F66">
        <w:rPr>
          <w:rFonts w:ascii="Shurjo" w:hAnsi="Shurjo" w:cs="Shurjo"/>
        </w:rPr>
        <w:t>এখনও</w:t>
      </w:r>
      <w:proofErr w:type="spellEnd"/>
      <w:r w:rsidR="003C3F66">
        <w:rPr>
          <w:rFonts w:ascii="Shurjo" w:hAnsi="Shurjo" w:cs="Shurjo"/>
        </w:rPr>
        <w:t xml:space="preserve"> </w:t>
      </w:r>
      <w:proofErr w:type="spellStart"/>
      <w:r w:rsidR="003C3F66">
        <w:rPr>
          <w:rFonts w:ascii="Shurjo" w:hAnsi="Shurjo" w:cs="Shurjo"/>
        </w:rPr>
        <w:t>শিশুদের</w:t>
      </w:r>
      <w:proofErr w:type="spellEnd"/>
      <w:r w:rsidR="003C3F66">
        <w:rPr>
          <w:rFonts w:ascii="Shurjo" w:hAnsi="Shurjo" w:cs="Shurjo"/>
        </w:rPr>
        <w:t xml:space="preserve"> </w:t>
      </w:r>
      <w:proofErr w:type="spellStart"/>
      <w:r w:rsidR="003C3F66">
        <w:rPr>
          <w:rFonts w:ascii="Shurjo" w:hAnsi="Shurjo" w:cs="Shurjo"/>
        </w:rPr>
        <w:t>জন্য</w:t>
      </w:r>
      <w:proofErr w:type="spellEnd"/>
      <w:r w:rsidRPr="000A12C5">
        <w:rPr>
          <w:rFonts w:ascii="Shurjo" w:hAnsi="Shurjo" w:cs="Shurjo"/>
          <w:cs/>
        </w:rPr>
        <w:t xml:space="preserve"> প্রবেশগম্য</w:t>
      </w:r>
      <w:r w:rsidR="003C3F66">
        <w:rPr>
          <w:rFonts w:ascii="Shurjo" w:hAnsi="Shurjo" w:cs="Shurjo"/>
        </w:rPr>
        <w:t xml:space="preserve"> </w:t>
      </w:r>
      <w:proofErr w:type="spellStart"/>
      <w:r w:rsidR="003C3F66">
        <w:rPr>
          <w:rFonts w:ascii="Shurjo" w:hAnsi="Shurjo" w:cs="Shurjo"/>
        </w:rPr>
        <w:t>নয়</w:t>
      </w:r>
      <w:proofErr w:type="spellEnd"/>
      <w:r w:rsidR="003C3F66">
        <w:rPr>
          <w:rFonts w:ascii="Shurjo" w:hAnsi="Shurjo" w:cs="Shurjo"/>
        </w:rPr>
        <w:t xml:space="preserve">। </w:t>
      </w:r>
      <w:proofErr w:type="spellStart"/>
      <w:r w:rsidR="003C3F66">
        <w:rPr>
          <w:rFonts w:ascii="Shurjo" w:hAnsi="Shurjo" w:cs="Shurjo"/>
        </w:rPr>
        <w:t>বিশেষ</w:t>
      </w:r>
      <w:proofErr w:type="spellEnd"/>
      <w:r w:rsidR="003C3F66">
        <w:rPr>
          <w:rFonts w:ascii="Shurjo" w:hAnsi="Shurjo" w:cs="Shurjo"/>
        </w:rPr>
        <w:t xml:space="preserve"> </w:t>
      </w:r>
      <w:proofErr w:type="spellStart"/>
      <w:r w:rsidR="003C3F66">
        <w:rPr>
          <w:rFonts w:ascii="Shurjo" w:hAnsi="Shurjo" w:cs="Shurjo"/>
        </w:rPr>
        <w:t>করে</w:t>
      </w:r>
      <w:proofErr w:type="spellEnd"/>
      <w:r w:rsidR="003C3F66">
        <w:rPr>
          <w:rFonts w:ascii="Shurjo" w:hAnsi="Shurjo" w:cs="Shurjo"/>
        </w:rPr>
        <w:t xml:space="preserve"> </w:t>
      </w:r>
      <w:proofErr w:type="spellStart"/>
      <w:r w:rsidR="003C3F66">
        <w:rPr>
          <w:rFonts w:ascii="Shurjo" w:hAnsi="Shurjo" w:cs="Shurjo"/>
        </w:rPr>
        <w:t>প্রবেশগম্য</w:t>
      </w:r>
      <w:proofErr w:type="spellEnd"/>
      <w:r w:rsidR="003C3F66">
        <w:rPr>
          <w:rFonts w:ascii="Shurjo" w:hAnsi="Shurjo" w:cs="Shurjo"/>
        </w:rPr>
        <w:t xml:space="preserve"> </w:t>
      </w:r>
      <w:proofErr w:type="spellStart"/>
      <w:r w:rsidR="003C3F66">
        <w:rPr>
          <w:rFonts w:ascii="Shurjo" w:hAnsi="Shurjo" w:cs="Shurjo"/>
        </w:rPr>
        <w:t>ভবন</w:t>
      </w:r>
      <w:proofErr w:type="spellEnd"/>
      <w:r w:rsidRPr="000A12C5">
        <w:rPr>
          <w:rFonts w:ascii="Shurjo" w:hAnsi="Shurjo" w:cs="Shurjo"/>
        </w:rPr>
        <w:t xml:space="preserve">, </w:t>
      </w:r>
      <w:r w:rsidRPr="000A12C5">
        <w:rPr>
          <w:rFonts w:ascii="Shurjo" w:hAnsi="Shurjo" w:cs="Shurjo"/>
          <w:cs/>
        </w:rPr>
        <w:t xml:space="preserve">টয়লেট ও ওয়াশ সুবিধা থাকে না। অনেক স্কুলে প্রতিবন্ধী শিশুদের উপযোগী শিক্ষাসামগ্রীও অনুপস্থিত। এমনকি প্রবেশগম্য স্কুল থাকলেও অধিকাংশ </w:t>
      </w:r>
      <w:proofErr w:type="spellStart"/>
      <w:r w:rsidR="003C3F66">
        <w:rPr>
          <w:rFonts w:ascii="Shurjo" w:hAnsi="Shurjo" w:cs="Shurjo"/>
        </w:rPr>
        <w:t>শিক্ষক</w:t>
      </w:r>
      <w:proofErr w:type="spellEnd"/>
      <w:r w:rsidR="003C3F66">
        <w:rPr>
          <w:rFonts w:ascii="Shurjo" w:hAnsi="Shurjo" w:cs="Shurjo"/>
        </w:rPr>
        <w:t xml:space="preserve"> এ </w:t>
      </w:r>
      <w:proofErr w:type="spellStart"/>
      <w:r w:rsidR="003C3F66">
        <w:rPr>
          <w:rFonts w:ascii="Shurjo" w:hAnsi="Shurjo" w:cs="Shurjo"/>
        </w:rPr>
        <w:t>বিষয়ে</w:t>
      </w:r>
      <w:proofErr w:type="spellEnd"/>
      <w:r w:rsidRPr="000A12C5">
        <w:rPr>
          <w:rFonts w:ascii="Shurjo" w:hAnsi="Shurjo" w:cs="Shurjo"/>
          <w:cs/>
        </w:rPr>
        <w:t xml:space="preserve"> যথাযথভাবে প্রশিক্ষ</w:t>
      </w:r>
      <w:r w:rsidR="003C3F66">
        <w:rPr>
          <w:rFonts w:ascii="Shurjo" w:hAnsi="Shurjo" w:cs="Shurjo"/>
        </w:rPr>
        <w:t xml:space="preserve">ণ </w:t>
      </w:r>
      <w:proofErr w:type="spellStart"/>
      <w:r w:rsidR="003C3F66">
        <w:rPr>
          <w:rFonts w:ascii="Shurjo" w:hAnsi="Shurjo" w:cs="Shurjo"/>
        </w:rPr>
        <w:t>বা</w:t>
      </w:r>
      <w:proofErr w:type="spellEnd"/>
      <w:r w:rsidR="003C3F66">
        <w:rPr>
          <w:rFonts w:ascii="Shurjo" w:hAnsi="Shurjo" w:cs="Shurjo"/>
        </w:rPr>
        <w:t xml:space="preserve"> </w:t>
      </w:r>
      <w:proofErr w:type="spellStart"/>
      <w:r w:rsidR="003C3F66">
        <w:rPr>
          <w:rFonts w:ascii="Shurjo" w:hAnsi="Shurjo" w:cs="Shurjo"/>
        </w:rPr>
        <w:t>সহায়তা</w:t>
      </w:r>
      <w:proofErr w:type="spellEnd"/>
      <w:r w:rsidR="003C3F66">
        <w:rPr>
          <w:rFonts w:ascii="Shurjo" w:hAnsi="Shurjo" w:cs="Shurjo"/>
        </w:rPr>
        <w:t xml:space="preserve"> </w:t>
      </w:r>
      <w:proofErr w:type="spellStart"/>
      <w:r w:rsidR="003C3F66">
        <w:rPr>
          <w:rFonts w:ascii="Shurjo" w:hAnsi="Shurjo" w:cs="Shurjo"/>
        </w:rPr>
        <w:t>পান</w:t>
      </w:r>
      <w:proofErr w:type="spellEnd"/>
      <w:r w:rsidR="003C3F66">
        <w:rPr>
          <w:rFonts w:ascii="Shurjo" w:hAnsi="Shurjo" w:cs="Shurjo"/>
        </w:rPr>
        <w:t xml:space="preserve"> </w:t>
      </w:r>
      <w:proofErr w:type="spellStart"/>
      <w:r w:rsidR="003C3F66">
        <w:rPr>
          <w:rFonts w:ascii="Shurjo" w:hAnsi="Shurjo" w:cs="Shurjo"/>
        </w:rPr>
        <w:t>না</w:t>
      </w:r>
      <w:proofErr w:type="spellEnd"/>
      <w:r w:rsidR="003C3F66">
        <w:rPr>
          <w:rFonts w:ascii="Shurjo" w:hAnsi="Shurjo" w:cs="Shurjo"/>
        </w:rPr>
        <w:t xml:space="preserve">। </w:t>
      </w:r>
      <w:proofErr w:type="spellStart"/>
      <w:r w:rsidR="003C3F66">
        <w:rPr>
          <w:rFonts w:ascii="Shurjo" w:hAnsi="Shurjo" w:cs="Shurjo"/>
        </w:rPr>
        <w:t>ফলে</w:t>
      </w:r>
      <w:proofErr w:type="spellEnd"/>
      <w:r w:rsidR="003C3F66">
        <w:rPr>
          <w:rFonts w:ascii="Shurjo" w:hAnsi="Shurjo" w:cs="Shurjo"/>
        </w:rPr>
        <w:t xml:space="preserve"> </w:t>
      </w:r>
      <w:proofErr w:type="spellStart"/>
      <w:r w:rsidR="003C3F66">
        <w:rPr>
          <w:rFonts w:ascii="Shurjo" w:hAnsi="Shurjo" w:cs="Shurjo"/>
        </w:rPr>
        <w:t>তারা</w:t>
      </w:r>
      <w:proofErr w:type="spellEnd"/>
      <w:r w:rsidR="003C3F66">
        <w:rPr>
          <w:rFonts w:ascii="Shurjo" w:hAnsi="Shurjo" w:cs="Shurjo"/>
        </w:rPr>
        <w:t xml:space="preserve"> </w:t>
      </w:r>
      <w:proofErr w:type="spellStart"/>
      <w:r w:rsidR="003C3F66">
        <w:rPr>
          <w:rFonts w:ascii="Shurjo" w:hAnsi="Shurjo" w:cs="Shurjo"/>
        </w:rPr>
        <w:t>প্রতিবন্ধী</w:t>
      </w:r>
      <w:proofErr w:type="spellEnd"/>
      <w:r w:rsidR="003C3F66">
        <w:rPr>
          <w:rFonts w:ascii="Shurjo" w:hAnsi="Shurjo" w:cs="Shurjo"/>
        </w:rPr>
        <w:t xml:space="preserve"> </w:t>
      </w:r>
      <w:proofErr w:type="spellStart"/>
      <w:r w:rsidR="003C3F66">
        <w:rPr>
          <w:rFonts w:ascii="Shurjo" w:hAnsi="Shurjo" w:cs="Shurjo"/>
        </w:rPr>
        <w:t>শিক্ষার্থীদের</w:t>
      </w:r>
      <w:proofErr w:type="spellEnd"/>
      <w:r w:rsidR="003C3F66">
        <w:rPr>
          <w:rFonts w:ascii="Shurjo" w:hAnsi="Shurjo" w:cs="Shurjo"/>
        </w:rPr>
        <w:t xml:space="preserve"> </w:t>
      </w:r>
      <w:proofErr w:type="spellStart"/>
      <w:r w:rsidR="003C3F66">
        <w:rPr>
          <w:rFonts w:ascii="Shurjo" w:hAnsi="Shurjo" w:cs="Shurjo"/>
        </w:rPr>
        <w:t>প্রয়োজন</w:t>
      </w:r>
      <w:proofErr w:type="spellEnd"/>
      <w:r w:rsidR="003C3F66">
        <w:rPr>
          <w:rFonts w:ascii="Shurjo" w:hAnsi="Shurjo" w:cs="Shurjo"/>
        </w:rPr>
        <w:t xml:space="preserve"> </w:t>
      </w:r>
      <w:proofErr w:type="spellStart"/>
      <w:r w:rsidR="003C3F66">
        <w:rPr>
          <w:rFonts w:ascii="Shurjo" w:hAnsi="Shurjo" w:cs="Shurjo"/>
        </w:rPr>
        <w:t>বুঝে</w:t>
      </w:r>
      <w:proofErr w:type="spellEnd"/>
      <w:r w:rsidR="003C3F66">
        <w:rPr>
          <w:rFonts w:ascii="Shurjo" w:hAnsi="Shurjo" w:cs="Shurjo"/>
        </w:rPr>
        <w:t xml:space="preserve"> </w:t>
      </w:r>
      <w:proofErr w:type="spellStart"/>
      <w:r w:rsidR="003C3F66">
        <w:rPr>
          <w:rFonts w:ascii="Shurjo" w:hAnsi="Shurjo" w:cs="Shurjo"/>
        </w:rPr>
        <w:t>কার্যকর</w:t>
      </w:r>
      <w:r w:rsidR="00D774B6">
        <w:rPr>
          <w:rFonts w:ascii="Shurjo" w:hAnsi="Shurjo" w:cs="Shurjo"/>
        </w:rPr>
        <w:t>ভাবে</w:t>
      </w:r>
      <w:proofErr w:type="spellEnd"/>
      <w:r w:rsidR="00D774B6">
        <w:rPr>
          <w:rFonts w:ascii="Shurjo" w:hAnsi="Shurjo" w:cs="Shurjo"/>
        </w:rPr>
        <w:t xml:space="preserve"> </w:t>
      </w:r>
      <w:proofErr w:type="spellStart"/>
      <w:r w:rsidR="00D774B6">
        <w:rPr>
          <w:rFonts w:ascii="Shurjo" w:hAnsi="Shurjo" w:cs="Shurjo"/>
        </w:rPr>
        <w:t>পড়াতে</w:t>
      </w:r>
      <w:proofErr w:type="spellEnd"/>
      <w:r w:rsidR="00D774B6">
        <w:rPr>
          <w:rFonts w:ascii="Shurjo" w:hAnsi="Shurjo" w:cs="Shurjo"/>
        </w:rPr>
        <w:t xml:space="preserve"> </w:t>
      </w:r>
      <w:proofErr w:type="spellStart"/>
      <w:r w:rsidR="00D774B6">
        <w:rPr>
          <w:rFonts w:ascii="Shurjo" w:hAnsi="Shurjo" w:cs="Shurjo"/>
        </w:rPr>
        <w:t>পারে</w:t>
      </w:r>
      <w:proofErr w:type="spellEnd"/>
      <w:r w:rsidR="00D774B6">
        <w:rPr>
          <w:rFonts w:ascii="Shurjo" w:hAnsi="Shurjo" w:cs="Shurjo"/>
        </w:rPr>
        <w:t xml:space="preserve"> </w:t>
      </w:r>
      <w:proofErr w:type="spellStart"/>
      <w:r w:rsidR="00D774B6">
        <w:rPr>
          <w:rFonts w:ascii="Shurjo" w:hAnsi="Shurjo" w:cs="Shurjo"/>
        </w:rPr>
        <w:t>না</w:t>
      </w:r>
      <w:proofErr w:type="spellEnd"/>
      <w:r w:rsidR="00D774B6">
        <w:rPr>
          <w:rFonts w:ascii="Shurjo" w:hAnsi="Shurjo" w:cs="Shurjo"/>
        </w:rPr>
        <w:t>।</w:t>
      </w:r>
      <w:r w:rsidRPr="000A12C5">
        <w:rPr>
          <w:rFonts w:ascii="Shurjo" w:hAnsi="Shurjo" w:cs="Shurjo"/>
          <w:cs/>
        </w:rPr>
        <w:t xml:space="preserve"> শিক্ষক প্রশিক্ষণ </w:t>
      </w:r>
      <w:proofErr w:type="spellStart"/>
      <w:r w:rsidR="005B1199">
        <w:rPr>
          <w:rFonts w:ascii="Shurjo" w:hAnsi="Shurjo" w:cs="Shurjo"/>
        </w:rPr>
        <w:t>কার্যক্রমেও</w:t>
      </w:r>
      <w:proofErr w:type="spellEnd"/>
      <w:r w:rsidR="005B1199">
        <w:rPr>
          <w:rFonts w:ascii="Shurjo" w:hAnsi="Shurjo" w:cs="Shurjo"/>
        </w:rPr>
        <w:t xml:space="preserve"> </w:t>
      </w:r>
      <w:proofErr w:type="spellStart"/>
      <w:r w:rsidR="005B1199">
        <w:rPr>
          <w:rFonts w:ascii="Shurjo" w:hAnsi="Shurjo" w:cs="Shurjo"/>
        </w:rPr>
        <w:t>মূলধারার</w:t>
      </w:r>
      <w:proofErr w:type="spellEnd"/>
      <w:r w:rsidR="005B1199">
        <w:rPr>
          <w:rFonts w:ascii="Shurjo" w:hAnsi="Shurjo" w:cs="Shurjo"/>
        </w:rPr>
        <w:t xml:space="preserve"> </w:t>
      </w:r>
      <w:proofErr w:type="spellStart"/>
      <w:r w:rsidR="005B1199">
        <w:rPr>
          <w:rFonts w:ascii="Shurjo" w:hAnsi="Shurjo" w:cs="Shurjo"/>
        </w:rPr>
        <w:t>শিক্ষায়</w:t>
      </w:r>
      <w:proofErr w:type="spellEnd"/>
      <w:r w:rsidR="005B1199">
        <w:rPr>
          <w:rFonts w:ascii="Shurjo" w:hAnsi="Shurjo" w:cs="Shurjo"/>
        </w:rPr>
        <w:t xml:space="preserve"> </w:t>
      </w:r>
      <w:proofErr w:type="spellStart"/>
      <w:r w:rsidR="005B1199">
        <w:rPr>
          <w:rFonts w:ascii="Shurjo" w:hAnsi="Shurjo" w:cs="Shurjo"/>
        </w:rPr>
        <w:t>প্রতিবন্ধী</w:t>
      </w:r>
      <w:proofErr w:type="spellEnd"/>
      <w:r w:rsidR="005B1199">
        <w:rPr>
          <w:rFonts w:ascii="Shurjo" w:hAnsi="Shurjo" w:cs="Shurjo"/>
        </w:rPr>
        <w:t xml:space="preserve"> </w:t>
      </w:r>
      <w:proofErr w:type="spellStart"/>
      <w:r w:rsidR="005B1199">
        <w:rPr>
          <w:rFonts w:ascii="Shurjo" w:hAnsi="Shurjo" w:cs="Shurjo"/>
        </w:rPr>
        <w:t>শিশুদের</w:t>
      </w:r>
      <w:proofErr w:type="spellEnd"/>
      <w:r w:rsidRPr="000A12C5">
        <w:rPr>
          <w:rFonts w:ascii="Shurjo" w:hAnsi="Shurjo" w:cs="Shurjo"/>
          <w:cs/>
        </w:rPr>
        <w:t xml:space="preserve"> অন্তর্ভুক্তিমূলক শিক্ষণ কৌশলকে তেমন গুরুত্ব দেওয়া হয় না। ফলে </w:t>
      </w:r>
      <w:proofErr w:type="spellStart"/>
      <w:r w:rsidR="005B1199">
        <w:rPr>
          <w:rFonts w:ascii="Shurjo" w:hAnsi="Shurjo" w:cs="Shurjo"/>
        </w:rPr>
        <w:t>অনেক</w:t>
      </w:r>
      <w:proofErr w:type="spellEnd"/>
      <w:r w:rsidR="005B1199">
        <w:rPr>
          <w:rFonts w:ascii="Shurjo" w:hAnsi="Shurjo" w:cs="Shurjo"/>
        </w:rPr>
        <w:t xml:space="preserve"> </w:t>
      </w:r>
      <w:r w:rsidRPr="000A12C5">
        <w:rPr>
          <w:rFonts w:ascii="Shurjo" w:hAnsi="Shurjo" w:cs="Shurjo"/>
          <w:cs/>
        </w:rPr>
        <w:t>শিক্ষক</w:t>
      </w:r>
      <w:r w:rsidRPr="000A12C5">
        <w:rPr>
          <w:rFonts w:ascii="Shurjo" w:hAnsi="Shurjo" w:cs="Shurjo"/>
        </w:rPr>
        <w:t xml:space="preserve">, </w:t>
      </w:r>
      <w:r w:rsidRPr="000A12C5">
        <w:rPr>
          <w:rFonts w:ascii="Shurjo" w:hAnsi="Shurjo" w:cs="Shurjo"/>
          <w:cs/>
        </w:rPr>
        <w:t xml:space="preserve">প্রধান শিক্ষক ও শিক্ষা </w:t>
      </w:r>
      <w:proofErr w:type="spellStart"/>
      <w:r w:rsidR="005B1199">
        <w:rPr>
          <w:rFonts w:ascii="Shurjo" w:hAnsi="Shurjo" w:cs="Shurjo"/>
        </w:rPr>
        <w:t>সংশ্লিষ্ট</w:t>
      </w:r>
      <w:proofErr w:type="spellEnd"/>
      <w:r w:rsidR="005B1199">
        <w:rPr>
          <w:rFonts w:ascii="Shurjo" w:hAnsi="Shurjo" w:cs="Shurjo"/>
        </w:rPr>
        <w:t xml:space="preserve"> </w:t>
      </w:r>
      <w:r w:rsidRPr="000A12C5">
        <w:rPr>
          <w:rFonts w:ascii="Shurjo" w:hAnsi="Shurjo" w:cs="Shurjo"/>
          <w:cs/>
        </w:rPr>
        <w:t xml:space="preserve">কর্তৃপক্ষের মধ্যেও প্রতিবন্ধী শিশুদের প্রতি সমাজের </w:t>
      </w:r>
      <w:proofErr w:type="spellStart"/>
      <w:r w:rsidR="005B1199">
        <w:rPr>
          <w:rFonts w:ascii="Shurjo" w:hAnsi="Shurjo" w:cs="Shurjo"/>
        </w:rPr>
        <w:t>অন্যান্য</w:t>
      </w:r>
      <w:proofErr w:type="spellEnd"/>
      <w:r w:rsidR="005B1199">
        <w:rPr>
          <w:rFonts w:ascii="Shurjo" w:hAnsi="Shurjo" w:cs="Shurjo"/>
        </w:rPr>
        <w:t xml:space="preserve"> </w:t>
      </w:r>
      <w:proofErr w:type="spellStart"/>
      <w:r w:rsidR="005B1199">
        <w:rPr>
          <w:rFonts w:ascii="Shurjo" w:hAnsi="Shurjo" w:cs="Shurjo"/>
        </w:rPr>
        <w:t>ব্যক্তির</w:t>
      </w:r>
      <w:proofErr w:type="spellEnd"/>
      <w:r w:rsidR="005B1199">
        <w:rPr>
          <w:rFonts w:ascii="Shurjo" w:hAnsi="Shurjo" w:cs="Shurjo"/>
        </w:rPr>
        <w:t xml:space="preserve"> </w:t>
      </w:r>
      <w:r w:rsidRPr="000A12C5">
        <w:rPr>
          <w:rFonts w:ascii="Shurjo" w:hAnsi="Shurjo" w:cs="Shurjo"/>
          <w:cs/>
        </w:rPr>
        <w:t xml:space="preserve">মতোই ভুল ধারণা </w:t>
      </w:r>
      <w:proofErr w:type="spellStart"/>
      <w:r w:rsidR="005B1199">
        <w:rPr>
          <w:rFonts w:ascii="Shurjo" w:hAnsi="Shurjo" w:cs="Shurjo"/>
        </w:rPr>
        <w:t>পোষণ</w:t>
      </w:r>
      <w:proofErr w:type="spellEnd"/>
      <w:r w:rsidR="005B1199">
        <w:rPr>
          <w:rFonts w:ascii="Shurjo" w:hAnsi="Shurjo" w:cs="Shurjo"/>
        </w:rPr>
        <w:t xml:space="preserve"> </w:t>
      </w:r>
      <w:proofErr w:type="spellStart"/>
      <w:r w:rsidR="005B1199">
        <w:rPr>
          <w:rFonts w:ascii="Shurjo" w:hAnsi="Shurjo" w:cs="Shurjo"/>
        </w:rPr>
        <w:t>করতে</w:t>
      </w:r>
      <w:proofErr w:type="spellEnd"/>
      <w:r w:rsidR="005B1199">
        <w:rPr>
          <w:rFonts w:ascii="Shurjo" w:hAnsi="Shurjo" w:cs="Shurjo"/>
        </w:rPr>
        <w:t xml:space="preserve"> </w:t>
      </w:r>
      <w:proofErr w:type="spellStart"/>
      <w:r w:rsidR="005B1199">
        <w:rPr>
          <w:rFonts w:ascii="Shurjo" w:hAnsi="Shurjo" w:cs="Shurjo"/>
        </w:rPr>
        <w:t>দেখা</w:t>
      </w:r>
      <w:proofErr w:type="spellEnd"/>
      <w:r w:rsidR="005B1199">
        <w:rPr>
          <w:rFonts w:ascii="Shurjo" w:hAnsi="Shurjo" w:cs="Shurjo"/>
        </w:rPr>
        <w:t xml:space="preserve"> </w:t>
      </w:r>
      <w:proofErr w:type="spellStart"/>
      <w:r w:rsidR="005B1199">
        <w:rPr>
          <w:rFonts w:ascii="Shurjo" w:hAnsi="Shurjo" w:cs="Shurjo"/>
        </w:rPr>
        <w:t>যায়</w:t>
      </w:r>
      <w:proofErr w:type="spellEnd"/>
      <w:r w:rsidRPr="000A12C5">
        <w:rPr>
          <w:rFonts w:ascii="Shurjo" w:hAnsi="Shurjo" w:cs="Shurjo"/>
          <w:cs/>
        </w:rPr>
        <w:t>।</w:t>
      </w:r>
      <w:r w:rsidR="005B1199">
        <w:rPr>
          <w:rFonts w:ascii="Shurjo" w:hAnsi="Shurjo" w:cs="Shurjo"/>
        </w:rPr>
        <w:t xml:space="preserve"> </w:t>
      </w:r>
    </w:p>
    <w:p w14:paraId="7319A92B" w14:textId="0B06D896" w:rsidR="00F61737" w:rsidRPr="00D560ED" w:rsidRDefault="00E13370" w:rsidP="00835E28">
      <w:pPr>
        <w:pStyle w:val="Heading4"/>
        <w:rPr>
          <w:rFonts w:ascii="Shurjo" w:hAnsi="Shurjo" w:cs="Shurjo"/>
          <w:b w:val="0"/>
        </w:rPr>
      </w:pPr>
      <w:r w:rsidRPr="000A12C5">
        <w:rPr>
          <w:rFonts w:ascii="Shurjo" w:hAnsi="Shurjo" w:cs="Shurjo"/>
          <w:bCs/>
          <w:i/>
          <w:iCs w:val="0"/>
          <w:cs/>
        </w:rPr>
        <w:t xml:space="preserve">২. </w:t>
      </w:r>
      <w:r w:rsidRPr="00D560ED">
        <w:rPr>
          <w:rFonts w:ascii="Shurjo" w:hAnsi="Shurjo" w:cs="Shurjo"/>
          <w:bCs/>
          <w:i/>
          <w:iCs w:val="0"/>
          <w:sz w:val="24"/>
          <w:cs/>
        </w:rPr>
        <w:t>সামা</w:t>
      </w:r>
      <w:proofErr w:type="spellStart"/>
      <w:r w:rsidR="00D560ED" w:rsidRPr="00D560ED">
        <w:rPr>
          <w:rFonts w:ascii="Shurjo" w:hAnsi="Shurjo" w:cs="Shurjo"/>
          <w:bCs/>
          <w:sz w:val="24"/>
        </w:rPr>
        <w:t>জিক</w:t>
      </w:r>
      <w:proofErr w:type="spellEnd"/>
      <w:r w:rsidR="00D560ED" w:rsidRPr="00D560ED">
        <w:rPr>
          <w:rFonts w:ascii="Shurjo" w:hAnsi="Shurjo" w:cs="Shurjo"/>
          <w:bCs/>
          <w:sz w:val="24"/>
        </w:rPr>
        <w:t xml:space="preserve"> </w:t>
      </w:r>
      <w:proofErr w:type="spellStart"/>
      <w:r w:rsidR="00D560ED" w:rsidRPr="00D560ED">
        <w:rPr>
          <w:rFonts w:ascii="Shurjo" w:hAnsi="Shurjo" w:cs="Shurjo"/>
          <w:bCs/>
          <w:sz w:val="24"/>
        </w:rPr>
        <w:t>বাঁধা</w:t>
      </w:r>
      <w:proofErr w:type="spellEnd"/>
    </w:p>
    <w:p w14:paraId="39AA0DDB" w14:textId="18997272" w:rsidR="00E13370" w:rsidRPr="000A12C5" w:rsidRDefault="00E13370" w:rsidP="00BB078B">
      <w:pPr>
        <w:jc w:val="both"/>
        <w:rPr>
          <w:rFonts w:ascii="Shurjo" w:hAnsi="Shurjo" w:cs="Shurjo"/>
        </w:rPr>
      </w:pPr>
      <w:r w:rsidRPr="000A12C5">
        <w:rPr>
          <w:rFonts w:ascii="Shurjo" w:eastAsiaTheme="majorEastAsia" w:hAnsi="Shurjo" w:cs="Shurjo"/>
          <w:b/>
          <w:bCs/>
          <w:color w:val="228087" w:themeColor="text2"/>
          <w:cs/>
          <w:lang w:bidi="bn-IN"/>
        </w:rPr>
        <w:t>বৈষম্য</w:t>
      </w:r>
      <w:r w:rsidR="00D560ED">
        <w:rPr>
          <w:rFonts w:ascii="Shurjo" w:eastAsiaTheme="majorEastAsia" w:hAnsi="Shurjo" w:cs="Shurjo"/>
          <w:b/>
          <w:bCs/>
          <w:color w:val="228087" w:themeColor="text2"/>
          <w:lang w:bidi="bn-IN"/>
        </w:rPr>
        <w:t xml:space="preserve">: </w:t>
      </w:r>
      <w:r w:rsidRPr="000A12C5">
        <w:rPr>
          <w:rFonts w:ascii="Shurjo" w:hAnsi="Shurjo" w:cs="Shurjo"/>
          <w:cs/>
        </w:rPr>
        <w:t>প্রতিবন্ধী শিশুরা নিয়মিতভাবে সমাজের অবজ্ঞা ও বৈষম্যের শিকার হ</w:t>
      </w:r>
      <w:proofErr w:type="spellStart"/>
      <w:r w:rsidR="00D560ED">
        <w:rPr>
          <w:rFonts w:ascii="Shurjo" w:hAnsi="Shurjo" w:cs="Shurjo"/>
        </w:rPr>
        <w:t>য়ে</w:t>
      </w:r>
      <w:proofErr w:type="spellEnd"/>
      <w:r w:rsidR="00D560ED">
        <w:rPr>
          <w:rFonts w:ascii="Shurjo" w:hAnsi="Shurjo" w:cs="Shurjo"/>
        </w:rPr>
        <w:t xml:space="preserve"> </w:t>
      </w:r>
      <w:proofErr w:type="spellStart"/>
      <w:r w:rsidR="00D560ED">
        <w:rPr>
          <w:rFonts w:ascii="Shurjo" w:hAnsi="Shurjo" w:cs="Shurjo"/>
        </w:rPr>
        <w:t>থাকে</w:t>
      </w:r>
      <w:proofErr w:type="spellEnd"/>
      <w:r w:rsidR="00D560ED">
        <w:rPr>
          <w:rFonts w:ascii="Shurjo" w:hAnsi="Shurjo" w:cs="Shurjo"/>
        </w:rPr>
        <w:t xml:space="preserve">। </w:t>
      </w:r>
      <w:proofErr w:type="spellStart"/>
      <w:r w:rsidR="00D560ED">
        <w:rPr>
          <w:rFonts w:ascii="Shurjo" w:hAnsi="Shurjo" w:cs="Shurjo"/>
        </w:rPr>
        <w:t>ফলে</w:t>
      </w:r>
      <w:proofErr w:type="spellEnd"/>
      <w:r w:rsidR="00D560ED">
        <w:rPr>
          <w:rFonts w:ascii="Shurjo" w:hAnsi="Shurjo" w:cs="Shurjo"/>
        </w:rPr>
        <w:t xml:space="preserve"> </w:t>
      </w:r>
      <w:proofErr w:type="spellStart"/>
      <w:r w:rsidR="00D560ED">
        <w:rPr>
          <w:rFonts w:ascii="Shurjo" w:hAnsi="Shurjo" w:cs="Shurjo"/>
        </w:rPr>
        <w:t>তারা</w:t>
      </w:r>
      <w:proofErr w:type="spellEnd"/>
      <w:r w:rsidR="00D560ED">
        <w:rPr>
          <w:rFonts w:ascii="Shurjo" w:hAnsi="Shurjo" w:cs="Shurjo"/>
        </w:rPr>
        <w:t xml:space="preserve"> ও</w:t>
      </w:r>
      <w:r w:rsidRPr="000A12C5">
        <w:rPr>
          <w:rFonts w:ascii="Shurjo" w:hAnsi="Shurjo" w:cs="Shurjo"/>
          <w:cs/>
        </w:rPr>
        <w:t xml:space="preserve"> তাদের পরিবার সামাজিকভাবে বিচ্ছিন্ন</w:t>
      </w:r>
      <w:r w:rsidR="00D560ED">
        <w:rPr>
          <w:rFonts w:ascii="Shurjo" w:hAnsi="Shurjo" w:cs="Shurjo"/>
        </w:rPr>
        <w:t xml:space="preserve"> </w:t>
      </w:r>
      <w:proofErr w:type="spellStart"/>
      <w:r w:rsidR="00D560ED">
        <w:rPr>
          <w:rFonts w:ascii="Shurjo" w:hAnsi="Shurjo" w:cs="Shurjo"/>
        </w:rPr>
        <w:t>হয়ে</w:t>
      </w:r>
      <w:proofErr w:type="spellEnd"/>
      <w:r w:rsidR="00D560ED">
        <w:rPr>
          <w:rFonts w:ascii="Shurjo" w:hAnsi="Shurjo" w:cs="Shurjo"/>
        </w:rPr>
        <w:t xml:space="preserve"> </w:t>
      </w:r>
      <w:proofErr w:type="spellStart"/>
      <w:r w:rsidR="00D560ED">
        <w:rPr>
          <w:rFonts w:ascii="Shurjo" w:hAnsi="Shurjo" w:cs="Shurjo"/>
        </w:rPr>
        <w:t>পড়ে</w:t>
      </w:r>
      <w:proofErr w:type="spellEnd"/>
      <w:r w:rsidRPr="000A12C5">
        <w:rPr>
          <w:rFonts w:ascii="Shurjo" w:hAnsi="Shurjo" w:cs="Shurjo"/>
          <w:cs/>
        </w:rPr>
        <w:t>।</w:t>
      </w:r>
    </w:p>
    <w:p w14:paraId="4BE26A04" w14:textId="60C477AA" w:rsidR="00E13370" w:rsidRPr="000A12C5" w:rsidRDefault="00E13370" w:rsidP="00BB078B">
      <w:pPr>
        <w:jc w:val="both"/>
        <w:rPr>
          <w:rFonts w:ascii="Shurjo" w:hAnsi="Shurjo" w:cs="Shurjo"/>
        </w:rPr>
      </w:pPr>
      <w:r w:rsidRPr="000A12C5">
        <w:rPr>
          <w:rFonts w:ascii="Shurjo" w:hAnsi="Shurjo" w:cs="Shurjo"/>
          <w:cs/>
        </w:rPr>
        <w:t>প্রতিবন্ধী শিশুর পরিবারের আয় সাধারণত কম থাকে</w:t>
      </w:r>
      <w:r w:rsidRPr="000A12C5">
        <w:rPr>
          <w:rFonts w:ascii="Shurjo" w:hAnsi="Shurjo" w:cs="Shurjo"/>
        </w:rPr>
        <w:t xml:space="preserve">, </w:t>
      </w:r>
      <w:r w:rsidRPr="000A12C5">
        <w:rPr>
          <w:rFonts w:ascii="Shurjo" w:hAnsi="Shurjo" w:cs="Shurjo"/>
          <w:cs/>
        </w:rPr>
        <w:t>কারণ পরিবারের অন্তত একজন প্রাপ্তবয়স্ক</w:t>
      </w:r>
      <w:r w:rsidR="00DB5663">
        <w:rPr>
          <w:rFonts w:ascii="Shurjo" w:hAnsi="Shurjo" w:cs="Shurjo"/>
        </w:rPr>
        <w:t xml:space="preserve"> </w:t>
      </w:r>
      <w:proofErr w:type="spellStart"/>
      <w:r w:rsidR="00DB5663">
        <w:rPr>
          <w:rFonts w:ascii="Shurjo" w:hAnsi="Shurjo" w:cs="Shurjo"/>
        </w:rPr>
        <w:t>ব্যক্তি</w:t>
      </w:r>
      <w:proofErr w:type="spellEnd"/>
      <w:r w:rsidRPr="000A12C5">
        <w:rPr>
          <w:rFonts w:ascii="Shurjo" w:hAnsi="Shurjo" w:cs="Shurjo"/>
          <w:cs/>
        </w:rPr>
        <w:t xml:space="preserve">কে ঘরে থেকে শিশুর যত্ন নিতে হয়। </w:t>
      </w:r>
      <w:proofErr w:type="spellStart"/>
      <w:r w:rsidR="00DB5663">
        <w:rPr>
          <w:rFonts w:ascii="Shurjo" w:hAnsi="Shurjo" w:cs="Shurjo"/>
        </w:rPr>
        <w:t>তাছাড়া</w:t>
      </w:r>
      <w:proofErr w:type="spellEnd"/>
      <w:r w:rsidR="00DB5663">
        <w:rPr>
          <w:rFonts w:ascii="Shurjo" w:hAnsi="Shurjo" w:cs="Shurjo"/>
        </w:rPr>
        <w:t xml:space="preserve"> </w:t>
      </w:r>
      <w:r w:rsidRPr="000A12C5">
        <w:rPr>
          <w:rFonts w:ascii="Shurjo" w:hAnsi="Shurjo" w:cs="Shurjo"/>
          <w:cs/>
        </w:rPr>
        <w:t>প্রতিবেশী বা সমাজের</w:t>
      </w:r>
      <w:r w:rsidR="00DB5663">
        <w:rPr>
          <w:rFonts w:ascii="Shurjo" w:hAnsi="Shurjo" w:cs="Shurjo"/>
        </w:rPr>
        <w:t xml:space="preserve"> </w:t>
      </w:r>
      <w:proofErr w:type="spellStart"/>
      <w:r w:rsidR="00DB5663">
        <w:rPr>
          <w:rFonts w:ascii="Shurjo" w:hAnsi="Shurjo" w:cs="Shurjo"/>
        </w:rPr>
        <w:t>অন্যা্ন্যদের</w:t>
      </w:r>
      <w:proofErr w:type="spellEnd"/>
      <w:r w:rsidR="00DB5663">
        <w:rPr>
          <w:rFonts w:ascii="Shurjo" w:hAnsi="Shurjo" w:cs="Shurjo"/>
        </w:rPr>
        <w:t xml:space="preserve"> </w:t>
      </w:r>
      <w:proofErr w:type="spellStart"/>
      <w:r w:rsidR="00DB5663">
        <w:rPr>
          <w:rFonts w:ascii="Shurjo" w:hAnsi="Shurjo" w:cs="Shurjo"/>
        </w:rPr>
        <w:t>কাছ</w:t>
      </w:r>
      <w:proofErr w:type="spellEnd"/>
      <w:r w:rsidR="00DB5663">
        <w:rPr>
          <w:rFonts w:ascii="Shurjo" w:hAnsi="Shurjo" w:cs="Shurjo"/>
        </w:rPr>
        <w:t xml:space="preserve"> </w:t>
      </w:r>
      <w:proofErr w:type="spellStart"/>
      <w:r w:rsidR="00DB5663">
        <w:rPr>
          <w:rFonts w:ascii="Shurjo" w:hAnsi="Shurjo" w:cs="Shurjo"/>
        </w:rPr>
        <w:t>থেকে</w:t>
      </w:r>
      <w:proofErr w:type="spellEnd"/>
      <w:r w:rsidR="00DB5663">
        <w:rPr>
          <w:rFonts w:ascii="Shurjo" w:hAnsi="Shurjo" w:cs="Shurjo"/>
        </w:rPr>
        <w:t xml:space="preserve"> </w:t>
      </w:r>
      <w:proofErr w:type="spellStart"/>
      <w:r w:rsidR="00DB5663">
        <w:rPr>
          <w:rFonts w:ascii="Shurjo" w:hAnsi="Shurjo" w:cs="Shurjo"/>
        </w:rPr>
        <w:t>প্রয়োজনীয়</w:t>
      </w:r>
      <w:proofErr w:type="spellEnd"/>
      <w:r w:rsidRPr="000A12C5">
        <w:rPr>
          <w:rFonts w:ascii="Shurjo" w:hAnsi="Shurjo" w:cs="Shurjo"/>
          <w:cs/>
        </w:rPr>
        <w:t xml:space="preserve"> সহায়তা না পাওয়ার কারণে পুরো পরিবারের আবে</w:t>
      </w:r>
      <w:proofErr w:type="spellStart"/>
      <w:r w:rsidR="00DB5663">
        <w:rPr>
          <w:rFonts w:ascii="Shurjo" w:hAnsi="Shurjo" w:cs="Shurjo"/>
        </w:rPr>
        <w:t>গীয়</w:t>
      </w:r>
      <w:proofErr w:type="spellEnd"/>
      <w:r w:rsidRPr="000A12C5">
        <w:rPr>
          <w:rFonts w:ascii="Shurjo" w:hAnsi="Shurjo" w:cs="Shurjo"/>
          <w:cs/>
        </w:rPr>
        <w:t xml:space="preserve"> </w:t>
      </w:r>
      <w:r w:rsidR="00DB5663">
        <w:rPr>
          <w:rFonts w:ascii="Shurjo" w:hAnsi="Shurjo" w:cs="Shurjo"/>
        </w:rPr>
        <w:t xml:space="preserve">ও </w:t>
      </w:r>
      <w:proofErr w:type="spellStart"/>
      <w:r w:rsidR="00DB5663">
        <w:rPr>
          <w:rFonts w:ascii="Shurjo" w:hAnsi="Shurjo" w:cs="Shurjo"/>
        </w:rPr>
        <w:t>মানসিক</w:t>
      </w:r>
      <w:proofErr w:type="spellEnd"/>
      <w:r w:rsidR="00DB5663">
        <w:rPr>
          <w:rFonts w:ascii="Shurjo" w:hAnsi="Shurjo" w:cs="Shurjo"/>
        </w:rPr>
        <w:t xml:space="preserve"> </w:t>
      </w:r>
      <w:r w:rsidRPr="000A12C5">
        <w:rPr>
          <w:rFonts w:ascii="Shurjo" w:hAnsi="Shurjo" w:cs="Shurjo"/>
          <w:cs/>
        </w:rPr>
        <w:t>সুস্থতা</w:t>
      </w:r>
      <w:r w:rsidR="00DB5663">
        <w:rPr>
          <w:rFonts w:ascii="Shurjo" w:hAnsi="Shurjo" w:cs="Shurjo"/>
        </w:rPr>
        <w:t xml:space="preserve">য় </w:t>
      </w:r>
      <w:proofErr w:type="spellStart"/>
      <w:r w:rsidR="00DB5663">
        <w:rPr>
          <w:rFonts w:ascii="Shurjo" w:hAnsi="Shurjo" w:cs="Shurjo"/>
        </w:rPr>
        <w:t>ব্যাপক</w:t>
      </w:r>
      <w:proofErr w:type="spellEnd"/>
      <w:r w:rsidR="00DB5663">
        <w:rPr>
          <w:rFonts w:ascii="Shurjo" w:hAnsi="Shurjo" w:cs="Shurjo"/>
        </w:rPr>
        <w:t xml:space="preserve"> </w:t>
      </w:r>
      <w:proofErr w:type="spellStart"/>
      <w:r w:rsidR="00DB5663">
        <w:rPr>
          <w:rFonts w:ascii="Shurjo" w:hAnsi="Shurjo" w:cs="Shurjo"/>
        </w:rPr>
        <w:t>নেতিবাচক</w:t>
      </w:r>
      <w:proofErr w:type="spellEnd"/>
      <w:r w:rsidR="00DB5663">
        <w:rPr>
          <w:rFonts w:ascii="Shurjo" w:hAnsi="Shurjo" w:cs="Shurjo"/>
        </w:rPr>
        <w:t xml:space="preserve"> </w:t>
      </w:r>
      <w:proofErr w:type="spellStart"/>
      <w:r w:rsidR="00DB5663">
        <w:rPr>
          <w:rFonts w:ascii="Shurjo" w:hAnsi="Shurjo" w:cs="Shurjo"/>
        </w:rPr>
        <w:t>প্রভাব</w:t>
      </w:r>
      <w:proofErr w:type="spellEnd"/>
      <w:r w:rsidR="00DB5663">
        <w:rPr>
          <w:rFonts w:ascii="Shurjo" w:hAnsi="Shurjo" w:cs="Shurjo"/>
        </w:rPr>
        <w:t xml:space="preserve"> </w:t>
      </w:r>
      <w:proofErr w:type="spellStart"/>
      <w:r w:rsidR="00DB5663">
        <w:rPr>
          <w:rFonts w:ascii="Shurjo" w:hAnsi="Shurjo" w:cs="Shurjo"/>
        </w:rPr>
        <w:t>পড়ে</w:t>
      </w:r>
      <w:proofErr w:type="spellEnd"/>
      <w:r w:rsidRPr="000A12C5">
        <w:rPr>
          <w:rFonts w:ascii="Shurjo" w:hAnsi="Shurjo" w:cs="Shurjo"/>
          <w:cs/>
        </w:rPr>
        <w:t>।</w:t>
      </w:r>
    </w:p>
    <w:p w14:paraId="0E283799" w14:textId="77777777" w:rsidR="00C81A12" w:rsidRPr="000A12C5" w:rsidRDefault="00C81A12" w:rsidP="00E13370">
      <w:pPr>
        <w:jc w:val="both"/>
        <w:rPr>
          <w:rFonts w:ascii="Shurjo" w:hAnsi="Shurjo" w:cs="Shurjo"/>
        </w:rPr>
      </w:pPr>
    </w:p>
    <w:p w14:paraId="1B893A3F" w14:textId="68B750E2" w:rsidR="00F61737" w:rsidRPr="000A12C5" w:rsidRDefault="00440DDE" w:rsidP="00835E28">
      <w:pPr>
        <w:pStyle w:val="Heading2"/>
        <w:rPr>
          <w:rFonts w:ascii="Shurjo" w:hAnsi="Shurjo" w:cs="Shurjo"/>
          <w:bCs/>
          <w:lang w:val="en-US"/>
        </w:rPr>
      </w:pPr>
      <w:r>
        <w:rPr>
          <w:rFonts w:ascii="Shurjo" w:hAnsi="Shurjo" w:cs="Shurjo"/>
          <w:bCs/>
          <w:cs/>
          <w:lang w:bidi="bn-IN"/>
        </w:rPr>
        <w:lastRenderedPageBreak/>
        <w:t>বাড়িভিত্তিক</w:t>
      </w:r>
      <w:r w:rsidR="00E13370" w:rsidRPr="000A12C5">
        <w:rPr>
          <w:rFonts w:ascii="Shurjo" w:hAnsi="Shurjo" w:cs="Shurjo"/>
          <w:bCs/>
          <w:cs/>
          <w:lang w:bidi="bn-IN"/>
        </w:rPr>
        <w:t xml:space="preserve"> শিক্ষা (</w:t>
      </w:r>
      <w:r w:rsidR="000B1852" w:rsidRPr="000A12C5">
        <w:rPr>
          <w:rFonts w:ascii="Shurjo" w:hAnsi="Shurjo" w:cs="Shurjo"/>
          <w:bCs/>
          <w:lang w:val="en-US"/>
        </w:rPr>
        <w:t>HBE</w:t>
      </w:r>
      <w:r w:rsidR="00E13370" w:rsidRPr="000A12C5">
        <w:rPr>
          <w:rFonts w:ascii="Shurjo" w:hAnsi="Shurjo" w:cs="Shurjo"/>
          <w:bCs/>
          <w:lang w:val="en-US"/>
        </w:rPr>
        <w:t xml:space="preserve">) </w:t>
      </w:r>
      <w:r w:rsidR="00E13370" w:rsidRPr="000A12C5">
        <w:rPr>
          <w:rFonts w:ascii="Shurjo" w:hAnsi="Shurjo" w:cs="Shurjo"/>
          <w:bCs/>
          <w:cs/>
          <w:lang w:bidi="bn-IN"/>
        </w:rPr>
        <w:t>পদ্ধতি</w:t>
      </w:r>
    </w:p>
    <w:p w14:paraId="7ED85EE1" w14:textId="1E679A6C" w:rsidR="0005370F" w:rsidRPr="0006584E" w:rsidRDefault="00AF714B" w:rsidP="0005370F">
      <w:pPr>
        <w:jc w:val="both"/>
        <w:rPr>
          <w:rFonts w:ascii="Shurjo" w:hAnsi="Shurjo" w:cs="Shurjo"/>
        </w:rPr>
      </w:pPr>
      <w:proofErr w:type="spellStart"/>
      <w:r>
        <w:rPr>
          <w:rFonts w:ascii="Shurjo" w:hAnsi="Shurjo" w:cs="Shurjo"/>
        </w:rPr>
        <w:t>বাড়িভিত্তিক</w:t>
      </w:r>
      <w:proofErr w:type="spellEnd"/>
      <w:r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শিক্ষা</w:t>
      </w:r>
      <w:proofErr w:type="spellEnd"/>
      <w:r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বা</w:t>
      </w:r>
      <w:proofErr w:type="spellEnd"/>
      <w:r>
        <w:rPr>
          <w:rFonts w:ascii="Shurjo" w:hAnsi="Shurjo" w:cs="Shurjo"/>
        </w:rPr>
        <w:t xml:space="preserve"> </w:t>
      </w:r>
      <w:r w:rsidR="000B1852" w:rsidRPr="000A12C5">
        <w:rPr>
          <w:rFonts w:ascii="Shurjo" w:hAnsi="Shurjo" w:cs="Shurjo"/>
        </w:rPr>
        <w:t>HBE</w:t>
      </w:r>
      <w:r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এই</w:t>
      </w:r>
      <w:proofErr w:type="spellEnd"/>
      <w:r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বাঁধাগুলো</w:t>
      </w:r>
      <w:proofErr w:type="spellEnd"/>
      <w:r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দূর</w:t>
      </w:r>
      <w:proofErr w:type="spellEnd"/>
      <w:r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করতে</w:t>
      </w:r>
      <w:proofErr w:type="spellEnd"/>
      <w:r>
        <w:rPr>
          <w:rFonts w:ascii="Shurjo" w:hAnsi="Shurjo" w:cs="Shurjo"/>
        </w:rPr>
        <w:t xml:space="preserve"> </w:t>
      </w:r>
      <w:r w:rsidR="0005370F" w:rsidRPr="000A12C5">
        <w:rPr>
          <w:rFonts w:ascii="Shurjo" w:hAnsi="Shurjo" w:cs="Shurjo"/>
          <w:cs/>
        </w:rPr>
        <w:t>একটি</w:t>
      </w:r>
      <w:r w:rsidR="0005370F" w:rsidRPr="000A12C5">
        <w:rPr>
          <w:rFonts w:ascii="Shurjo" w:hAnsi="Shurjo" w:cs="Shurjo"/>
        </w:rPr>
        <w:t xml:space="preserve"> </w:t>
      </w:r>
      <w:r w:rsidR="0005370F" w:rsidRPr="0006584E">
        <w:rPr>
          <w:rFonts w:ascii="Shurjo" w:hAnsi="Shurjo" w:cs="Shurjo"/>
          <w:cs/>
        </w:rPr>
        <w:t xml:space="preserve">সমন্বিত </w:t>
      </w:r>
      <w:proofErr w:type="spellStart"/>
      <w:r w:rsidRPr="0006584E">
        <w:rPr>
          <w:rFonts w:ascii="Shurjo" w:hAnsi="Shurjo" w:cs="Shurjo"/>
        </w:rPr>
        <w:t>পদ্ধতি</w:t>
      </w:r>
      <w:proofErr w:type="spellEnd"/>
      <w:r>
        <w:rPr>
          <w:rFonts w:ascii="Shurjo" w:hAnsi="Shurjo" w:cs="Shurjo"/>
          <w:b/>
          <w:bCs/>
        </w:rPr>
        <w:t xml:space="preserve"> </w:t>
      </w:r>
      <w:proofErr w:type="spellStart"/>
      <w:r>
        <w:rPr>
          <w:rFonts w:ascii="Shurjo" w:hAnsi="Shurjo" w:cs="Shurjo"/>
        </w:rPr>
        <w:t>তুলে</w:t>
      </w:r>
      <w:proofErr w:type="spellEnd"/>
      <w:r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ধরে</w:t>
      </w:r>
      <w:proofErr w:type="spellEnd"/>
      <w:r w:rsidR="0005370F" w:rsidRPr="000A12C5">
        <w:rPr>
          <w:rFonts w:ascii="Shurjo" w:hAnsi="Shurjo" w:cs="Shurjo"/>
          <w:cs/>
        </w:rPr>
        <w:t>।</w:t>
      </w:r>
      <w:r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এই</w:t>
      </w:r>
      <w:proofErr w:type="spellEnd"/>
      <w:r w:rsidR="0006584E">
        <w:rPr>
          <w:rFonts w:ascii="Shurjo" w:hAnsi="Shurjo" w:cs="Shurjo"/>
        </w:rPr>
        <w:t xml:space="preserve"> </w:t>
      </w:r>
      <w:proofErr w:type="spellStart"/>
      <w:r w:rsidR="0006584E">
        <w:rPr>
          <w:rFonts w:ascii="Shurjo" w:hAnsi="Shurjo" w:cs="Shurjo"/>
        </w:rPr>
        <w:t>পদ্ধতিতে</w:t>
      </w:r>
      <w:proofErr w:type="spellEnd"/>
      <w:r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সম্পূর্ণভাবে</w:t>
      </w:r>
      <w:proofErr w:type="spellEnd"/>
      <w:r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শিশুর</w:t>
      </w:r>
      <w:proofErr w:type="spellEnd"/>
      <w:r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প্রয়োজন</w:t>
      </w:r>
      <w:proofErr w:type="spellEnd"/>
      <w:r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অনুযায়ী</w:t>
      </w:r>
      <w:proofErr w:type="spellEnd"/>
      <w:r>
        <w:rPr>
          <w:rFonts w:ascii="Shurjo" w:hAnsi="Shurjo" w:cs="Shurjo"/>
        </w:rPr>
        <w:t xml:space="preserve"> </w:t>
      </w:r>
      <w:proofErr w:type="spellStart"/>
      <w:r w:rsidR="0006584E">
        <w:rPr>
          <w:rFonts w:ascii="Shurjo" w:hAnsi="Shurjo" w:cs="Shurjo"/>
        </w:rPr>
        <w:t>সহায়তা</w:t>
      </w:r>
      <w:proofErr w:type="spellEnd"/>
      <w:r w:rsidR="0006584E"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পরিকল্পিত</w:t>
      </w:r>
      <w:proofErr w:type="spellEnd"/>
      <w:r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হয়</w:t>
      </w:r>
      <w:proofErr w:type="spellEnd"/>
      <w:r w:rsidR="0006584E">
        <w:rPr>
          <w:rFonts w:ascii="Shurjo" w:hAnsi="Shurjo" w:cs="Shurjo"/>
        </w:rPr>
        <w:t xml:space="preserve"> </w:t>
      </w:r>
      <w:proofErr w:type="spellStart"/>
      <w:r w:rsidR="0006584E">
        <w:rPr>
          <w:rFonts w:ascii="Shurjo" w:hAnsi="Shurjo" w:cs="Shurjo"/>
        </w:rPr>
        <w:t>এবং</w:t>
      </w:r>
      <w:proofErr w:type="spellEnd"/>
      <w:r w:rsidR="0006584E">
        <w:rPr>
          <w:rFonts w:ascii="Shurjo" w:hAnsi="Shurjo" w:cs="Shurjo"/>
        </w:rPr>
        <w:t xml:space="preserve"> </w:t>
      </w:r>
      <w:proofErr w:type="spellStart"/>
      <w:r w:rsidR="0006584E">
        <w:rPr>
          <w:rFonts w:ascii="Shurjo" w:hAnsi="Shurjo" w:cs="Shurjo"/>
        </w:rPr>
        <w:t>তার</w:t>
      </w:r>
      <w:proofErr w:type="spellEnd"/>
      <w:r w:rsidR="0006584E">
        <w:rPr>
          <w:rFonts w:ascii="Shurjo" w:hAnsi="Shurjo" w:cs="Shurjo"/>
        </w:rPr>
        <w:t xml:space="preserve"> </w:t>
      </w:r>
      <w:proofErr w:type="spellStart"/>
      <w:r w:rsidR="0006584E">
        <w:rPr>
          <w:rFonts w:ascii="Shurjo" w:hAnsi="Shurjo" w:cs="Shurjo"/>
        </w:rPr>
        <w:t>পাশাপাশি</w:t>
      </w:r>
      <w:proofErr w:type="spellEnd"/>
      <w:r w:rsidR="0006584E">
        <w:rPr>
          <w:rFonts w:ascii="Shurjo" w:hAnsi="Shurjo" w:cs="Shurjo"/>
        </w:rPr>
        <w:t xml:space="preserve"> </w:t>
      </w:r>
      <w:proofErr w:type="spellStart"/>
      <w:r w:rsidR="0006584E">
        <w:rPr>
          <w:rFonts w:ascii="Shurjo" w:hAnsi="Shurjo" w:cs="Shurjo"/>
        </w:rPr>
        <w:t>তার</w:t>
      </w:r>
      <w:proofErr w:type="spellEnd"/>
      <w:r w:rsidR="0006584E">
        <w:rPr>
          <w:rFonts w:ascii="Shurjo" w:hAnsi="Shurjo" w:cs="Shurjo"/>
        </w:rPr>
        <w:t xml:space="preserve"> </w:t>
      </w:r>
      <w:proofErr w:type="spellStart"/>
      <w:r w:rsidR="0006584E">
        <w:rPr>
          <w:rFonts w:ascii="Shurjo" w:hAnsi="Shurjo" w:cs="Shurjo"/>
        </w:rPr>
        <w:t>অভিভাবক</w:t>
      </w:r>
      <w:proofErr w:type="spellEnd"/>
      <w:r w:rsidR="0006584E">
        <w:rPr>
          <w:rFonts w:ascii="Shurjo" w:hAnsi="Shurjo" w:cs="Shurjo"/>
        </w:rPr>
        <w:t xml:space="preserve"> </w:t>
      </w:r>
      <w:proofErr w:type="spellStart"/>
      <w:r w:rsidR="0006584E">
        <w:rPr>
          <w:rFonts w:ascii="Shurjo" w:hAnsi="Shurjo" w:cs="Shurjo"/>
        </w:rPr>
        <w:t>বা</w:t>
      </w:r>
      <w:proofErr w:type="spellEnd"/>
      <w:r w:rsidR="0006584E">
        <w:rPr>
          <w:rFonts w:ascii="Shurjo" w:hAnsi="Shurjo" w:cs="Shurjo"/>
        </w:rPr>
        <w:t xml:space="preserve"> </w:t>
      </w:r>
      <w:proofErr w:type="spellStart"/>
      <w:r w:rsidR="0006584E">
        <w:rPr>
          <w:rFonts w:ascii="Shurjo" w:hAnsi="Shurjo" w:cs="Shurjo"/>
        </w:rPr>
        <w:t>পরিচর্যাকারীকেও</w:t>
      </w:r>
      <w:proofErr w:type="spellEnd"/>
      <w:r w:rsidR="0006584E">
        <w:rPr>
          <w:rFonts w:ascii="Shurjo" w:hAnsi="Shurjo" w:cs="Shurjo"/>
        </w:rPr>
        <w:t xml:space="preserve"> </w:t>
      </w:r>
      <w:proofErr w:type="spellStart"/>
      <w:r w:rsidR="0006584E">
        <w:rPr>
          <w:rFonts w:ascii="Shurjo" w:hAnsi="Shurjo" w:cs="Shurjo"/>
        </w:rPr>
        <w:t>অন্তর্ভুক্ত</w:t>
      </w:r>
      <w:proofErr w:type="spellEnd"/>
      <w:r w:rsidR="0006584E">
        <w:rPr>
          <w:rFonts w:ascii="Shurjo" w:hAnsi="Shurjo" w:cs="Shurjo"/>
        </w:rPr>
        <w:t xml:space="preserve"> </w:t>
      </w:r>
      <w:proofErr w:type="spellStart"/>
      <w:r w:rsidR="0006584E" w:rsidRPr="0006584E">
        <w:rPr>
          <w:rFonts w:ascii="Shurjo" w:hAnsi="Shurjo" w:cs="Shurjo"/>
        </w:rPr>
        <w:t>করা</w:t>
      </w:r>
      <w:proofErr w:type="spellEnd"/>
      <w:r w:rsidR="0006584E" w:rsidRPr="0006584E">
        <w:rPr>
          <w:rFonts w:ascii="Shurjo" w:hAnsi="Shurjo" w:cs="Shurjo"/>
        </w:rPr>
        <w:t xml:space="preserve"> </w:t>
      </w:r>
      <w:proofErr w:type="spellStart"/>
      <w:r w:rsidR="0006584E" w:rsidRPr="0006584E">
        <w:rPr>
          <w:rFonts w:ascii="Shurjo" w:hAnsi="Shurjo" w:cs="Shurjo"/>
        </w:rPr>
        <w:t>হয়</w:t>
      </w:r>
      <w:proofErr w:type="spellEnd"/>
      <w:r w:rsidR="0006584E" w:rsidRPr="0006584E">
        <w:rPr>
          <w:rFonts w:ascii="Shurjo" w:hAnsi="Shurjo" w:cs="Shurjo"/>
        </w:rPr>
        <w:t>।</w:t>
      </w:r>
    </w:p>
    <w:p w14:paraId="4DBCE73B" w14:textId="3CDFDD4E" w:rsidR="0005370F" w:rsidRPr="0006584E" w:rsidRDefault="0006584E" w:rsidP="0005370F">
      <w:pPr>
        <w:jc w:val="both"/>
        <w:rPr>
          <w:rFonts w:ascii="Shurjo" w:hAnsi="Shurjo" w:cs="Shurjo"/>
        </w:rPr>
      </w:pPr>
      <w:proofErr w:type="spellStart"/>
      <w:r w:rsidRPr="0006584E">
        <w:rPr>
          <w:rFonts w:ascii="Shurjo" w:hAnsi="Shurjo" w:cs="Shurjo"/>
        </w:rPr>
        <w:t>বাড়িভিত্তিক</w:t>
      </w:r>
      <w:proofErr w:type="spellEnd"/>
      <w:r w:rsidRPr="0006584E">
        <w:rPr>
          <w:rFonts w:ascii="Shurjo" w:hAnsi="Shurjo" w:cs="Shurjo"/>
        </w:rPr>
        <w:t xml:space="preserve"> </w:t>
      </w:r>
      <w:proofErr w:type="spellStart"/>
      <w:r w:rsidRPr="0006584E">
        <w:rPr>
          <w:rFonts w:ascii="Shurjo" w:hAnsi="Shurjo" w:cs="Shurjo"/>
        </w:rPr>
        <w:t>শিক্ষার</w:t>
      </w:r>
      <w:proofErr w:type="spellEnd"/>
      <w:r w:rsidR="0005370F" w:rsidRPr="0006584E">
        <w:rPr>
          <w:rFonts w:ascii="Shurjo" w:hAnsi="Shurjo" w:cs="Shurjo"/>
          <w:cs/>
        </w:rPr>
        <w:t xml:space="preserve"> মূল উদ্দেশ্য</w:t>
      </w:r>
      <w:r w:rsidRPr="0006584E">
        <w:rPr>
          <w:rFonts w:ascii="Shurjo" w:hAnsi="Shurjo" w:cs="Shurjo"/>
        </w:rPr>
        <w:t xml:space="preserve"> </w:t>
      </w:r>
      <w:proofErr w:type="spellStart"/>
      <w:r w:rsidRPr="0006584E">
        <w:rPr>
          <w:rFonts w:ascii="Shurjo" w:hAnsi="Shurjo" w:cs="Shurjo"/>
        </w:rPr>
        <w:t>প্রাতিষ্ঠানিক</w:t>
      </w:r>
      <w:proofErr w:type="spellEnd"/>
      <w:r w:rsidR="0005370F" w:rsidRPr="0006584E">
        <w:rPr>
          <w:rFonts w:ascii="Shurjo" w:hAnsi="Shurjo" w:cs="Shurjo"/>
          <w:cs/>
        </w:rPr>
        <w:t xml:space="preserve"> শিক্ষার বিকল্প তৈরি নয়</w:t>
      </w:r>
      <w:r w:rsidR="0005370F" w:rsidRPr="0006584E">
        <w:rPr>
          <w:rFonts w:ascii="Shurjo" w:hAnsi="Shurjo" w:cs="Shurjo"/>
        </w:rPr>
        <w:t xml:space="preserve">, </w:t>
      </w:r>
      <w:r w:rsidR="0005370F" w:rsidRPr="0006584E">
        <w:rPr>
          <w:rFonts w:ascii="Shurjo" w:hAnsi="Shurjo" w:cs="Shurjo"/>
          <w:cs/>
        </w:rPr>
        <w:t xml:space="preserve">বরং গুরুতর ও </w:t>
      </w:r>
      <w:proofErr w:type="spellStart"/>
      <w:r w:rsidRPr="0006584E">
        <w:rPr>
          <w:rFonts w:ascii="Shurjo" w:hAnsi="Shurjo" w:cs="Shurjo"/>
        </w:rPr>
        <w:t>বহুমাত্রিক</w:t>
      </w:r>
      <w:proofErr w:type="spellEnd"/>
      <w:r w:rsidR="0005370F" w:rsidRPr="0006584E">
        <w:rPr>
          <w:rFonts w:ascii="Shurjo" w:hAnsi="Shurjo" w:cs="Shurjo"/>
          <w:cs/>
        </w:rPr>
        <w:t xml:space="preserve"> প্রতিবন্ধী শিশুদের</w:t>
      </w:r>
      <w:r w:rsidR="0005370F" w:rsidRPr="0006584E">
        <w:rPr>
          <w:rFonts w:ascii="Shurjo" w:hAnsi="Shurjo" w:cs="Shurjo"/>
        </w:rPr>
        <w:t xml:space="preserve"> </w:t>
      </w:r>
      <w:r w:rsidR="0005370F" w:rsidRPr="0006584E">
        <w:rPr>
          <w:rFonts w:ascii="Shurjo" w:hAnsi="Shurjo" w:cs="Shurjo"/>
          <w:cs/>
        </w:rPr>
        <w:t>মূলধারার শিক্ষায় অন্তর্ভুক্তির জন্য প্রস্তুত করা এবং সহায়তা প্রদান করা।</w:t>
      </w:r>
    </w:p>
    <w:p w14:paraId="62FFA842" w14:textId="64A6ACA3" w:rsidR="0005370F" w:rsidRPr="000A12C5" w:rsidRDefault="0005370F" w:rsidP="0005370F">
      <w:pPr>
        <w:jc w:val="both"/>
        <w:rPr>
          <w:rFonts w:ascii="Shurjo" w:hAnsi="Shurjo" w:cs="Shurjo"/>
        </w:rPr>
      </w:pPr>
      <w:r w:rsidRPr="000A12C5">
        <w:rPr>
          <w:rFonts w:ascii="Shurjo" w:hAnsi="Shurjo" w:cs="Shurjo"/>
          <w:cs/>
        </w:rPr>
        <w:t xml:space="preserve">নিচে </w:t>
      </w:r>
      <w:r w:rsidR="000B1852" w:rsidRPr="000A12C5">
        <w:rPr>
          <w:rFonts w:ascii="Shurjo" w:hAnsi="Shurjo" w:cs="Shurjo"/>
        </w:rPr>
        <w:t>HBE</w:t>
      </w:r>
      <w:r w:rsidRPr="000A12C5">
        <w:rPr>
          <w:rFonts w:ascii="Shurjo" w:hAnsi="Shurjo" w:cs="Shurjo"/>
        </w:rPr>
        <w:t xml:space="preserve"> </w:t>
      </w:r>
      <w:r w:rsidRPr="000A12C5">
        <w:rPr>
          <w:rFonts w:ascii="Shurjo" w:hAnsi="Shurjo" w:cs="Shurjo"/>
          <w:cs/>
        </w:rPr>
        <w:t xml:space="preserve">পদ্ধতির মূল দিকগুলো এবং এর </w:t>
      </w:r>
      <w:proofErr w:type="spellStart"/>
      <w:r w:rsidR="00982CB6">
        <w:rPr>
          <w:rFonts w:ascii="Shurjo" w:hAnsi="Shurjo" w:cs="Shurjo"/>
        </w:rPr>
        <w:t>মূল</w:t>
      </w:r>
      <w:proofErr w:type="spellEnd"/>
      <w:r w:rsidR="00982CB6">
        <w:rPr>
          <w:rFonts w:ascii="Shurjo" w:hAnsi="Shurjo" w:cs="Shurjo"/>
        </w:rPr>
        <w:t xml:space="preserve"> </w:t>
      </w:r>
      <w:proofErr w:type="spellStart"/>
      <w:r w:rsidR="00982CB6">
        <w:rPr>
          <w:rFonts w:ascii="Shurjo" w:hAnsi="Shurjo" w:cs="Shurjo"/>
        </w:rPr>
        <w:t>কার্যক্রম</w:t>
      </w:r>
      <w:proofErr w:type="spellEnd"/>
      <w:r w:rsidR="00982CB6">
        <w:rPr>
          <w:rFonts w:ascii="Shurjo" w:hAnsi="Shurjo" w:cs="Shurjo"/>
        </w:rPr>
        <w:t xml:space="preserve"> </w:t>
      </w:r>
      <w:proofErr w:type="spellStart"/>
      <w:r w:rsidR="00982CB6">
        <w:rPr>
          <w:rFonts w:ascii="Shurjo" w:hAnsi="Shurjo" w:cs="Shurjo"/>
        </w:rPr>
        <w:t>আরও</w:t>
      </w:r>
      <w:proofErr w:type="spellEnd"/>
      <w:r w:rsidR="00982CB6">
        <w:rPr>
          <w:rFonts w:ascii="Shurjo" w:hAnsi="Shurjo" w:cs="Shurjo"/>
        </w:rPr>
        <w:t xml:space="preserve"> </w:t>
      </w:r>
      <w:r w:rsidRPr="000A12C5">
        <w:rPr>
          <w:rFonts w:ascii="Shurjo" w:hAnsi="Shurjo" w:cs="Shurjo"/>
          <w:cs/>
        </w:rPr>
        <w:t>সম্প্রসারণের জন্য প্রস্তাবিত সুপারিশগুলো উপস্থাপন করা হলো</w:t>
      </w:r>
      <w:r w:rsidR="00982CB6">
        <w:rPr>
          <w:rFonts w:ascii="Shurjo" w:hAnsi="Shurjo" w:cs="Shurjo"/>
        </w:rPr>
        <w:t>:</w:t>
      </w:r>
    </w:p>
    <w:p w14:paraId="73A5CA04" w14:textId="271C91EE" w:rsidR="00F61737" w:rsidRPr="000A12C5" w:rsidRDefault="0005370F" w:rsidP="00BF32E0">
      <w:pPr>
        <w:jc w:val="both"/>
        <w:rPr>
          <w:rFonts w:ascii="Shurjo" w:hAnsi="Shurjo" w:cs="Shurjo"/>
        </w:rPr>
      </w:pPr>
      <w:r w:rsidRPr="000A12C5">
        <w:rPr>
          <w:rFonts w:ascii="Shurjo" w:eastAsiaTheme="majorEastAsia" w:hAnsi="Shurjo" w:cs="Shurjo"/>
          <w:b/>
          <w:bCs/>
          <w:color w:val="228087" w:themeColor="text2"/>
          <w:cs/>
          <w:lang w:bidi="bn-IN"/>
        </w:rPr>
        <w:t>১. গুরুতর ও</w:t>
      </w:r>
      <w:r w:rsidR="00C70C40">
        <w:rPr>
          <w:rFonts w:ascii="Shurjo" w:eastAsiaTheme="majorEastAsia" w:hAnsi="Shurjo" w:cs="Shurjo"/>
          <w:b/>
          <w:bCs/>
          <w:color w:val="228087" w:themeColor="text2"/>
          <w:lang w:bidi="bn-IN"/>
        </w:rPr>
        <w:t xml:space="preserve"> </w:t>
      </w:r>
      <w:proofErr w:type="spellStart"/>
      <w:r w:rsidR="00C70C40">
        <w:rPr>
          <w:rFonts w:ascii="Shurjo" w:eastAsiaTheme="majorEastAsia" w:hAnsi="Shurjo" w:cs="Shurjo"/>
          <w:b/>
          <w:bCs/>
          <w:color w:val="228087" w:themeColor="text2"/>
          <w:lang w:bidi="bn-IN"/>
        </w:rPr>
        <w:t>বহুমাত্রিক</w:t>
      </w:r>
      <w:proofErr w:type="spellEnd"/>
      <w:r w:rsidRPr="000A12C5">
        <w:rPr>
          <w:rFonts w:ascii="Shurjo" w:eastAsiaTheme="majorEastAsia" w:hAnsi="Shurjo" w:cs="Shurjo"/>
          <w:b/>
          <w:bCs/>
          <w:color w:val="228087" w:themeColor="text2"/>
          <w:cs/>
          <w:lang w:bidi="bn-IN"/>
        </w:rPr>
        <w:t xml:space="preserve"> প্রতিবন্ধী শিশু শনাক্তকরণ ও অন্তর্ভুক্তি</w:t>
      </w:r>
      <w:r w:rsidR="00F61737" w:rsidRPr="000A12C5">
        <w:rPr>
          <w:rStyle w:val="Heading5Char"/>
          <w:rFonts w:ascii="Shurjo" w:hAnsi="Shurjo" w:cs="Shurjo"/>
          <w:color w:val="228087" w:themeColor="text2"/>
        </w:rPr>
        <w:t>:</w:t>
      </w:r>
      <w:r w:rsidR="00F61737" w:rsidRPr="000A12C5">
        <w:rPr>
          <w:rFonts w:ascii="Shurjo" w:hAnsi="Shurjo" w:cs="Shurjo"/>
          <w:b/>
          <w:bCs/>
          <w:color w:val="228087" w:themeColor="text2"/>
        </w:rPr>
        <w:t xml:space="preserve"> </w:t>
      </w:r>
      <w:r w:rsidRPr="000A12C5">
        <w:rPr>
          <w:rFonts w:ascii="Shurjo" w:hAnsi="Shurjo" w:cs="Shurjo"/>
          <w:cs/>
        </w:rPr>
        <w:t xml:space="preserve">সেন্স ইন্টারন্যাশনাল </w:t>
      </w:r>
      <w:r w:rsidR="00C70C40">
        <w:rPr>
          <w:rFonts w:ascii="Shurjo" w:hAnsi="Shurjo" w:cs="Shurjo"/>
        </w:rPr>
        <w:t>ও</w:t>
      </w:r>
      <w:r w:rsidRPr="000A12C5">
        <w:rPr>
          <w:rFonts w:ascii="Shurjo" w:hAnsi="Shurjo" w:cs="Shurjo"/>
          <w:cs/>
        </w:rPr>
        <w:t xml:space="preserve"> </w:t>
      </w:r>
      <w:proofErr w:type="spellStart"/>
      <w:r w:rsidR="00C70C40">
        <w:rPr>
          <w:rFonts w:ascii="Shurjo" w:hAnsi="Shurjo" w:cs="Shurjo"/>
        </w:rPr>
        <w:t>সিডিডি</w:t>
      </w:r>
      <w:proofErr w:type="spellEnd"/>
      <w:r w:rsidR="00C70C40">
        <w:rPr>
          <w:rFonts w:ascii="Shurjo" w:hAnsi="Shurjo" w:cs="Shurjo"/>
        </w:rPr>
        <w:t xml:space="preserve"> (</w:t>
      </w:r>
      <w:r w:rsidRPr="000A12C5">
        <w:rPr>
          <w:rFonts w:ascii="Shurjo" w:hAnsi="Shurjo" w:cs="Shurjo"/>
        </w:rPr>
        <w:t>CDD</w:t>
      </w:r>
      <w:r w:rsidR="00C70C40">
        <w:rPr>
          <w:rFonts w:ascii="Shurjo" w:hAnsi="Shurjo" w:cs="Shurjo"/>
        </w:rPr>
        <w:t>)</w:t>
      </w:r>
      <w:r w:rsidRPr="000A12C5">
        <w:rPr>
          <w:rFonts w:ascii="Shurjo" w:hAnsi="Shurjo" w:cs="Shurjo"/>
        </w:rPr>
        <w:t xml:space="preserve"> </w:t>
      </w:r>
      <w:proofErr w:type="spellStart"/>
      <w:r w:rsidR="00C70C40">
        <w:rPr>
          <w:rFonts w:ascii="Shurjo" w:hAnsi="Shurjo" w:cs="Shurjo"/>
        </w:rPr>
        <w:t>স্থানীয়</w:t>
      </w:r>
      <w:proofErr w:type="spellEnd"/>
      <w:r w:rsidRPr="000A12C5">
        <w:rPr>
          <w:rFonts w:ascii="Shurjo" w:hAnsi="Shurjo" w:cs="Shurjo"/>
          <w:cs/>
        </w:rPr>
        <w:t xml:space="preserve"> পর্যায়ে জরিপ পরিচালনা করে এবং স্বাস্থ্য বা শিশু সুরক্ষা</w:t>
      </w:r>
      <w:r w:rsidR="00C70C40">
        <w:rPr>
          <w:rFonts w:ascii="Shurjo" w:hAnsi="Shurjo" w:cs="Shurjo"/>
        </w:rPr>
        <w:t xml:space="preserve"> </w:t>
      </w:r>
      <w:proofErr w:type="spellStart"/>
      <w:r w:rsidR="00C70C40">
        <w:rPr>
          <w:rFonts w:ascii="Shurjo" w:hAnsi="Shurjo" w:cs="Shurjo"/>
        </w:rPr>
        <w:t>সংশ্লিষ্ট</w:t>
      </w:r>
      <w:proofErr w:type="spellEnd"/>
      <w:r w:rsidRPr="000A12C5">
        <w:rPr>
          <w:rFonts w:ascii="Shurjo" w:hAnsi="Shurjo" w:cs="Shurjo"/>
          <w:cs/>
        </w:rPr>
        <w:t xml:space="preserve"> সংস্থা</w:t>
      </w:r>
      <w:proofErr w:type="spellStart"/>
      <w:r w:rsidR="00C70C40">
        <w:rPr>
          <w:rFonts w:ascii="Shurjo" w:hAnsi="Shurjo" w:cs="Shurjo"/>
        </w:rPr>
        <w:t>গুলোর</w:t>
      </w:r>
      <w:proofErr w:type="spellEnd"/>
      <w:r w:rsidRPr="000A12C5">
        <w:rPr>
          <w:rFonts w:ascii="Shurjo" w:hAnsi="Shurjo" w:cs="Shurjo"/>
          <w:cs/>
        </w:rPr>
        <w:t xml:space="preserve"> কাছ থেকে</w:t>
      </w:r>
      <w:r w:rsidR="00C70C40">
        <w:rPr>
          <w:rFonts w:ascii="Shurjo" w:hAnsi="Shurjo" w:cs="Shurjo"/>
        </w:rPr>
        <w:t xml:space="preserve"> </w:t>
      </w:r>
      <w:proofErr w:type="spellStart"/>
      <w:r w:rsidR="00C70C40">
        <w:rPr>
          <w:rFonts w:ascii="Shurjo" w:hAnsi="Shurjo" w:cs="Shurjo"/>
        </w:rPr>
        <w:t>তথ্য</w:t>
      </w:r>
      <w:proofErr w:type="spellEnd"/>
      <w:r w:rsidRPr="000A12C5">
        <w:rPr>
          <w:rFonts w:ascii="Shurjo" w:hAnsi="Shurjo" w:cs="Shurjo"/>
          <w:cs/>
        </w:rPr>
        <w:t xml:space="preserve"> নিয়ে</w:t>
      </w:r>
      <w:r w:rsidR="00C70C40">
        <w:rPr>
          <w:rFonts w:ascii="Shurjo" w:hAnsi="Shurjo" w:cs="Shurjo"/>
        </w:rPr>
        <w:t xml:space="preserve"> </w:t>
      </w:r>
      <w:proofErr w:type="spellStart"/>
      <w:r w:rsidR="00C70C40">
        <w:rPr>
          <w:rFonts w:ascii="Shurjo" w:hAnsi="Shurjo" w:cs="Shurjo"/>
        </w:rPr>
        <w:t>থাকে</w:t>
      </w:r>
      <w:proofErr w:type="spellEnd"/>
      <w:r w:rsidR="00C70C40">
        <w:rPr>
          <w:rFonts w:ascii="Shurjo" w:hAnsi="Shurjo" w:cs="Shurjo"/>
        </w:rPr>
        <w:t xml:space="preserve">। </w:t>
      </w:r>
      <w:proofErr w:type="spellStart"/>
      <w:r w:rsidR="00C70C40">
        <w:rPr>
          <w:rFonts w:ascii="Shurjo" w:hAnsi="Shurjo" w:cs="Shurjo"/>
        </w:rPr>
        <w:t>যার</w:t>
      </w:r>
      <w:proofErr w:type="spellEnd"/>
      <w:r w:rsidR="00C70C40">
        <w:rPr>
          <w:rFonts w:ascii="Shurjo" w:hAnsi="Shurjo" w:cs="Shurjo"/>
        </w:rPr>
        <w:t xml:space="preserve"> </w:t>
      </w:r>
      <w:proofErr w:type="spellStart"/>
      <w:r w:rsidR="00C70C40">
        <w:rPr>
          <w:rFonts w:ascii="Shurjo" w:hAnsi="Shurjo" w:cs="Shurjo"/>
        </w:rPr>
        <w:t>মাধ্যমে</w:t>
      </w:r>
      <w:proofErr w:type="spellEnd"/>
      <w:r w:rsidR="00C70C40">
        <w:rPr>
          <w:rFonts w:ascii="Shurjo" w:hAnsi="Shurjo" w:cs="Shurjo"/>
        </w:rPr>
        <w:t xml:space="preserve"> </w:t>
      </w:r>
      <w:proofErr w:type="spellStart"/>
      <w:r w:rsidR="00C70C40">
        <w:rPr>
          <w:rFonts w:ascii="Shurjo" w:hAnsi="Shurjo" w:cs="Shurjo"/>
        </w:rPr>
        <w:t>সহায়তা</w:t>
      </w:r>
      <w:proofErr w:type="spellEnd"/>
      <w:r w:rsidR="00C70C40">
        <w:rPr>
          <w:rFonts w:ascii="Shurjo" w:hAnsi="Shurjo" w:cs="Shurjo"/>
        </w:rPr>
        <w:t xml:space="preserve"> </w:t>
      </w:r>
      <w:proofErr w:type="spellStart"/>
      <w:r w:rsidR="00C70C40">
        <w:rPr>
          <w:rFonts w:ascii="Shurjo" w:hAnsi="Shurjo" w:cs="Shurjo"/>
        </w:rPr>
        <w:t>প্রয়োজন</w:t>
      </w:r>
      <w:proofErr w:type="spellEnd"/>
      <w:r w:rsidR="00C70C40">
        <w:rPr>
          <w:rFonts w:ascii="Shurjo" w:hAnsi="Shurjo" w:cs="Shurjo"/>
        </w:rPr>
        <w:t xml:space="preserve"> </w:t>
      </w:r>
      <w:proofErr w:type="spellStart"/>
      <w:r w:rsidR="00C70C40">
        <w:rPr>
          <w:rFonts w:ascii="Shurjo" w:hAnsi="Shurjo" w:cs="Shurjo"/>
        </w:rPr>
        <w:t>এমন</w:t>
      </w:r>
      <w:proofErr w:type="spellEnd"/>
      <w:r w:rsidR="00C70C40">
        <w:rPr>
          <w:rFonts w:ascii="Shurjo" w:hAnsi="Shurjo" w:cs="Shurjo"/>
        </w:rPr>
        <w:t xml:space="preserve"> </w:t>
      </w:r>
      <w:proofErr w:type="spellStart"/>
      <w:r w:rsidR="00C70C40">
        <w:rPr>
          <w:rFonts w:ascii="Shurjo" w:hAnsi="Shurjo" w:cs="Shurjo"/>
        </w:rPr>
        <w:t>শিশু</w:t>
      </w:r>
      <w:proofErr w:type="spellEnd"/>
      <w:r w:rsidR="00C70C40">
        <w:rPr>
          <w:rFonts w:ascii="Shurjo" w:hAnsi="Shurjo" w:cs="Shurjo"/>
        </w:rPr>
        <w:t xml:space="preserve"> ও </w:t>
      </w:r>
      <w:proofErr w:type="spellStart"/>
      <w:r w:rsidR="00C70C40">
        <w:rPr>
          <w:rFonts w:ascii="Shurjo" w:hAnsi="Shurjo" w:cs="Shurjo"/>
        </w:rPr>
        <w:t>তার</w:t>
      </w:r>
      <w:proofErr w:type="spellEnd"/>
      <w:r w:rsidR="00C70C40">
        <w:rPr>
          <w:rFonts w:ascii="Shurjo" w:hAnsi="Shurjo" w:cs="Shurjo"/>
        </w:rPr>
        <w:t xml:space="preserve"> </w:t>
      </w:r>
      <w:proofErr w:type="spellStart"/>
      <w:r w:rsidR="00C70C40">
        <w:rPr>
          <w:rFonts w:ascii="Shurjo" w:hAnsi="Shurjo" w:cs="Shurjo"/>
        </w:rPr>
        <w:t>পরিবারকে</w:t>
      </w:r>
      <w:proofErr w:type="spellEnd"/>
      <w:r w:rsidR="00C70C40">
        <w:rPr>
          <w:rFonts w:ascii="Shurjo" w:hAnsi="Shurjo" w:cs="Shurjo"/>
        </w:rPr>
        <w:t xml:space="preserve"> </w:t>
      </w:r>
      <w:proofErr w:type="spellStart"/>
      <w:r w:rsidR="00C70C40">
        <w:rPr>
          <w:rFonts w:ascii="Shurjo" w:hAnsi="Shurjo" w:cs="Shurjo"/>
        </w:rPr>
        <w:t>শনাক্ত</w:t>
      </w:r>
      <w:proofErr w:type="spellEnd"/>
      <w:r w:rsidR="00C70C40">
        <w:rPr>
          <w:rFonts w:ascii="Shurjo" w:hAnsi="Shurjo" w:cs="Shurjo"/>
        </w:rPr>
        <w:t xml:space="preserve"> </w:t>
      </w:r>
      <w:proofErr w:type="spellStart"/>
      <w:r w:rsidR="00C70C40">
        <w:rPr>
          <w:rFonts w:ascii="Shurjo" w:hAnsi="Shurjo" w:cs="Shurjo"/>
        </w:rPr>
        <w:t>করা</w:t>
      </w:r>
      <w:proofErr w:type="spellEnd"/>
      <w:r w:rsidR="00C70C40">
        <w:rPr>
          <w:rFonts w:ascii="Shurjo" w:hAnsi="Shurjo" w:cs="Shurjo"/>
        </w:rPr>
        <w:t xml:space="preserve"> </w:t>
      </w:r>
      <w:proofErr w:type="spellStart"/>
      <w:r w:rsidR="00C70C40">
        <w:rPr>
          <w:rFonts w:ascii="Shurjo" w:hAnsi="Shurjo" w:cs="Shurjo"/>
        </w:rPr>
        <w:t>যায়</w:t>
      </w:r>
      <w:proofErr w:type="spellEnd"/>
      <w:r w:rsidRPr="000A12C5">
        <w:rPr>
          <w:rFonts w:ascii="Shurjo" w:hAnsi="Shurjo" w:cs="Shurjo"/>
          <w:cs/>
        </w:rPr>
        <w:t>।</w:t>
      </w:r>
      <w:r w:rsidR="00F61737" w:rsidRPr="000A12C5">
        <w:rPr>
          <w:rFonts w:ascii="Calibri" w:hAnsi="Calibri" w:cs="Calibri"/>
        </w:rPr>
        <w:t>  </w:t>
      </w:r>
    </w:p>
    <w:p w14:paraId="14E69AB8" w14:textId="2B3F83EF" w:rsidR="000B1852" w:rsidRPr="000A12C5" w:rsidRDefault="00BF32E0" w:rsidP="000B1852">
      <w:pPr>
        <w:rPr>
          <w:rFonts w:ascii="Shurjo" w:hAnsi="Shurjo" w:cs="Shurjo"/>
          <w:b/>
          <w:bCs/>
          <w:color w:val="228087" w:themeColor="text2"/>
          <w:lang w:val="en-US"/>
        </w:rPr>
      </w:pPr>
      <w:r w:rsidRPr="000A12C5">
        <w:rPr>
          <w:rFonts w:ascii="Shurjo" w:eastAsiaTheme="majorEastAsia" w:hAnsi="Shurjo" w:cs="Shurjo"/>
          <w:b/>
          <w:bCs/>
          <w:noProof/>
          <w:color w:val="228087" w:themeColor="text2"/>
          <w:lang w:val="bn-IN" w:bidi="bn-IN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739B0BF" wp14:editId="00C247BB">
                <wp:simplePos x="0" y="0"/>
                <wp:positionH relativeFrom="column">
                  <wp:posOffset>3175</wp:posOffset>
                </wp:positionH>
                <wp:positionV relativeFrom="paragraph">
                  <wp:posOffset>36526</wp:posOffset>
                </wp:positionV>
                <wp:extent cx="2654300" cy="2432050"/>
                <wp:effectExtent l="0" t="0" r="12700" b="6350"/>
                <wp:wrapSquare wrapText="bothSides"/>
                <wp:docPr id="1391217354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54300" cy="2432050"/>
                          <a:chOff x="0" y="0"/>
                          <a:chExt cx="2654300" cy="2432519"/>
                        </a:xfrm>
                      </wpg:grpSpPr>
                      <pic:pic xmlns:pic="http://schemas.openxmlformats.org/drawingml/2006/picture">
                        <pic:nvPicPr>
                          <pic:cNvPr id="1874672588" name="Picture 112" descr="A mother and father sit on a beige cloth with their young daughter who is drawing in a child's colouring book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4300" cy="1990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8073401" name="Text Box 1"/>
                        <wps:cNvSpPr txBox="1"/>
                        <wps:spPr>
                          <a:xfrm>
                            <a:off x="0" y="1916264"/>
                            <a:ext cx="2654300" cy="516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1FF6542" w14:textId="3D7DDA8D" w:rsidR="006C61AA" w:rsidRPr="00BF32E0" w:rsidRDefault="00BF32E0" w:rsidP="00BF32E0">
                              <w:pPr>
                                <w:pStyle w:val="Caption"/>
                                <w:jc w:val="center"/>
                                <w:rPr>
                                  <w:i/>
                                  <w:iCs w:val="0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BF32E0">
                                <w:rPr>
                                  <w:rFonts w:ascii="Nirmala UI" w:hAnsi="Nirmala UI" w:cs="Nirmala UI"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>একটি</w:t>
                              </w:r>
                              <w:r w:rsidRPr="00BF32E0">
                                <w:rPr>
                                  <w:rFonts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 xml:space="preserve"> </w:t>
                              </w:r>
                              <w:r w:rsidRPr="00BF32E0">
                                <w:rPr>
                                  <w:rFonts w:ascii="Nirmala UI" w:hAnsi="Nirmala UI" w:cs="Nirmala UI"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>শিশু</w:t>
                              </w:r>
                              <w:r w:rsidRPr="00BF32E0">
                                <w:rPr>
                                  <w:rFonts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 xml:space="preserve"> </w:t>
                              </w:r>
                              <w:r w:rsidRPr="00BF32E0">
                                <w:rPr>
                                  <w:rFonts w:ascii="Nirmala UI" w:hAnsi="Nirmala UI" w:cs="Nirmala UI"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>তার</w:t>
                              </w:r>
                              <w:r w:rsidRPr="00BF32E0">
                                <w:rPr>
                                  <w:rFonts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 xml:space="preserve"> </w:t>
                              </w:r>
                              <w:r w:rsidRPr="00BF32E0">
                                <w:rPr>
                                  <w:rFonts w:ascii="Nirmala UI" w:hAnsi="Nirmala UI" w:cs="Nirmala UI"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>মা</w:t>
                              </w:r>
                              <w:r w:rsidRPr="00BF32E0">
                                <w:rPr>
                                  <w:rFonts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 xml:space="preserve"> </w:t>
                              </w:r>
                              <w:r w:rsidRPr="00BF32E0">
                                <w:rPr>
                                  <w:rFonts w:ascii="Nirmala UI" w:hAnsi="Nirmala UI" w:cs="Nirmala UI"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>এবং</w:t>
                              </w:r>
                              <w:r w:rsidRPr="00BF32E0">
                                <w:rPr>
                                  <w:rFonts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 xml:space="preserve"> </w:t>
                              </w:r>
                              <w:r w:rsidRPr="00BF32E0">
                                <w:rPr>
                                  <w:rFonts w:hint="cs"/>
                                  <w:i/>
                                  <w:iCs w:val="0"/>
                                  <w:sz w:val="20"/>
                                  <w:szCs w:val="20"/>
                                  <w:lang w:val="en-US"/>
                                </w:rPr>
                                <w:t xml:space="preserve">HBEF </w:t>
                              </w:r>
                              <w:r w:rsidRPr="00BF32E0">
                                <w:rPr>
                                  <w:rFonts w:ascii="Nirmala UI" w:hAnsi="Nirmala UI" w:cs="Nirmala UI"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>এর</w:t>
                              </w:r>
                              <w:r w:rsidRPr="00BF32E0">
                                <w:rPr>
                                  <w:rFonts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 xml:space="preserve"> </w:t>
                              </w:r>
                              <w:r w:rsidRPr="00BF32E0">
                                <w:rPr>
                                  <w:rFonts w:ascii="Nirmala UI" w:hAnsi="Nirmala UI" w:cs="Nirmala UI"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>সাথে</w:t>
                              </w:r>
                              <w:r w:rsidRPr="00BF32E0">
                                <w:rPr>
                                  <w:rFonts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 xml:space="preserve"> </w:t>
                              </w:r>
                              <w:r w:rsidRPr="00BF32E0">
                                <w:rPr>
                                  <w:rFonts w:ascii="Nirmala UI" w:hAnsi="Nirmala UI" w:cs="Nirmala UI"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>লেখার</w:t>
                              </w:r>
                              <w:r w:rsidRPr="00BF32E0">
                                <w:rPr>
                                  <w:rFonts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 xml:space="preserve"> </w:t>
                              </w:r>
                              <w:r w:rsidRPr="00BF32E0">
                                <w:rPr>
                                  <w:rFonts w:ascii="Nirmala UI" w:hAnsi="Nirmala UI" w:cs="Nirmala UI"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>অনুশীলন</w:t>
                              </w:r>
                              <w:r w:rsidRPr="00BF32E0">
                                <w:rPr>
                                  <w:rFonts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 xml:space="preserve"> </w:t>
                              </w:r>
                              <w:r w:rsidRPr="00BF32E0">
                                <w:rPr>
                                  <w:rFonts w:ascii="Nirmala UI" w:hAnsi="Nirmala UI" w:cs="Nirmala UI"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>করছে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39B0BF" id="Group 72" o:spid="_x0000_s1030" style="position:absolute;margin-left:.25pt;margin-top:2.9pt;width:209pt;height:191.5pt;z-index:251658240" coordsize="26543,243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">
                <v:shape id="Picture 112" o:spid="_x0000_s1031" type="#_x0000_t75" alt="A mother and father sit on a beige cloth with their young daughter who is drawing in a child's colouring book" style="position:absolute;width:26543;height:19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">
                  <v:imagedata r:id="rId20" o:title="A mother and father sit on a beige cloth with their young daughter who is drawing in a child's colouring book"/>
                </v:shape>
                <v:shape id="Text Box 1" o:spid="_x0000_s1032" type="#_x0000_t202" style="position:absolute;top:19162;width:26543;height:5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" filled="f" stroked="f">
                  <v:textbox inset="0,0,0,0">
                    <w:txbxContent>
                      <w:p w14:paraId="21FF6542" w14:textId="3D7DDA8D" w:rsidR="006C61AA" w:rsidRPr="00BF32E0" w:rsidRDefault="00BF32E0" w:rsidP="00BF32E0">
                        <w:pPr>
                          <w:pStyle w:val="Caption"/>
                          <w:jc w:val="center"/>
                          <w:rPr>
                            <w:i/>
                            <w:iCs w:val="0"/>
                            <w:sz w:val="20"/>
                            <w:szCs w:val="20"/>
                            <w:lang w:val="en-US"/>
                          </w:rPr>
                        </w:pPr>
                        <w:r w:rsidRPr="00BF32E0">
                          <w:rPr>
                            <w:rFonts w:ascii="Nirmala UI" w:hAnsi="Nirmala UI" w:cs="Nirmala UI"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>একটি</w:t>
                        </w:r>
                        <w:r w:rsidRPr="00BF32E0">
                          <w:rPr>
                            <w:rFonts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 xml:space="preserve"> </w:t>
                        </w:r>
                        <w:r w:rsidRPr="00BF32E0">
                          <w:rPr>
                            <w:rFonts w:ascii="Nirmala UI" w:hAnsi="Nirmala UI" w:cs="Nirmala UI"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>শিশু</w:t>
                        </w:r>
                        <w:r w:rsidRPr="00BF32E0">
                          <w:rPr>
                            <w:rFonts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 xml:space="preserve"> </w:t>
                        </w:r>
                        <w:r w:rsidRPr="00BF32E0">
                          <w:rPr>
                            <w:rFonts w:ascii="Nirmala UI" w:hAnsi="Nirmala UI" w:cs="Nirmala UI"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>তার</w:t>
                        </w:r>
                        <w:r w:rsidRPr="00BF32E0">
                          <w:rPr>
                            <w:rFonts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 xml:space="preserve"> </w:t>
                        </w:r>
                        <w:r w:rsidRPr="00BF32E0">
                          <w:rPr>
                            <w:rFonts w:ascii="Nirmala UI" w:hAnsi="Nirmala UI" w:cs="Nirmala UI"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>মা</w:t>
                        </w:r>
                        <w:r w:rsidRPr="00BF32E0">
                          <w:rPr>
                            <w:rFonts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 xml:space="preserve"> </w:t>
                        </w:r>
                        <w:r w:rsidRPr="00BF32E0">
                          <w:rPr>
                            <w:rFonts w:ascii="Nirmala UI" w:hAnsi="Nirmala UI" w:cs="Nirmala UI"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>এবং</w:t>
                        </w:r>
                        <w:r w:rsidRPr="00BF32E0">
                          <w:rPr>
                            <w:rFonts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 xml:space="preserve"> </w:t>
                        </w:r>
                        <w:r w:rsidRPr="00BF32E0">
                          <w:rPr>
                            <w:rFonts w:hint="cs"/>
                            <w:i/>
                            <w:iCs w:val="0"/>
                            <w:sz w:val="20"/>
                            <w:szCs w:val="20"/>
                            <w:lang w:val="en-US"/>
                          </w:rPr>
                          <w:t xml:space="preserve">HBEF </w:t>
                        </w:r>
                        <w:r w:rsidRPr="00BF32E0">
                          <w:rPr>
                            <w:rFonts w:ascii="Nirmala UI" w:hAnsi="Nirmala UI" w:cs="Nirmala UI"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>এর</w:t>
                        </w:r>
                        <w:r w:rsidRPr="00BF32E0">
                          <w:rPr>
                            <w:rFonts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 xml:space="preserve"> </w:t>
                        </w:r>
                        <w:r w:rsidRPr="00BF32E0">
                          <w:rPr>
                            <w:rFonts w:ascii="Nirmala UI" w:hAnsi="Nirmala UI" w:cs="Nirmala UI"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>সাথে</w:t>
                        </w:r>
                        <w:r w:rsidRPr="00BF32E0">
                          <w:rPr>
                            <w:rFonts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 xml:space="preserve"> </w:t>
                        </w:r>
                        <w:r w:rsidRPr="00BF32E0">
                          <w:rPr>
                            <w:rFonts w:ascii="Nirmala UI" w:hAnsi="Nirmala UI" w:cs="Nirmala UI"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>লেখার</w:t>
                        </w:r>
                        <w:r w:rsidRPr="00BF32E0">
                          <w:rPr>
                            <w:rFonts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 xml:space="preserve"> </w:t>
                        </w:r>
                        <w:r w:rsidRPr="00BF32E0">
                          <w:rPr>
                            <w:rFonts w:ascii="Nirmala UI" w:hAnsi="Nirmala UI" w:cs="Nirmala UI"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>অনুশীলন</w:t>
                        </w:r>
                        <w:r w:rsidRPr="00BF32E0">
                          <w:rPr>
                            <w:rFonts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 xml:space="preserve"> </w:t>
                        </w:r>
                        <w:r w:rsidRPr="00BF32E0">
                          <w:rPr>
                            <w:rFonts w:ascii="Nirmala UI" w:hAnsi="Nirmala UI" w:cs="Nirmala UI"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>করছে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440DDE">
        <w:rPr>
          <w:rFonts w:ascii="Shurjo" w:hAnsi="Shurjo" w:cs="Shurjo"/>
          <w:b/>
          <w:bCs/>
          <w:color w:val="228087" w:themeColor="text2"/>
          <w:cs/>
          <w:lang w:bidi="bn-IN"/>
        </w:rPr>
        <w:t>বাড়িভিত্তিক</w:t>
      </w:r>
      <w:r w:rsidR="000B1852" w:rsidRPr="000A12C5">
        <w:rPr>
          <w:rFonts w:ascii="Shurjo" w:hAnsi="Shurjo" w:cs="Shurjo"/>
          <w:b/>
          <w:bCs/>
          <w:color w:val="228087" w:themeColor="text2"/>
          <w:cs/>
          <w:lang w:bidi="bn-IN"/>
        </w:rPr>
        <w:t xml:space="preserve"> শিক্ষা সহায়ক (</w:t>
      </w:r>
      <w:r w:rsidR="000B1852" w:rsidRPr="000A12C5">
        <w:rPr>
          <w:rFonts w:ascii="Shurjo" w:hAnsi="Shurjo" w:cs="Shurjo"/>
          <w:b/>
          <w:bCs/>
          <w:color w:val="228087" w:themeColor="text2"/>
          <w:lang w:val="en-US"/>
        </w:rPr>
        <w:t>Home-Based Education Facilitator - HBEF)</w:t>
      </w:r>
    </w:p>
    <w:p w14:paraId="688D0BDB" w14:textId="1C4ABEEC" w:rsidR="000B1852" w:rsidRPr="000A12C5" w:rsidRDefault="00F61737" w:rsidP="00BF32E0">
      <w:pPr>
        <w:jc w:val="both"/>
        <w:rPr>
          <w:rFonts w:ascii="Shurjo" w:hAnsi="Shurjo" w:cs="Shurjo"/>
        </w:rPr>
      </w:pPr>
      <w:r w:rsidRPr="000A12C5">
        <w:rPr>
          <w:rFonts w:ascii="Calibri" w:hAnsi="Calibri" w:cs="Calibri"/>
          <w:color w:val="228087" w:themeColor="text2"/>
        </w:rPr>
        <w:t> </w:t>
      </w:r>
      <w:r w:rsidR="000B1852" w:rsidRPr="000A12C5">
        <w:rPr>
          <w:rFonts w:ascii="Shurjo" w:hAnsi="Shurjo" w:cs="Shurjo"/>
          <w:cs/>
        </w:rPr>
        <w:t xml:space="preserve">যখন কোনো পরিবার </w:t>
      </w:r>
      <w:proofErr w:type="spellStart"/>
      <w:r w:rsidR="00362083">
        <w:rPr>
          <w:rFonts w:ascii="Shurjo" w:hAnsi="Shurjo" w:cs="Shurjo"/>
        </w:rPr>
        <w:t>বাড়িভিত্তিক</w:t>
      </w:r>
      <w:proofErr w:type="spellEnd"/>
      <w:r w:rsidR="00362083">
        <w:rPr>
          <w:rFonts w:ascii="Shurjo" w:hAnsi="Shurjo" w:cs="Shurjo"/>
        </w:rPr>
        <w:t xml:space="preserve"> </w:t>
      </w:r>
      <w:proofErr w:type="spellStart"/>
      <w:r w:rsidR="00362083">
        <w:rPr>
          <w:rFonts w:ascii="Shurjo" w:hAnsi="Shurjo" w:cs="Shurjo"/>
        </w:rPr>
        <w:t>শিক্ষা</w:t>
      </w:r>
      <w:proofErr w:type="spellEnd"/>
      <w:r w:rsidR="00362083">
        <w:rPr>
          <w:rFonts w:ascii="Shurjo" w:hAnsi="Shurjo" w:cs="Shurjo"/>
        </w:rPr>
        <w:t xml:space="preserve"> </w:t>
      </w:r>
      <w:proofErr w:type="spellStart"/>
      <w:r w:rsidR="00362083">
        <w:rPr>
          <w:rFonts w:ascii="Shurjo" w:hAnsi="Shurjo" w:cs="Shurjo"/>
        </w:rPr>
        <w:t>কার্যক্রমে</w:t>
      </w:r>
      <w:proofErr w:type="spellEnd"/>
      <w:r w:rsidR="00362083">
        <w:rPr>
          <w:rFonts w:ascii="Shurjo" w:hAnsi="Shurjo" w:cs="Shurjo"/>
        </w:rPr>
        <w:t xml:space="preserve"> </w:t>
      </w:r>
      <w:r w:rsidR="000B1852" w:rsidRPr="000A12C5">
        <w:rPr>
          <w:rFonts w:ascii="Shurjo" w:hAnsi="Shurjo" w:cs="Shurjo"/>
          <w:cs/>
        </w:rPr>
        <w:t>যুক্ত হয়</w:t>
      </w:r>
      <w:r w:rsidR="000B1852" w:rsidRPr="000A12C5">
        <w:rPr>
          <w:rFonts w:ascii="Shurjo" w:hAnsi="Shurjo" w:cs="Shurjo"/>
        </w:rPr>
        <w:t xml:space="preserve">, </w:t>
      </w:r>
      <w:r w:rsidR="000B1852" w:rsidRPr="000A12C5">
        <w:rPr>
          <w:rFonts w:ascii="Shurjo" w:hAnsi="Shurjo" w:cs="Shurjo"/>
          <w:cs/>
        </w:rPr>
        <w:t>তখন তাদের নিজ</w:t>
      </w:r>
      <w:proofErr w:type="spellStart"/>
      <w:r w:rsidR="00362083">
        <w:rPr>
          <w:rFonts w:ascii="Shurjo" w:hAnsi="Shurjo" w:cs="Shurjo"/>
        </w:rPr>
        <w:t>স্ব</w:t>
      </w:r>
      <w:proofErr w:type="spellEnd"/>
      <w:r w:rsidR="00362083">
        <w:rPr>
          <w:rFonts w:ascii="Shurjo" w:hAnsi="Shurjo" w:cs="Shurjo"/>
        </w:rPr>
        <w:t xml:space="preserve"> </w:t>
      </w:r>
      <w:proofErr w:type="spellStart"/>
      <w:r w:rsidR="00362083">
        <w:rPr>
          <w:rFonts w:ascii="Shurjo" w:hAnsi="Shurjo" w:cs="Shurjo"/>
        </w:rPr>
        <w:t>সম্প্রদায়</w:t>
      </w:r>
      <w:proofErr w:type="spellEnd"/>
      <w:r w:rsidR="00362083">
        <w:rPr>
          <w:rFonts w:ascii="Shurjo" w:hAnsi="Shurjo" w:cs="Shurjo"/>
        </w:rPr>
        <w:t xml:space="preserve"> </w:t>
      </w:r>
      <w:proofErr w:type="spellStart"/>
      <w:r w:rsidR="00362083">
        <w:rPr>
          <w:rFonts w:ascii="Shurjo" w:hAnsi="Shurjo" w:cs="Shurjo"/>
        </w:rPr>
        <w:t>বা</w:t>
      </w:r>
      <w:proofErr w:type="spellEnd"/>
      <w:r w:rsidR="00362083">
        <w:rPr>
          <w:rFonts w:ascii="Shurjo" w:hAnsi="Shurjo" w:cs="Shurjo"/>
        </w:rPr>
        <w:t xml:space="preserve"> </w:t>
      </w:r>
      <w:proofErr w:type="spellStart"/>
      <w:r w:rsidR="00362083">
        <w:rPr>
          <w:rFonts w:ascii="Shurjo" w:hAnsi="Shurjo" w:cs="Shurjo"/>
        </w:rPr>
        <w:t>কমিউনিটি</w:t>
      </w:r>
      <w:proofErr w:type="spellEnd"/>
      <w:r w:rsidR="000B1852" w:rsidRPr="000A12C5">
        <w:rPr>
          <w:rFonts w:ascii="Shurjo" w:hAnsi="Shurjo" w:cs="Shurjo"/>
          <w:cs/>
        </w:rPr>
        <w:t xml:space="preserve"> থেকে একজন</w:t>
      </w:r>
      <w:r w:rsidR="00362083">
        <w:rPr>
          <w:rFonts w:ascii="Shurjo" w:hAnsi="Shurjo" w:cs="Shurjo"/>
        </w:rPr>
        <w:t xml:space="preserve"> </w:t>
      </w:r>
      <w:proofErr w:type="spellStart"/>
      <w:r w:rsidR="00362083">
        <w:rPr>
          <w:rFonts w:ascii="Shurjo" w:hAnsi="Shurjo" w:cs="Shurjo"/>
        </w:rPr>
        <w:t>এইচবিইএফ</w:t>
      </w:r>
      <w:proofErr w:type="spellEnd"/>
      <w:r w:rsidR="00362083">
        <w:rPr>
          <w:rFonts w:ascii="Shurjo" w:hAnsi="Shurjo" w:cs="Shurjo"/>
        </w:rPr>
        <w:t xml:space="preserve"> (</w:t>
      </w:r>
      <w:r w:rsidR="000B1852" w:rsidRPr="000A12C5">
        <w:rPr>
          <w:rFonts w:ascii="Shurjo" w:hAnsi="Shurjo" w:cs="Shurjo"/>
          <w:b/>
          <w:bCs/>
        </w:rPr>
        <w:t>HBEF</w:t>
      </w:r>
      <w:r w:rsidR="00362083">
        <w:rPr>
          <w:rFonts w:ascii="Shurjo" w:hAnsi="Shurjo" w:cs="Shurjo"/>
          <w:b/>
          <w:bCs/>
        </w:rPr>
        <w:t>)</w:t>
      </w:r>
      <w:r w:rsidR="000B1852" w:rsidRPr="000A12C5">
        <w:rPr>
          <w:rFonts w:ascii="Shurjo" w:hAnsi="Shurjo" w:cs="Shurjo"/>
        </w:rPr>
        <w:t xml:space="preserve"> </w:t>
      </w:r>
      <w:r w:rsidR="000B1852" w:rsidRPr="000A12C5">
        <w:rPr>
          <w:rFonts w:ascii="Shurjo" w:hAnsi="Shurjo" w:cs="Shurjo"/>
          <w:cs/>
        </w:rPr>
        <w:t>নিযুক্ত করা হয়</w:t>
      </w:r>
      <w:r w:rsidR="000B1852" w:rsidRPr="000A12C5">
        <w:rPr>
          <w:rFonts w:ascii="Shurjo" w:hAnsi="Shurjo" w:cs="Shurjo"/>
        </w:rPr>
        <w:t xml:space="preserve">, </w:t>
      </w:r>
      <w:r w:rsidR="000B1852" w:rsidRPr="000A12C5">
        <w:rPr>
          <w:rFonts w:ascii="Shurjo" w:hAnsi="Shurjo" w:cs="Shurjo"/>
          <w:cs/>
        </w:rPr>
        <w:t xml:space="preserve">যিনি পুরো প্রক্রিয়ায় পরিবারের পাশে </w:t>
      </w:r>
      <w:proofErr w:type="spellStart"/>
      <w:r w:rsidR="00362083">
        <w:rPr>
          <w:rFonts w:ascii="Shurjo" w:hAnsi="Shurjo" w:cs="Shurjo"/>
        </w:rPr>
        <w:t>থেকে</w:t>
      </w:r>
      <w:proofErr w:type="spellEnd"/>
      <w:r w:rsidR="00362083">
        <w:rPr>
          <w:rFonts w:ascii="Shurjo" w:hAnsi="Shurjo" w:cs="Shurjo"/>
        </w:rPr>
        <w:t xml:space="preserve"> </w:t>
      </w:r>
      <w:proofErr w:type="spellStart"/>
      <w:r w:rsidR="00362083">
        <w:rPr>
          <w:rFonts w:ascii="Shurjo" w:hAnsi="Shurjo" w:cs="Shurjo"/>
        </w:rPr>
        <w:t>তাদের</w:t>
      </w:r>
      <w:proofErr w:type="spellEnd"/>
      <w:r w:rsidR="00362083">
        <w:rPr>
          <w:rFonts w:ascii="Shurjo" w:hAnsi="Shurjo" w:cs="Shurjo"/>
        </w:rPr>
        <w:t xml:space="preserve"> </w:t>
      </w:r>
      <w:proofErr w:type="spellStart"/>
      <w:r w:rsidR="00362083">
        <w:rPr>
          <w:rFonts w:ascii="Shurjo" w:hAnsi="Shurjo" w:cs="Shurjo"/>
        </w:rPr>
        <w:t>সহায়তা</w:t>
      </w:r>
      <w:proofErr w:type="spellEnd"/>
      <w:r w:rsidR="00362083">
        <w:rPr>
          <w:rFonts w:ascii="Shurjo" w:hAnsi="Shurjo" w:cs="Shurjo"/>
        </w:rPr>
        <w:t xml:space="preserve"> </w:t>
      </w:r>
      <w:proofErr w:type="spellStart"/>
      <w:r w:rsidR="00362083">
        <w:rPr>
          <w:rFonts w:ascii="Shurjo" w:hAnsi="Shurjo" w:cs="Shurjo"/>
        </w:rPr>
        <w:t>করেন</w:t>
      </w:r>
      <w:proofErr w:type="spellEnd"/>
      <w:r w:rsidR="000B1852" w:rsidRPr="000A12C5">
        <w:rPr>
          <w:rFonts w:ascii="Shurjo" w:hAnsi="Shurjo" w:cs="Shurjo"/>
          <w:cs/>
        </w:rPr>
        <w:t>।</w:t>
      </w:r>
    </w:p>
    <w:p w14:paraId="060CCCDE" w14:textId="1EDE91F2" w:rsidR="000B1852" w:rsidRPr="000A12C5" w:rsidRDefault="007E28FF" w:rsidP="00BF32E0">
      <w:pPr>
        <w:jc w:val="both"/>
        <w:rPr>
          <w:rFonts w:ascii="Shurjo" w:hAnsi="Shurjo" w:cs="Shurjo"/>
        </w:rPr>
      </w:pPr>
      <w:proofErr w:type="spellStart"/>
      <w:r>
        <w:rPr>
          <w:rFonts w:ascii="Shurjo" w:hAnsi="Shurjo" w:cs="Shurjo"/>
        </w:rPr>
        <w:t>তারা</w:t>
      </w:r>
      <w:proofErr w:type="spellEnd"/>
      <w:r>
        <w:rPr>
          <w:rFonts w:ascii="Shurjo" w:hAnsi="Shurjo" w:cs="Shurjo"/>
        </w:rPr>
        <w:t xml:space="preserve"> (</w:t>
      </w:r>
      <w:r w:rsidR="000B1852" w:rsidRPr="000A12C5">
        <w:rPr>
          <w:rFonts w:ascii="Shurjo" w:hAnsi="Shurjo" w:cs="Shurjo"/>
        </w:rPr>
        <w:t>HBEF</w:t>
      </w:r>
      <w:r>
        <w:rPr>
          <w:rFonts w:ascii="Shurjo" w:hAnsi="Shurjo" w:cs="Shurjo"/>
        </w:rPr>
        <w:t>)</w:t>
      </w:r>
      <w:r w:rsidR="000B1852" w:rsidRPr="000A12C5">
        <w:rPr>
          <w:rFonts w:ascii="Shurjo" w:hAnsi="Shurjo" w:cs="Shurjo"/>
          <w:cs/>
        </w:rPr>
        <w:t xml:space="preserve"> সাধারণত স্থানীয় বাসি</w:t>
      </w:r>
      <w:proofErr w:type="spellStart"/>
      <w:r>
        <w:rPr>
          <w:rFonts w:ascii="Shurjo" w:hAnsi="Shurjo" w:cs="Shurjo"/>
        </w:rPr>
        <w:t>ন্দা</w:t>
      </w:r>
      <w:proofErr w:type="spellEnd"/>
      <w:r>
        <w:rPr>
          <w:rFonts w:ascii="Shurjo" w:hAnsi="Shurjo" w:cs="Shurjo"/>
        </w:rPr>
        <w:t>।</w:t>
      </w:r>
      <w:r w:rsidR="000B1852" w:rsidRPr="000A12C5">
        <w:rPr>
          <w:rFonts w:ascii="Shurjo" w:hAnsi="Shurjo" w:cs="Shurjo"/>
        </w:rPr>
        <w:t xml:space="preserve"> </w:t>
      </w:r>
      <w:r w:rsidR="000B1852" w:rsidRPr="000A12C5">
        <w:rPr>
          <w:rFonts w:ascii="Shurjo" w:hAnsi="Shurjo" w:cs="Shurjo"/>
          <w:cs/>
        </w:rPr>
        <w:t>যাদের স্বাস্থ্যসেবা</w:t>
      </w:r>
      <w:r w:rsidR="000B1852" w:rsidRPr="000A12C5">
        <w:rPr>
          <w:rFonts w:ascii="Shurjo" w:hAnsi="Shurjo" w:cs="Shurjo"/>
        </w:rPr>
        <w:t xml:space="preserve">, </w:t>
      </w:r>
      <w:proofErr w:type="spellStart"/>
      <w:r>
        <w:rPr>
          <w:rFonts w:ascii="Shurjo" w:hAnsi="Shurjo" w:cs="Shurjo"/>
        </w:rPr>
        <w:t>শিশুর</w:t>
      </w:r>
      <w:proofErr w:type="spellEnd"/>
      <w:r>
        <w:rPr>
          <w:rFonts w:ascii="Shurjo" w:hAnsi="Shurjo" w:cs="Shurjo"/>
        </w:rPr>
        <w:t xml:space="preserve"> </w:t>
      </w:r>
      <w:r w:rsidR="000B1852" w:rsidRPr="000A12C5">
        <w:rPr>
          <w:rFonts w:ascii="Shurjo" w:hAnsi="Shurjo" w:cs="Shurjo"/>
          <w:cs/>
        </w:rPr>
        <w:t>প্রা</w:t>
      </w:r>
      <w:proofErr w:type="spellStart"/>
      <w:r>
        <w:rPr>
          <w:rFonts w:ascii="Shurjo" w:hAnsi="Shurjo" w:cs="Shurjo"/>
        </w:rPr>
        <w:t>থমিক</w:t>
      </w:r>
      <w:proofErr w:type="spellEnd"/>
      <w:r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বিকাশ</w:t>
      </w:r>
      <w:proofErr w:type="spellEnd"/>
      <w:r w:rsidR="000B1852" w:rsidRPr="000A12C5">
        <w:rPr>
          <w:rFonts w:ascii="Shurjo" w:hAnsi="Shurjo" w:cs="Shurjo"/>
        </w:rPr>
        <w:t xml:space="preserve">, </w:t>
      </w:r>
      <w:r w:rsidR="000B1852" w:rsidRPr="000A12C5">
        <w:rPr>
          <w:rFonts w:ascii="Shurjo" w:hAnsi="Shurjo" w:cs="Shurjo"/>
          <w:cs/>
        </w:rPr>
        <w:t xml:space="preserve">শিক্ষা </w:t>
      </w:r>
      <w:r w:rsidR="000B1852" w:rsidRPr="00AE576B">
        <w:rPr>
          <w:rFonts w:ascii="Shurjo" w:hAnsi="Shurjo" w:cs="Shurjo"/>
          <w:cs/>
        </w:rPr>
        <w:t>বা প্রতিবন্ধিতা অন্তর্ভুক্তি</w:t>
      </w:r>
      <w:proofErr w:type="spellStart"/>
      <w:r w:rsidR="00AE576B">
        <w:rPr>
          <w:rFonts w:ascii="Shurjo" w:hAnsi="Shurjo" w:cs="Shurjo"/>
        </w:rPr>
        <w:t>করণের</w:t>
      </w:r>
      <w:proofErr w:type="spellEnd"/>
      <w:r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মতো</w:t>
      </w:r>
      <w:proofErr w:type="spellEnd"/>
      <w:r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একাধিক</w:t>
      </w:r>
      <w:proofErr w:type="spellEnd"/>
      <w:r>
        <w:rPr>
          <w:rFonts w:ascii="Shurjo" w:hAnsi="Shurjo" w:cs="Shurjo"/>
        </w:rPr>
        <w:t xml:space="preserve"> </w:t>
      </w:r>
      <w:r w:rsidR="000B1852" w:rsidRPr="000A12C5">
        <w:rPr>
          <w:rFonts w:ascii="Shurjo" w:hAnsi="Shurjo" w:cs="Shurjo"/>
          <w:cs/>
        </w:rPr>
        <w:t>বি</w:t>
      </w:r>
      <w:proofErr w:type="spellStart"/>
      <w:r>
        <w:rPr>
          <w:rFonts w:ascii="Shurjo" w:hAnsi="Shurjo" w:cs="Shurjo"/>
        </w:rPr>
        <w:t>ষয়ে</w:t>
      </w:r>
      <w:proofErr w:type="spellEnd"/>
      <w:r w:rsidR="000B1852" w:rsidRPr="000A12C5">
        <w:rPr>
          <w:rFonts w:ascii="Shurjo" w:hAnsi="Shurjo" w:cs="Shurjo"/>
          <w:cs/>
        </w:rPr>
        <w:t xml:space="preserve"> অভিজ্ঞতা থাকে। তারা </w:t>
      </w:r>
      <w:proofErr w:type="spellStart"/>
      <w:r w:rsidR="003A5002">
        <w:rPr>
          <w:rFonts w:ascii="Shurjo" w:hAnsi="Shurjo" w:cs="Shurjo"/>
        </w:rPr>
        <w:t>বাড়িভিত্তিক</w:t>
      </w:r>
      <w:proofErr w:type="spellEnd"/>
      <w:r w:rsidR="003A5002">
        <w:rPr>
          <w:rFonts w:ascii="Shurjo" w:hAnsi="Shurjo" w:cs="Shurjo"/>
        </w:rPr>
        <w:t xml:space="preserve"> </w:t>
      </w:r>
      <w:proofErr w:type="spellStart"/>
      <w:r w:rsidR="003A5002">
        <w:rPr>
          <w:rFonts w:ascii="Shurjo" w:hAnsi="Shurjo" w:cs="Shurjo"/>
        </w:rPr>
        <w:t>শিক্ষা</w:t>
      </w:r>
      <w:proofErr w:type="spellEnd"/>
      <w:r w:rsidR="003A5002">
        <w:rPr>
          <w:rFonts w:ascii="Shurjo" w:hAnsi="Shurjo" w:cs="Shurjo"/>
        </w:rPr>
        <w:t xml:space="preserve"> </w:t>
      </w:r>
      <w:proofErr w:type="spellStart"/>
      <w:r w:rsidR="003A5002">
        <w:rPr>
          <w:rFonts w:ascii="Shurjo" w:hAnsi="Shurjo" w:cs="Shurjo"/>
        </w:rPr>
        <w:t>বা</w:t>
      </w:r>
      <w:proofErr w:type="spellEnd"/>
      <w:r w:rsidR="003A5002">
        <w:rPr>
          <w:rFonts w:ascii="Shurjo" w:hAnsi="Shurjo" w:cs="Shurjo"/>
        </w:rPr>
        <w:t xml:space="preserve"> </w:t>
      </w:r>
      <w:r w:rsidR="000B1852" w:rsidRPr="000A12C5">
        <w:rPr>
          <w:rFonts w:ascii="Shurjo" w:hAnsi="Shurjo" w:cs="Shurjo"/>
        </w:rPr>
        <w:t xml:space="preserve">HBE </w:t>
      </w:r>
      <w:r w:rsidR="000B1852" w:rsidRPr="000A12C5">
        <w:rPr>
          <w:rFonts w:ascii="Shurjo" w:hAnsi="Shurjo" w:cs="Shurjo"/>
          <w:cs/>
        </w:rPr>
        <w:t>পদ্ধতি বাস্তবায়নের জন্য নিবিড় প্রশিক্ষণ গ্রহণ করে</w:t>
      </w:r>
      <w:r w:rsidR="003A5002">
        <w:rPr>
          <w:rFonts w:ascii="Shurjo" w:hAnsi="Shurjo" w:cs="Shurjo"/>
        </w:rPr>
        <w:t xml:space="preserve"> </w:t>
      </w:r>
      <w:proofErr w:type="spellStart"/>
      <w:r w:rsidR="003A5002">
        <w:rPr>
          <w:rFonts w:ascii="Shurjo" w:hAnsi="Shurjo" w:cs="Shurjo"/>
        </w:rPr>
        <w:t>থাকেন</w:t>
      </w:r>
      <w:proofErr w:type="spellEnd"/>
      <w:r w:rsidR="000B1852" w:rsidRPr="000A12C5">
        <w:rPr>
          <w:rFonts w:ascii="Shurjo" w:hAnsi="Shurjo" w:cs="Shurjo"/>
          <w:cs/>
        </w:rPr>
        <w:t>। একজন</w:t>
      </w:r>
      <w:r w:rsidR="003A5002">
        <w:rPr>
          <w:rFonts w:ascii="Shurjo" w:hAnsi="Shurjo" w:cs="Shurjo"/>
        </w:rPr>
        <w:t xml:space="preserve"> </w:t>
      </w:r>
      <w:proofErr w:type="spellStart"/>
      <w:r w:rsidR="003A5002">
        <w:rPr>
          <w:rFonts w:ascii="Shurjo" w:hAnsi="Shurjo" w:cs="Shurjo"/>
        </w:rPr>
        <w:t>সহায়ক</w:t>
      </w:r>
      <w:proofErr w:type="spellEnd"/>
      <w:r w:rsidR="003A5002">
        <w:rPr>
          <w:rFonts w:ascii="Shurjo" w:hAnsi="Shurjo" w:cs="Shurjo"/>
        </w:rPr>
        <w:t xml:space="preserve"> </w:t>
      </w:r>
      <w:proofErr w:type="spellStart"/>
      <w:r w:rsidR="003A5002">
        <w:rPr>
          <w:rFonts w:ascii="Shurjo" w:hAnsi="Shurjo" w:cs="Shurjo"/>
        </w:rPr>
        <w:t>বা</w:t>
      </w:r>
      <w:proofErr w:type="spellEnd"/>
      <w:r w:rsidR="003A5002">
        <w:rPr>
          <w:rFonts w:ascii="Shurjo" w:hAnsi="Shurjo" w:cs="Shurjo"/>
        </w:rPr>
        <w:t xml:space="preserve"> </w:t>
      </w:r>
      <w:r w:rsidR="000B1852" w:rsidRPr="000A12C5">
        <w:rPr>
          <w:rFonts w:ascii="Shurjo" w:hAnsi="Shurjo" w:cs="Shurjo"/>
        </w:rPr>
        <w:t xml:space="preserve">HBEF </w:t>
      </w:r>
      <w:proofErr w:type="spellStart"/>
      <w:r w:rsidR="003A5002">
        <w:rPr>
          <w:rFonts w:ascii="Shurjo" w:hAnsi="Shurjo" w:cs="Shurjo"/>
        </w:rPr>
        <w:t>একসঙ্গে</w:t>
      </w:r>
      <w:proofErr w:type="spellEnd"/>
      <w:r w:rsidR="003A5002">
        <w:rPr>
          <w:rFonts w:ascii="Shurjo" w:hAnsi="Shurjo" w:cs="Shurjo"/>
        </w:rPr>
        <w:t xml:space="preserve"> </w:t>
      </w:r>
      <w:r w:rsidR="000B1852" w:rsidRPr="000A12C5">
        <w:rPr>
          <w:rFonts w:ascii="Shurjo" w:hAnsi="Shurjo" w:cs="Shurjo"/>
          <w:cs/>
        </w:rPr>
        <w:t xml:space="preserve">সর্বোচ্চ ১৫ জন শিশুকে </w:t>
      </w:r>
      <w:proofErr w:type="spellStart"/>
      <w:r w:rsidR="00E764E8">
        <w:rPr>
          <w:rFonts w:ascii="Shurjo" w:hAnsi="Shurjo" w:cs="Shurjo"/>
        </w:rPr>
        <w:t>সেবা</w:t>
      </w:r>
      <w:proofErr w:type="spellEnd"/>
      <w:r w:rsidR="000B1852" w:rsidRPr="000A12C5">
        <w:rPr>
          <w:rFonts w:ascii="Shurjo" w:hAnsi="Shurjo" w:cs="Shurjo"/>
          <w:cs/>
        </w:rPr>
        <w:t xml:space="preserve"> </w:t>
      </w:r>
      <w:proofErr w:type="spellStart"/>
      <w:r w:rsidR="00E764E8">
        <w:rPr>
          <w:rFonts w:ascii="Shurjo" w:hAnsi="Shurjo" w:cs="Shurjo"/>
        </w:rPr>
        <w:t>দিতে</w:t>
      </w:r>
      <w:proofErr w:type="spellEnd"/>
      <w:r w:rsidR="000B1852" w:rsidRPr="000A12C5">
        <w:rPr>
          <w:rFonts w:ascii="Shurjo" w:hAnsi="Shurjo" w:cs="Shurjo"/>
          <w:cs/>
        </w:rPr>
        <w:t xml:space="preserve"> পারেন।</w:t>
      </w:r>
    </w:p>
    <w:p w14:paraId="341C213D" w14:textId="2EFD08F1" w:rsidR="000B1852" w:rsidRPr="000A12C5" w:rsidRDefault="000B1852" w:rsidP="000B1852">
      <w:pPr>
        <w:jc w:val="both"/>
        <w:rPr>
          <w:rFonts w:ascii="Shurjo" w:hAnsi="Shurjo" w:cs="Shurjo"/>
        </w:rPr>
      </w:pPr>
      <w:r w:rsidRPr="000A12C5">
        <w:rPr>
          <w:rFonts w:ascii="Shurjo" w:hAnsi="Shurjo" w:cs="Shurjo"/>
          <w:cs/>
        </w:rPr>
        <w:t>নিজ এলাকার মধ্যে কাজ করার ফলে</w:t>
      </w:r>
      <w:r w:rsidR="004268F7">
        <w:rPr>
          <w:rFonts w:ascii="Shurjo" w:hAnsi="Shurjo" w:cs="Shurjo"/>
        </w:rPr>
        <w:t xml:space="preserve"> </w:t>
      </w:r>
      <w:proofErr w:type="spellStart"/>
      <w:r w:rsidR="004268F7">
        <w:rPr>
          <w:rFonts w:ascii="Shurjo" w:hAnsi="Shurjo" w:cs="Shurjo"/>
        </w:rPr>
        <w:t>তা</w:t>
      </w:r>
      <w:proofErr w:type="spellEnd"/>
      <w:r w:rsidRPr="000A12C5">
        <w:rPr>
          <w:rFonts w:ascii="Shurjo" w:hAnsi="Shurjo" w:cs="Shurjo"/>
          <w:cs/>
        </w:rPr>
        <w:t>রা সমাজের প্রচলিত ধ্যানধারণা</w:t>
      </w:r>
      <w:r w:rsidRPr="000A12C5">
        <w:rPr>
          <w:rFonts w:ascii="Shurjo" w:hAnsi="Shurjo" w:cs="Shurjo"/>
        </w:rPr>
        <w:t xml:space="preserve">, </w:t>
      </w:r>
      <w:r w:rsidRPr="000A12C5">
        <w:rPr>
          <w:rFonts w:ascii="Shurjo" w:hAnsi="Shurjo" w:cs="Shurjo"/>
          <w:cs/>
        </w:rPr>
        <w:t>কুসংস্কার ও প্রতিবন্ধিতা বিষয়ে ভুল ধারণাগুলো ভালোভাবে বোঝেন এবং তা কার্যকরভাবে মোকাবিলা করতে পারেন।</w:t>
      </w:r>
    </w:p>
    <w:p w14:paraId="3633EAAA" w14:textId="0E4773DF" w:rsidR="000B1852" w:rsidRPr="000A12C5" w:rsidRDefault="000B1852" w:rsidP="000B1852">
      <w:pPr>
        <w:jc w:val="both"/>
        <w:rPr>
          <w:rFonts w:ascii="Shurjo" w:hAnsi="Shurjo" w:cs="Shurjo"/>
        </w:rPr>
      </w:pPr>
      <w:r w:rsidRPr="000A12C5">
        <w:rPr>
          <w:rFonts w:ascii="Shurjo" w:hAnsi="Shurjo" w:cs="Shurjo"/>
          <w:cs/>
        </w:rPr>
        <w:lastRenderedPageBreak/>
        <w:t>তাদের স্থানীয় পরিচিতি ও বিশ্বাসযোগ্যতা থাকার কারণে স্কুল ও স্বাস্থ্যসেবা প্রতিষ্ঠানগুলো তাদের মতামতকে গুরুত্ব দেয়</w:t>
      </w:r>
      <w:r w:rsidR="009D3D02">
        <w:rPr>
          <w:rFonts w:ascii="Shurjo" w:hAnsi="Shurjo" w:cs="Shurjo"/>
        </w:rPr>
        <w:t xml:space="preserve">। </w:t>
      </w:r>
      <w:proofErr w:type="spellStart"/>
      <w:r w:rsidR="009D3D02">
        <w:rPr>
          <w:rFonts w:ascii="Shurjo" w:hAnsi="Shurjo" w:cs="Shurjo"/>
        </w:rPr>
        <w:t>যা</w:t>
      </w:r>
      <w:proofErr w:type="spellEnd"/>
      <w:r w:rsidR="009D3D02">
        <w:rPr>
          <w:rFonts w:ascii="Shurjo" w:hAnsi="Shurjo" w:cs="Shurjo"/>
        </w:rPr>
        <w:t xml:space="preserve"> </w:t>
      </w:r>
      <w:proofErr w:type="spellStart"/>
      <w:r w:rsidR="009D3D02">
        <w:rPr>
          <w:rFonts w:ascii="Shurjo" w:hAnsi="Shurjo" w:cs="Shurjo"/>
        </w:rPr>
        <w:t>গুরুতর</w:t>
      </w:r>
      <w:proofErr w:type="spellEnd"/>
      <w:r w:rsidR="009D3D02">
        <w:rPr>
          <w:rFonts w:ascii="Shurjo" w:hAnsi="Shurjo" w:cs="Shurjo"/>
        </w:rPr>
        <w:t xml:space="preserve"> ও </w:t>
      </w:r>
      <w:proofErr w:type="spellStart"/>
      <w:r w:rsidR="009D3D02">
        <w:rPr>
          <w:rFonts w:ascii="Shurjo" w:hAnsi="Shurjo" w:cs="Shurjo"/>
        </w:rPr>
        <w:t>বহুমাত্রিক</w:t>
      </w:r>
      <w:proofErr w:type="spellEnd"/>
      <w:r w:rsidR="009D3D02">
        <w:rPr>
          <w:rFonts w:ascii="Shurjo" w:hAnsi="Shurjo" w:cs="Shurjo"/>
        </w:rPr>
        <w:t xml:space="preserve"> </w:t>
      </w:r>
      <w:proofErr w:type="spellStart"/>
      <w:r w:rsidR="009D3D02">
        <w:rPr>
          <w:rFonts w:ascii="Shurjo" w:hAnsi="Shurjo" w:cs="Shurjo"/>
        </w:rPr>
        <w:t>প্রতিবন্ধী</w:t>
      </w:r>
      <w:proofErr w:type="spellEnd"/>
      <w:r w:rsidR="009D3D02">
        <w:rPr>
          <w:rFonts w:ascii="Shurjo" w:hAnsi="Shurjo" w:cs="Shurjo"/>
        </w:rPr>
        <w:t xml:space="preserve"> </w:t>
      </w:r>
      <w:r w:rsidRPr="000A12C5">
        <w:rPr>
          <w:rFonts w:ascii="Shurjo" w:hAnsi="Shurjo" w:cs="Shurjo"/>
          <w:cs/>
        </w:rPr>
        <w:t xml:space="preserve">শিশুদের পক্ষে কার্যকরভাবে </w:t>
      </w:r>
      <w:proofErr w:type="spellStart"/>
      <w:r w:rsidR="009D3D02">
        <w:rPr>
          <w:rFonts w:ascii="Shurjo" w:hAnsi="Shurjo" w:cs="Shurjo"/>
        </w:rPr>
        <w:t>অ্যাডভোকেসি</w:t>
      </w:r>
      <w:proofErr w:type="spellEnd"/>
      <w:r w:rsidRPr="000A12C5">
        <w:rPr>
          <w:rFonts w:ascii="Shurjo" w:hAnsi="Shurjo" w:cs="Shurjo"/>
          <w:cs/>
        </w:rPr>
        <w:t xml:space="preserve"> (</w:t>
      </w:r>
      <w:r w:rsidRPr="000A12C5">
        <w:rPr>
          <w:rFonts w:ascii="Shurjo" w:hAnsi="Shurjo" w:cs="Shurjo"/>
        </w:rPr>
        <w:t xml:space="preserve">advocacy) </w:t>
      </w:r>
      <w:r w:rsidRPr="000A12C5">
        <w:rPr>
          <w:rFonts w:ascii="Shurjo" w:hAnsi="Shurjo" w:cs="Shurjo"/>
          <w:cs/>
        </w:rPr>
        <w:t>করতে সহায়ক হয়।</w:t>
      </w:r>
    </w:p>
    <w:p w14:paraId="34B9042E" w14:textId="77777777" w:rsidR="000B1852" w:rsidRPr="000A12C5" w:rsidRDefault="000B1852" w:rsidP="000B1852">
      <w:pPr>
        <w:jc w:val="both"/>
        <w:rPr>
          <w:rFonts w:ascii="Shurjo" w:hAnsi="Shurjo" w:cs="Shurjo"/>
          <w:b/>
          <w:bCs/>
          <w:color w:val="228087" w:themeColor="text2"/>
        </w:rPr>
      </w:pPr>
      <w:r w:rsidRPr="000A12C5">
        <w:rPr>
          <w:rFonts w:ascii="Shurjo" w:hAnsi="Shurjo" w:cs="Shurjo"/>
          <w:b/>
          <w:bCs/>
          <w:color w:val="228087" w:themeColor="text2"/>
          <w:cs/>
          <w:lang w:bidi="bn-IN"/>
        </w:rPr>
        <w:t>সুপারিশ</w:t>
      </w:r>
      <w:r w:rsidR="00F61737" w:rsidRPr="000A12C5">
        <w:rPr>
          <w:rFonts w:ascii="Shurjo" w:hAnsi="Shurjo" w:cs="Shurjo"/>
          <w:b/>
          <w:bCs/>
          <w:color w:val="228087" w:themeColor="text2"/>
        </w:rPr>
        <w:t xml:space="preserve">: </w:t>
      </w:r>
    </w:p>
    <w:p w14:paraId="0670AC24" w14:textId="0D7FB620" w:rsidR="000B1852" w:rsidRPr="000A12C5" w:rsidRDefault="00E70D1F" w:rsidP="000B1852">
      <w:pPr>
        <w:jc w:val="both"/>
        <w:rPr>
          <w:rFonts w:ascii="Shurjo" w:hAnsi="Shurjo" w:cs="Shurjo"/>
        </w:rPr>
      </w:pPr>
      <w:proofErr w:type="spellStart"/>
      <w:r>
        <w:rPr>
          <w:rFonts w:ascii="Shurjo" w:hAnsi="Shurjo" w:cs="Shurjo"/>
        </w:rPr>
        <w:t>যেসকল</w:t>
      </w:r>
      <w:proofErr w:type="spellEnd"/>
      <w:r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গুরুতর</w:t>
      </w:r>
      <w:proofErr w:type="spellEnd"/>
      <w:r>
        <w:rPr>
          <w:rFonts w:ascii="Shurjo" w:hAnsi="Shurjo" w:cs="Shurjo"/>
        </w:rPr>
        <w:t xml:space="preserve"> ও </w:t>
      </w:r>
      <w:proofErr w:type="spellStart"/>
      <w:r>
        <w:rPr>
          <w:rFonts w:ascii="Shurjo" w:hAnsi="Shurjo" w:cs="Shurjo"/>
        </w:rPr>
        <w:t>বহুমাত্রিক</w:t>
      </w:r>
      <w:proofErr w:type="spellEnd"/>
      <w:r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প্রতিবন্ধী</w:t>
      </w:r>
      <w:proofErr w:type="spellEnd"/>
      <w:r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শিশুদের</w:t>
      </w:r>
      <w:proofErr w:type="spellEnd"/>
      <w:r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অন্যান্য</w:t>
      </w:r>
      <w:proofErr w:type="spellEnd"/>
      <w:r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অন্তর্ভুক্তিমূলক</w:t>
      </w:r>
      <w:proofErr w:type="spellEnd"/>
      <w:r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কার্যক্রমগুলো</w:t>
      </w:r>
      <w:proofErr w:type="spellEnd"/>
      <w:r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অন্তর্ভুক্ত</w:t>
      </w:r>
      <w:proofErr w:type="spellEnd"/>
      <w:r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করতে</w:t>
      </w:r>
      <w:proofErr w:type="spellEnd"/>
      <w:r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পারেনি</w:t>
      </w:r>
      <w:proofErr w:type="spellEnd"/>
      <w:r>
        <w:rPr>
          <w:rFonts w:ascii="Shurjo" w:hAnsi="Shurjo" w:cs="Shurjo"/>
        </w:rPr>
        <w:t xml:space="preserve">, </w:t>
      </w:r>
      <w:proofErr w:type="spellStart"/>
      <w:r>
        <w:rPr>
          <w:rFonts w:ascii="Shurjo" w:hAnsi="Shurjo" w:cs="Shurjo"/>
        </w:rPr>
        <w:t>বাড়িভিত্তিক</w:t>
      </w:r>
      <w:proofErr w:type="spellEnd"/>
      <w:r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শিক্ষা</w:t>
      </w:r>
      <w:proofErr w:type="spellEnd"/>
      <w:r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বা</w:t>
      </w:r>
      <w:proofErr w:type="spellEnd"/>
      <w:r>
        <w:rPr>
          <w:rFonts w:ascii="Shurjo" w:hAnsi="Shurjo" w:cs="Shurjo"/>
        </w:rPr>
        <w:t xml:space="preserve"> </w:t>
      </w:r>
      <w:r w:rsidR="000B1852" w:rsidRPr="000A12C5">
        <w:rPr>
          <w:rFonts w:ascii="Shurjo" w:hAnsi="Shurjo" w:cs="Shurjo"/>
        </w:rPr>
        <w:t>HBE</w:t>
      </w:r>
      <w:r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কার্যক্রম</w:t>
      </w:r>
      <w:proofErr w:type="spellEnd"/>
      <w:r w:rsidR="000B1852" w:rsidRPr="000A12C5">
        <w:rPr>
          <w:rFonts w:ascii="Shurjo" w:hAnsi="Shurjo" w:cs="Shurjo"/>
          <w:cs/>
        </w:rPr>
        <w:t xml:space="preserve"> </w:t>
      </w:r>
      <w:proofErr w:type="spellStart"/>
      <w:r w:rsidR="005A7329">
        <w:rPr>
          <w:rFonts w:ascii="Shurjo" w:hAnsi="Shurjo" w:cs="Shurjo"/>
        </w:rPr>
        <w:t>সেসব</w:t>
      </w:r>
      <w:proofErr w:type="spellEnd"/>
      <w:r w:rsidR="005A7329">
        <w:rPr>
          <w:rFonts w:ascii="Shurjo" w:hAnsi="Shurjo" w:cs="Shurjo"/>
        </w:rPr>
        <w:t xml:space="preserve"> </w:t>
      </w:r>
      <w:r w:rsidR="000B1852" w:rsidRPr="000A12C5">
        <w:rPr>
          <w:rFonts w:ascii="Shurjo" w:hAnsi="Shurjo" w:cs="Shurjo"/>
          <w:cs/>
        </w:rPr>
        <w:t>শিশুদের কাছে পৌঁ</w:t>
      </w:r>
      <w:proofErr w:type="spellStart"/>
      <w:r>
        <w:rPr>
          <w:rFonts w:ascii="Shurjo" w:hAnsi="Shurjo" w:cs="Shurjo"/>
        </w:rPr>
        <w:t>ছাতে</w:t>
      </w:r>
      <w:proofErr w:type="spellEnd"/>
      <w:r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সক্ষম</w:t>
      </w:r>
      <w:proofErr w:type="spellEnd"/>
      <w:r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হয়েছে</w:t>
      </w:r>
      <w:proofErr w:type="spellEnd"/>
      <w:r>
        <w:rPr>
          <w:rFonts w:ascii="Shurjo" w:hAnsi="Shurjo" w:cs="Shurjo"/>
        </w:rPr>
        <w:t>।</w:t>
      </w:r>
      <w:r w:rsidR="009F396D">
        <w:rPr>
          <w:rFonts w:ascii="Shurjo" w:hAnsi="Shurjo" w:cs="Shurjo"/>
        </w:rPr>
        <w:t xml:space="preserve"> </w:t>
      </w:r>
      <w:proofErr w:type="spellStart"/>
      <w:r w:rsidR="009F396D">
        <w:rPr>
          <w:rFonts w:ascii="Shurjo" w:hAnsi="Shurjo" w:cs="Shurjo"/>
        </w:rPr>
        <w:t>একজন</w:t>
      </w:r>
      <w:proofErr w:type="spellEnd"/>
      <w:r w:rsidR="009F396D">
        <w:rPr>
          <w:rFonts w:ascii="Shurjo" w:hAnsi="Shurjo" w:cs="Shurjo"/>
        </w:rPr>
        <w:t xml:space="preserve"> </w:t>
      </w:r>
      <w:proofErr w:type="spellStart"/>
      <w:r w:rsidR="009F396D">
        <w:rPr>
          <w:rFonts w:ascii="Shurjo" w:hAnsi="Shurjo" w:cs="Shurjo"/>
        </w:rPr>
        <w:t>বাড়িভিত্তিক</w:t>
      </w:r>
      <w:proofErr w:type="spellEnd"/>
      <w:r w:rsidR="009F396D">
        <w:rPr>
          <w:rFonts w:ascii="Shurjo" w:hAnsi="Shurjo" w:cs="Shurjo"/>
        </w:rPr>
        <w:t xml:space="preserve"> </w:t>
      </w:r>
      <w:proofErr w:type="spellStart"/>
      <w:r w:rsidR="009F396D">
        <w:rPr>
          <w:rFonts w:ascii="Shurjo" w:hAnsi="Shurjo" w:cs="Shurjo"/>
        </w:rPr>
        <w:t>শিক্ষা</w:t>
      </w:r>
      <w:proofErr w:type="spellEnd"/>
      <w:r w:rsidR="009F396D">
        <w:rPr>
          <w:rFonts w:ascii="Shurjo" w:hAnsi="Shurjo" w:cs="Shurjo"/>
        </w:rPr>
        <w:t xml:space="preserve"> </w:t>
      </w:r>
      <w:proofErr w:type="spellStart"/>
      <w:r w:rsidR="009F396D">
        <w:rPr>
          <w:rFonts w:ascii="Shurjo" w:hAnsi="Shurjo" w:cs="Shurjo"/>
        </w:rPr>
        <w:t>সহায়ককে</w:t>
      </w:r>
      <w:proofErr w:type="spellEnd"/>
      <w:r w:rsidR="009F396D">
        <w:rPr>
          <w:rFonts w:ascii="Shurjo" w:hAnsi="Shurjo" w:cs="Shurjo"/>
        </w:rPr>
        <w:t xml:space="preserve"> (</w:t>
      </w:r>
      <w:r w:rsidR="009F396D" w:rsidRPr="000A12C5">
        <w:rPr>
          <w:rFonts w:ascii="Shurjo" w:hAnsi="Shurjo" w:cs="Shurjo"/>
        </w:rPr>
        <w:t>HBEF</w:t>
      </w:r>
      <w:r w:rsidR="009F396D">
        <w:rPr>
          <w:rFonts w:ascii="Shurjo" w:hAnsi="Shurjo" w:cs="Shurjo"/>
        </w:rPr>
        <w:t xml:space="preserve">) </w:t>
      </w:r>
      <w:proofErr w:type="spellStart"/>
      <w:r w:rsidR="009F396D">
        <w:rPr>
          <w:rFonts w:ascii="Shurjo" w:hAnsi="Shurjo" w:cs="Shurjo"/>
        </w:rPr>
        <w:t>প্রতিটি</w:t>
      </w:r>
      <w:proofErr w:type="spellEnd"/>
      <w:r w:rsidR="009F396D">
        <w:rPr>
          <w:rFonts w:ascii="Shurjo" w:hAnsi="Shurjo" w:cs="Shurjo"/>
        </w:rPr>
        <w:t xml:space="preserve"> </w:t>
      </w:r>
      <w:proofErr w:type="spellStart"/>
      <w:r w:rsidR="009F396D">
        <w:rPr>
          <w:rFonts w:ascii="Shurjo" w:hAnsi="Shurjo" w:cs="Shurjo"/>
        </w:rPr>
        <w:t>শিশুর</w:t>
      </w:r>
      <w:proofErr w:type="spellEnd"/>
      <w:r w:rsidR="009F396D">
        <w:rPr>
          <w:rFonts w:ascii="Shurjo" w:hAnsi="Shurjo" w:cs="Shurjo"/>
        </w:rPr>
        <w:t xml:space="preserve"> </w:t>
      </w:r>
      <w:proofErr w:type="spellStart"/>
      <w:r w:rsidR="009F396D">
        <w:rPr>
          <w:rFonts w:ascii="Shurjo" w:hAnsi="Shurjo" w:cs="Shurjo"/>
        </w:rPr>
        <w:t>নির্দিষ্ট</w:t>
      </w:r>
      <w:proofErr w:type="spellEnd"/>
      <w:r w:rsidR="009F396D">
        <w:rPr>
          <w:rFonts w:ascii="Shurjo" w:hAnsi="Shurjo" w:cs="Shurjo"/>
        </w:rPr>
        <w:t xml:space="preserve"> </w:t>
      </w:r>
      <w:proofErr w:type="spellStart"/>
      <w:r w:rsidR="009F396D">
        <w:rPr>
          <w:rFonts w:ascii="Shurjo" w:hAnsi="Shurjo" w:cs="Shurjo"/>
        </w:rPr>
        <w:t>প্রয়োজন</w:t>
      </w:r>
      <w:proofErr w:type="spellEnd"/>
      <w:r w:rsidR="009F396D">
        <w:rPr>
          <w:rFonts w:ascii="Shurjo" w:hAnsi="Shurjo" w:cs="Shurjo"/>
        </w:rPr>
        <w:t xml:space="preserve"> </w:t>
      </w:r>
      <w:proofErr w:type="spellStart"/>
      <w:r w:rsidR="009F396D">
        <w:rPr>
          <w:rFonts w:ascii="Shurjo" w:hAnsi="Shurjo" w:cs="Shurjo"/>
        </w:rPr>
        <w:t>অনুযায়ী</w:t>
      </w:r>
      <w:proofErr w:type="spellEnd"/>
      <w:r w:rsidR="009F396D">
        <w:rPr>
          <w:rFonts w:ascii="Shurjo" w:hAnsi="Shurjo" w:cs="Shurjo"/>
        </w:rPr>
        <w:t xml:space="preserve"> </w:t>
      </w:r>
      <w:proofErr w:type="spellStart"/>
      <w:r w:rsidR="009F396D">
        <w:rPr>
          <w:rFonts w:ascii="Shurjo" w:hAnsi="Shurjo" w:cs="Shurjo"/>
        </w:rPr>
        <w:t>সেবা</w:t>
      </w:r>
      <w:proofErr w:type="spellEnd"/>
      <w:r w:rsidR="009F396D">
        <w:rPr>
          <w:rFonts w:ascii="Shurjo" w:hAnsi="Shurjo" w:cs="Shurjo"/>
        </w:rPr>
        <w:t xml:space="preserve"> </w:t>
      </w:r>
      <w:proofErr w:type="spellStart"/>
      <w:r w:rsidR="009F396D">
        <w:rPr>
          <w:rFonts w:ascii="Shurjo" w:hAnsi="Shurjo" w:cs="Shurjo"/>
        </w:rPr>
        <w:t>দিতে</w:t>
      </w:r>
      <w:proofErr w:type="spellEnd"/>
      <w:r w:rsidR="009F396D">
        <w:rPr>
          <w:rFonts w:ascii="Shurjo" w:hAnsi="Shurjo" w:cs="Shurjo"/>
        </w:rPr>
        <w:t xml:space="preserve"> </w:t>
      </w:r>
      <w:proofErr w:type="spellStart"/>
      <w:r w:rsidR="009F396D">
        <w:rPr>
          <w:rFonts w:ascii="Shurjo" w:hAnsi="Shurjo" w:cs="Shurjo"/>
        </w:rPr>
        <w:t>হয়</w:t>
      </w:r>
      <w:proofErr w:type="spellEnd"/>
      <w:r w:rsidR="009F396D">
        <w:rPr>
          <w:rFonts w:ascii="Shurjo" w:hAnsi="Shurjo" w:cs="Shurjo"/>
        </w:rPr>
        <w:t xml:space="preserve">। </w:t>
      </w:r>
      <w:proofErr w:type="spellStart"/>
      <w:r w:rsidR="009F396D">
        <w:rPr>
          <w:rFonts w:ascii="Shurjo" w:hAnsi="Shurjo" w:cs="Shurjo"/>
        </w:rPr>
        <w:t>কারণ</w:t>
      </w:r>
      <w:proofErr w:type="spellEnd"/>
      <w:r w:rsidR="009F396D">
        <w:rPr>
          <w:rFonts w:ascii="Shurjo" w:hAnsi="Shurjo" w:cs="Shurjo"/>
        </w:rPr>
        <w:t xml:space="preserve"> </w:t>
      </w:r>
      <w:proofErr w:type="spellStart"/>
      <w:r w:rsidR="009F396D">
        <w:rPr>
          <w:rFonts w:ascii="Shurjo" w:hAnsi="Shurjo" w:cs="Shurjo"/>
        </w:rPr>
        <w:t>প্রতিটি</w:t>
      </w:r>
      <w:proofErr w:type="spellEnd"/>
      <w:r w:rsidR="009F396D">
        <w:rPr>
          <w:rFonts w:ascii="Shurjo" w:hAnsi="Shurjo" w:cs="Shurjo"/>
        </w:rPr>
        <w:t xml:space="preserve"> </w:t>
      </w:r>
      <w:proofErr w:type="spellStart"/>
      <w:r w:rsidR="009F396D">
        <w:rPr>
          <w:rFonts w:ascii="Shurjo" w:hAnsi="Shurjo" w:cs="Shurjo"/>
        </w:rPr>
        <w:t>শিশুর</w:t>
      </w:r>
      <w:proofErr w:type="spellEnd"/>
      <w:r w:rsidR="009F396D">
        <w:rPr>
          <w:rFonts w:ascii="Shurjo" w:hAnsi="Shurjo" w:cs="Shurjo"/>
        </w:rPr>
        <w:t xml:space="preserve"> </w:t>
      </w:r>
      <w:proofErr w:type="spellStart"/>
      <w:r w:rsidR="009F396D">
        <w:rPr>
          <w:rFonts w:ascii="Shurjo" w:hAnsi="Shurjo" w:cs="Shurjo"/>
        </w:rPr>
        <w:t>প্রতিবন্ধিতার</w:t>
      </w:r>
      <w:proofErr w:type="spellEnd"/>
      <w:r w:rsidR="009F396D">
        <w:rPr>
          <w:rFonts w:ascii="Shurjo" w:hAnsi="Shurjo" w:cs="Shurjo"/>
        </w:rPr>
        <w:t xml:space="preserve"> </w:t>
      </w:r>
      <w:proofErr w:type="spellStart"/>
      <w:r w:rsidR="009F396D">
        <w:rPr>
          <w:rFonts w:ascii="Shurjo" w:hAnsi="Shurjo" w:cs="Shurjo"/>
        </w:rPr>
        <w:t>ধরণ</w:t>
      </w:r>
      <w:proofErr w:type="spellEnd"/>
      <w:r w:rsidR="009F396D">
        <w:rPr>
          <w:rFonts w:ascii="Shurjo" w:hAnsi="Shurjo" w:cs="Shurjo"/>
        </w:rPr>
        <w:t xml:space="preserve"> ও </w:t>
      </w:r>
      <w:proofErr w:type="spellStart"/>
      <w:r w:rsidR="009F396D">
        <w:rPr>
          <w:rFonts w:ascii="Shurjo" w:hAnsi="Shurjo" w:cs="Shurjo"/>
        </w:rPr>
        <w:t>সক্ষমতা</w:t>
      </w:r>
      <w:proofErr w:type="spellEnd"/>
      <w:r w:rsidR="009F396D">
        <w:rPr>
          <w:rFonts w:ascii="Shurjo" w:hAnsi="Shurjo" w:cs="Shurjo"/>
        </w:rPr>
        <w:t xml:space="preserve"> </w:t>
      </w:r>
      <w:proofErr w:type="spellStart"/>
      <w:r w:rsidR="009F396D">
        <w:rPr>
          <w:rFonts w:ascii="Shurjo" w:hAnsi="Shurjo" w:cs="Shurjo"/>
        </w:rPr>
        <w:t>ভিন্ন</w:t>
      </w:r>
      <w:proofErr w:type="spellEnd"/>
      <w:r w:rsidR="009F396D">
        <w:rPr>
          <w:rFonts w:ascii="Shurjo" w:hAnsi="Shurjo" w:cs="Shurjo"/>
        </w:rPr>
        <w:t xml:space="preserve">। </w:t>
      </w:r>
      <w:proofErr w:type="spellStart"/>
      <w:r w:rsidR="009F396D">
        <w:rPr>
          <w:rFonts w:ascii="Shurjo" w:hAnsi="Shurjo" w:cs="Shurjo"/>
        </w:rPr>
        <w:t>তবে</w:t>
      </w:r>
      <w:proofErr w:type="spellEnd"/>
      <w:r w:rsidR="000B1852" w:rsidRPr="000A12C5">
        <w:rPr>
          <w:rFonts w:ascii="Shurjo" w:hAnsi="Shurjo" w:cs="Shurjo"/>
          <w:cs/>
        </w:rPr>
        <w:t xml:space="preserve"> একজন পেশাজীবীর পক্ষে সব ধরনের গুরুতর প্রতিবন্ধিতা সম্পর্কে গভীর জ্ঞান</w:t>
      </w:r>
      <w:r w:rsidR="009F396D">
        <w:rPr>
          <w:rFonts w:ascii="Shurjo" w:hAnsi="Shurjo" w:cs="Shurjo"/>
        </w:rPr>
        <w:t xml:space="preserve"> </w:t>
      </w:r>
      <w:proofErr w:type="spellStart"/>
      <w:r w:rsidR="009F396D">
        <w:rPr>
          <w:rFonts w:ascii="Shurjo" w:hAnsi="Shurjo" w:cs="Shurjo"/>
        </w:rPr>
        <w:t>বা</w:t>
      </w:r>
      <w:proofErr w:type="spellEnd"/>
      <w:r w:rsidR="009F396D">
        <w:rPr>
          <w:rFonts w:ascii="Shurjo" w:hAnsi="Shurjo" w:cs="Shurjo"/>
        </w:rPr>
        <w:t xml:space="preserve"> </w:t>
      </w:r>
      <w:proofErr w:type="spellStart"/>
      <w:r w:rsidR="009F396D">
        <w:rPr>
          <w:rFonts w:ascii="Shurjo" w:hAnsi="Shurjo" w:cs="Shurjo"/>
        </w:rPr>
        <w:t>দক্ষতা</w:t>
      </w:r>
      <w:proofErr w:type="spellEnd"/>
      <w:r w:rsidR="000B1852" w:rsidRPr="000A12C5">
        <w:rPr>
          <w:rFonts w:ascii="Shurjo" w:hAnsi="Shurjo" w:cs="Shurjo"/>
          <w:cs/>
        </w:rPr>
        <w:t xml:space="preserve"> অর্জন করা সম্ভব নয়। তাই</w:t>
      </w:r>
      <w:r w:rsidR="000B1852" w:rsidRPr="000A12C5">
        <w:rPr>
          <w:rFonts w:ascii="Shurjo" w:hAnsi="Shurjo" w:cs="Shurjo"/>
        </w:rPr>
        <w:t xml:space="preserve"> –</w:t>
      </w:r>
    </w:p>
    <w:p w14:paraId="3C6BD814" w14:textId="77D1BAC7" w:rsidR="000B1852" w:rsidRPr="002E6A82" w:rsidRDefault="000B1852" w:rsidP="000B1852">
      <w:pPr>
        <w:jc w:val="both"/>
        <w:rPr>
          <w:rStyle w:val="Heading5Char"/>
          <w:rFonts w:ascii="Shurjo" w:eastAsiaTheme="minorHAnsi" w:hAnsi="Shurjo" w:cs="Shurjo"/>
          <w:b w:val="0"/>
          <w:color w:val="auto"/>
        </w:rPr>
      </w:pPr>
      <w:r w:rsidRPr="000A12C5">
        <w:rPr>
          <w:rFonts w:ascii="Shurjo" w:eastAsiaTheme="majorEastAsia" w:hAnsi="Shurjo" w:cs="Shurjo"/>
          <w:b/>
          <w:bCs/>
          <w:color w:val="228087" w:themeColor="text2"/>
          <w:cs/>
          <w:lang w:bidi="bn-IN"/>
        </w:rPr>
        <w:t xml:space="preserve">১. </w:t>
      </w:r>
      <w:r w:rsidRPr="000A12C5">
        <w:rPr>
          <w:rFonts w:ascii="Shurjo" w:hAnsi="Shurjo" w:cs="Shurjo"/>
          <w:b/>
          <w:bCs/>
          <w:color w:val="228087" w:themeColor="text2"/>
        </w:rPr>
        <w:t>HBEF-</w:t>
      </w:r>
      <w:r w:rsidRPr="000A12C5">
        <w:rPr>
          <w:rFonts w:ascii="Shurjo" w:hAnsi="Shurjo" w:cs="Shurjo"/>
          <w:b/>
          <w:bCs/>
          <w:color w:val="228087" w:themeColor="text2"/>
          <w:cs/>
        </w:rPr>
        <w:t>দের জন্য একটি কেন্দ্রীভূত ও আনুষ্ঠানিক প্রশিক্ষণ কর্মসূচি</w:t>
      </w:r>
      <w:r w:rsidRPr="000A12C5">
        <w:rPr>
          <w:rFonts w:ascii="Shurjo" w:hAnsi="Shurjo" w:cs="Shurjo"/>
          <w:b/>
          <w:bCs/>
          <w:color w:val="228087" w:themeColor="text2"/>
          <w:lang w:val="en-US"/>
        </w:rPr>
        <w:t>:</w:t>
      </w:r>
      <w:r w:rsidR="003956E6">
        <w:rPr>
          <w:rFonts w:ascii="Shurjo" w:hAnsi="Shurjo" w:cs="Shurjo"/>
        </w:rPr>
        <w:t xml:space="preserve"> </w:t>
      </w:r>
      <w:proofErr w:type="spellStart"/>
      <w:r w:rsidR="003956E6">
        <w:rPr>
          <w:rFonts w:ascii="Shurjo" w:hAnsi="Shurjo" w:cs="Shurjo"/>
        </w:rPr>
        <w:t>গুরুতর</w:t>
      </w:r>
      <w:proofErr w:type="spellEnd"/>
      <w:r w:rsidR="003956E6">
        <w:rPr>
          <w:rFonts w:ascii="Shurjo" w:hAnsi="Shurjo" w:cs="Shurjo"/>
        </w:rPr>
        <w:t xml:space="preserve"> ও </w:t>
      </w:r>
      <w:proofErr w:type="spellStart"/>
      <w:r w:rsidR="003956E6">
        <w:rPr>
          <w:rFonts w:ascii="Shurjo" w:hAnsi="Shurjo" w:cs="Shurjo"/>
        </w:rPr>
        <w:t>বহুমাত্রিক</w:t>
      </w:r>
      <w:proofErr w:type="spellEnd"/>
      <w:r w:rsidR="003956E6">
        <w:rPr>
          <w:rFonts w:ascii="Shurjo" w:hAnsi="Shurjo" w:cs="Shurjo"/>
        </w:rPr>
        <w:t xml:space="preserve"> </w:t>
      </w:r>
      <w:proofErr w:type="spellStart"/>
      <w:r w:rsidR="003956E6">
        <w:rPr>
          <w:rFonts w:ascii="Shurjo" w:hAnsi="Shurjo" w:cs="Shurjo"/>
        </w:rPr>
        <w:t>প্রতিবন্ধী</w:t>
      </w:r>
      <w:proofErr w:type="spellEnd"/>
      <w:r w:rsidR="003956E6">
        <w:rPr>
          <w:rFonts w:ascii="Shurjo" w:hAnsi="Shurjo" w:cs="Shurjo"/>
        </w:rPr>
        <w:t xml:space="preserve"> </w:t>
      </w:r>
      <w:proofErr w:type="spellStart"/>
      <w:r w:rsidR="003956E6">
        <w:rPr>
          <w:rFonts w:ascii="Shurjo" w:hAnsi="Shurjo" w:cs="Shurjo"/>
        </w:rPr>
        <w:t>শিশুদের</w:t>
      </w:r>
      <w:proofErr w:type="spellEnd"/>
      <w:r w:rsidR="003956E6">
        <w:rPr>
          <w:rFonts w:ascii="Shurjo" w:hAnsi="Shurjo" w:cs="Shurjo"/>
        </w:rPr>
        <w:t xml:space="preserve"> </w:t>
      </w:r>
      <w:proofErr w:type="spellStart"/>
      <w:r w:rsidR="003956E6">
        <w:rPr>
          <w:rFonts w:ascii="Shurjo" w:hAnsi="Shurjo" w:cs="Shurjo"/>
        </w:rPr>
        <w:t>প্রয়োজনকে</w:t>
      </w:r>
      <w:proofErr w:type="spellEnd"/>
      <w:r w:rsidR="003956E6">
        <w:rPr>
          <w:rFonts w:ascii="Shurjo" w:hAnsi="Shurjo" w:cs="Shurjo"/>
        </w:rPr>
        <w:t xml:space="preserve"> </w:t>
      </w:r>
      <w:proofErr w:type="spellStart"/>
      <w:r w:rsidR="003956E6">
        <w:rPr>
          <w:rFonts w:ascii="Shurjo" w:hAnsi="Shurjo" w:cs="Shurjo"/>
        </w:rPr>
        <w:t>সহজে</w:t>
      </w:r>
      <w:proofErr w:type="spellEnd"/>
      <w:r w:rsidR="003956E6">
        <w:rPr>
          <w:rFonts w:ascii="Shurjo" w:hAnsi="Shurjo" w:cs="Shurjo"/>
        </w:rPr>
        <w:t xml:space="preserve"> </w:t>
      </w:r>
      <w:proofErr w:type="spellStart"/>
      <w:r w:rsidR="003956E6">
        <w:rPr>
          <w:rFonts w:ascii="Shurjo" w:hAnsi="Shurjo" w:cs="Shurjo"/>
        </w:rPr>
        <w:t>বোঝার</w:t>
      </w:r>
      <w:proofErr w:type="spellEnd"/>
      <w:r w:rsidR="003956E6">
        <w:rPr>
          <w:rFonts w:ascii="Shurjo" w:hAnsi="Shurjo" w:cs="Shurjo"/>
        </w:rPr>
        <w:t xml:space="preserve"> </w:t>
      </w:r>
      <w:proofErr w:type="spellStart"/>
      <w:r w:rsidR="003956E6">
        <w:rPr>
          <w:rFonts w:ascii="Shurjo" w:hAnsi="Shurjo" w:cs="Shurjo"/>
        </w:rPr>
        <w:t>জন্য</w:t>
      </w:r>
      <w:proofErr w:type="spellEnd"/>
      <w:r w:rsidR="003956E6">
        <w:rPr>
          <w:rFonts w:ascii="Shurjo" w:hAnsi="Shurjo" w:cs="Shurjo"/>
        </w:rPr>
        <w:t xml:space="preserve"> </w:t>
      </w:r>
      <w:proofErr w:type="spellStart"/>
      <w:r w:rsidR="003956E6" w:rsidRPr="002E6A82">
        <w:rPr>
          <w:rFonts w:ascii="Shurjo" w:hAnsi="Shurjo" w:cs="Shurjo"/>
        </w:rPr>
        <w:t>এইচবিইএফদের</w:t>
      </w:r>
      <w:proofErr w:type="spellEnd"/>
      <w:r w:rsidR="003956E6" w:rsidRPr="002E6A82">
        <w:rPr>
          <w:rFonts w:ascii="Shurjo" w:hAnsi="Shurjo" w:cs="Shurjo"/>
        </w:rPr>
        <w:t xml:space="preserve"> (</w:t>
      </w:r>
      <w:r w:rsidRPr="002E6A82">
        <w:rPr>
          <w:rFonts w:ascii="Shurjo" w:hAnsi="Shurjo" w:cs="Shurjo"/>
        </w:rPr>
        <w:t>HBEF</w:t>
      </w:r>
      <w:r w:rsidR="003956E6" w:rsidRPr="002E6A82">
        <w:rPr>
          <w:rFonts w:ascii="Shurjo" w:hAnsi="Shurjo" w:cs="Shurjo"/>
        </w:rPr>
        <w:t>)</w:t>
      </w:r>
      <w:r w:rsidRPr="002E6A82">
        <w:rPr>
          <w:rFonts w:ascii="Shurjo" w:hAnsi="Shurjo" w:cs="Shurjo"/>
          <w:cs/>
        </w:rPr>
        <w:t xml:space="preserve"> কেন্দ্রী</w:t>
      </w:r>
      <w:r w:rsidR="009F396D" w:rsidRPr="002E6A82">
        <w:rPr>
          <w:rFonts w:ascii="Shurjo" w:hAnsi="Shurjo" w:cs="Shurjo"/>
        </w:rPr>
        <w:t xml:space="preserve">য় </w:t>
      </w:r>
      <w:r w:rsidRPr="002E6A82">
        <w:rPr>
          <w:rFonts w:ascii="Shurjo" w:hAnsi="Shurjo" w:cs="Shurjo"/>
          <w:cs/>
        </w:rPr>
        <w:t>ও আনুষ্ঠানিক</w:t>
      </w:r>
      <w:proofErr w:type="spellStart"/>
      <w:r w:rsidR="003956E6" w:rsidRPr="002E6A82">
        <w:rPr>
          <w:rFonts w:ascii="Shurjo" w:hAnsi="Shurjo" w:cs="Shurjo"/>
        </w:rPr>
        <w:t>ভাবে</w:t>
      </w:r>
      <w:proofErr w:type="spellEnd"/>
      <w:r w:rsidRPr="002E6A82">
        <w:rPr>
          <w:rFonts w:ascii="Shurjo" w:hAnsi="Shurjo" w:cs="Shurjo"/>
          <w:cs/>
        </w:rPr>
        <w:t xml:space="preserve"> প্রশি</w:t>
      </w:r>
      <w:proofErr w:type="spellStart"/>
      <w:r w:rsidR="003956E6" w:rsidRPr="002E6A82">
        <w:rPr>
          <w:rFonts w:ascii="Shurjo" w:hAnsi="Shurjo" w:cs="Shurjo"/>
        </w:rPr>
        <w:t>ক্ষিত</w:t>
      </w:r>
      <w:proofErr w:type="spellEnd"/>
      <w:r w:rsidR="003956E6" w:rsidRPr="002E6A82">
        <w:rPr>
          <w:rFonts w:ascii="Shurjo" w:hAnsi="Shurjo" w:cs="Shurjo"/>
        </w:rPr>
        <w:t xml:space="preserve"> </w:t>
      </w:r>
      <w:proofErr w:type="spellStart"/>
      <w:r w:rsidR="003956E6" w:rsidRPr="002E6A82">
        <w:rPr>
          <w:rFonts w:ascii="Shurjo" w:hAnsi="Shurjo" w:cs="Shurjo"/>
        </w:rPr>
        <w:t>করা</w:t>
      </w:r>
      <w:proofErr w:type="spellEnd"/>
      <w:r w:rsidR="003956E6" w:rsidRPr="002E6A82">
        <w:rPr>
          <w:rFonts w:ascii="Shurjo" w:hAnsi="Shurjo" w:cs="Shurjo"/>
        </w:rPr>
        <w:t xml:space="preserve"> </w:t>
      </w:r>
      <w:proofErr w:type="spellStart"/>
      <w:r w:rsidR="003956E6" w:rsidRPr="002E6A82">
        <w:rPr>
          <w:rFonts w:ascii="Shurjo" w:hAnsi="Shurjo" w:cs="Shurjo"/>
        </w:rPr>
        <w:t>প্রয়োজন</w:t>
      </w:r>
      <w:proofErr w:type="spellEnd"/>
      <w:r w:rsidRPr="000A12C5">
        <w:rPr>
          <w:rFonts w:ascii="Shurjo" w:hAnsi="Shurjo" w:cs="Shurjo"/>
        </w:rPr>
        <w:t xml:space="preserve">, </w:t>
      </w:r>
      <w:r w:rsidRPr="000A12C5">
        <w:rPr>
          <w:rFonts w:ascii="Shurjo" w:hAnsi="Shurjo" w:cs="Shurjo"/>
          <w:cs/>
        </w:rPr>
        <w:t>যা তাদের অন্তর্ভুক্তিমূলক শিক্ষা পদ্ধতি</w:t>
      </w:r>
      <w:r w:rsidRPr="000A12C5">
        <w:rPr>
          <w:rFonts w:ascii="Shurjo" w:hAnsi="Shurjo" w:cs="Shurjo"/>
        </w:rPr>
        <w:t xml:space="preserve">, </w:t>
      </w:r>
      <w:r w:rsidRPr="000A12C5">
        <w:rPr>
          <w:rFonts w:ascii="Shurjo" w:hAnsi="Shurjo" w:cs="Shurjo"/>
          <w:cs/>
        </w:rPr>
        <w:t>সহায়ক প্রযুক্তির ব্যবহার</w:t>
      </w:r>
      <w:r w:rsidRPr="000A12C5">
        <w:rPr>
          <w:rFonts w:ascii="Shurjo" w:hAnsi="Shurjo" w:cs="Shurjo"/>
        </w:rPr>
        <w:t xml:space="preserve">, </w:t>
      </w:r>
      <w:r w:rsidRPr="000A12C5">
        <w:rPr>
          <w:rFonts w:ascii="Shurjo" w:hAnsi="Shurjo" w:cs="Shurjo"/>
          <w:cs/>
        </w:rPr>
        <w:t>বিকল্প ও পরিপূরক যোগাযোগ কৌশল (</w:t>
      </w:r>
      <w:r w:rsidRPr="000A12C5">
        <w:rPr>
          <w:rFonts w:ascii="Shurjo" w:hAnsi="Shurjo" w:cs="Shurjo"/>
        </w:rPr>
        <w:t xml:space="preserve">AAC) </w:t>
      </w:r>
      <w:r w:rsidRPr="000A12C5">
        <w:rPr>
          <w:rFonts w:ascii="Shurjo" w:hAnsi="Shurjo" w:cs="Shurjo"/>
          <w:cs/>
        </w:rPr>
        <w:t>এবং ব্য</w:t>
      </w:r>
      <w:r w:rsidRPr="00AE576B">
        <w:rPr>
          <w:rFonts w:ascii="Shurjo" w:hAnsi="Shurjo" w:cs="Shurjo"/>
          <w:cs/>
        </w:rPr>
        <w:t>ক্তিকেন্দ্রিক</w:t>
      </w:r>
      <w:r w:rsidRPr="000A12C5">
        <w:rPr>
          <w:rFonts w:ascii="Shurjo" w:hAnsi="Shurjo" w:cs="Shurjo"/>
          <w:cs/>
        </w:rPr>
        <w:t xml:space="preserve"> শিক্ষা পরিকল্পনা (</w:t>
      </w:r>
      <w:r w:rsidRPr="000A12C5">
        <w:rPr>
          <w:rFonts w:ascii="Shurjo" w:hAnsi="Shurjo" w:cs="Shurjo"/>
        </w:rPr>
        <w:t xml:space="preserve">Individual Education Plan) </w:t>
      </w:r>
      <w:r w:rsidRPr="000A12C5">
        <w:rPr>
          <w:rFonts w:ascii="Shurjo" w:hAnsi="Shurjo" w:cs="Shurjo"/>
          <w:cs/>
        </w:rPr>
        <w:t>প্রণয়ন ও বাস্তবায়নের দক্ষতা প্রদান করবে।</w:t>
      </w:r>
      <w:r w:rsidR="00BF32E0" w:rsidRPr="000A12C5">
        <w:rPr>
          <w:rFonts w:ascii="Shurjo" w:eastAsiaTheme="majorEastAsia" w:hAnsi="Shurjo" w:cs="Shurjo"/>
          <w:b/>
          <w:noProof/>
          <w:color w:val="228087" w:themeColor="text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FE7DA5D" wp14:editId="38468D1A">
                <wp:simplePos x="0" y="0"/>
                <wp:positionH relativeFrom="column">
                  <wp:posOffset>4114496</wp:posOffset>
                </wp:positionH>
                <wp:positionV relativeFrom="paragraph">
                  <wp:posOffset>13501</wp:posOffset>
                </wp:positionV>
                <wp:extent cx="2152650" cy="3526156"/>
                <wp:effectExtent l="0" t="0" r="0" b="0"/>
                <wp:wrapSquare wrapText="bothSides"/>
                <wp:docPr id="630209698" name="Group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2650" cy="3526156"/>
                          <a:chOff x="0" y="0"/>
                          <a:chExt cx="2152650" cy="3526156"/>
                        </a:xfrm>
                      </wpg:grpSpPr>
                      <pic:pic xmlns:pic="http://schemas.openxmlformats.org/drawingml/2006/picture">
                        <pic:nvPicPr>
                          <pic:cNvPr id="484459132" name="Picture 113" descr="An older educator sits on the floor next to  child, showing him several sensory learning materials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650" cy="2870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6527936" name="Text Box 1"/>
                        <wps:cNvSpPr txBox="1"/>
                        <wps:spPr>
                          <a:xfrm>
                            <a:off x="0" y="2750821"/>
                            <a:ext cx="2152650" cy="7753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9CB33F0" w14:textId="4EC4A457" w:rsidR="008C5892" w:rsidRPr="00BF32E0" w:rsidRDefault="00BF32E0" w:rsidP="00BF32E0">
                              <w:pPr>
                                <w:pStyle w:val="Caption"/>
                                <w:jc w:val="center"/>
                                <w:rPr>
                                  <w:i/>
                                  <w:iCs w:val="0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BF32E0">
                                <w:rPr>
                                  <w:rFonts w:ascii="Nirmala UI" w:hAnsi="Nirmala UI" w:cs="Nirmala UI"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>একটি</w:t>
                              </w:r>
                              <w:r w:rsidRPr="00BF32E0">
                                <w:rPr>
                                  <w:rFonts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 xml:space="preserve"> </w:t>
                              </w:r>
                              <w:r w:rsidRPr="00BF32E0">
                                <w:rPr>
                                  <w:rFonts w:ascii="Nirmala UI" w:hAnsi="Nirmala UI" w:cs="Nirmala UI"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>শিশু</w:t>
                              </w:r>
                              <w:r w:rsidRPr="00BF32E0">
                                <w:rPr>
                                  <w:rFonts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 xml:space="preserve"> </w:t>
                              </w:r>
                              <w:r w:rsidRPr="00BF32E0">
                                <w:rPr>
                                  <w:rFonts w:ascii="Nirmala UI" w:hAnsi="Nirmala UI" w:cs="Nirmala UI"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>তার</w:t>
                              </w:r>
                              <w:r w:rsidRPr="00BF32E0">
                                <w:rPr>
                                  <w:rFonts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 xml:space="preserve"> </w:t>
                              </w:r>
                              <w:r w:rsidRPr="00BF32E0">
                                <w:rPr>
                                  <w:rFonts w:hint="cs"/>
                                  <w:i/>
                                  <w:iCs w:val="0"/>
                                  <w:sz w:val="20"/>
                                  <w:szCs w:val="20"/>
                                  <w:lang w:val="en-US"/>
                                </w:rPr>
                                <w:t xml:space="preserve">HBEF </w:t>
                              </w:r>
                              <w:r w:rsidRPr="00BF32E0">
                                <w:rPr>
                                  <w:rFonts w:ascii="Nirmala UI" w:hAnsi="Nirmala UI" w:cs="Nirmala UI"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>এর</w:t>
                              </w:r>
                              <w:r w:rsidRPr="00BF32E0">
                                <w:rPr>
                                  <w:rFonts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 xml:space="preserve"> </w:t>
                              </w:r>
                              <w:r w:rsidRPr="00BF32E0">
                                <w:rPr>
                                  <w:rFonts w:ascii="Nirmala UI" w:hAnsi="Nirmala UI" w:cs="Nirmala UI"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>সাথে</w:t>
                              </w:r>
                              <w:r w:rsidR="00B24869">
                                <w:rPr>
                                  <w:i/>
                                  <w:iCs w:val="0"/>
                                  <w:sz w:val="20"/>
                                  <w:szCs w:val="20"/>
                                  <w:lang w:bidi="bn-IN"/>
                                </w:rPr>
                                <w:t xml:space="preserve"> </w:t>
                              </w:r>
                              <w:proofErr w:type="spellStart"/>
                              <w:r w:rsidR="00B24869">
                                <w:rPr>
                                  <w:rFonts w:ascii="Nirmala UI" w:hAnsi="Nirmala UI" w:cs="Nirmala UI"/>
                                  <w:sz w:val="20"/>
                                  <w:szCs w:val="20"/>
                                  <w:lang w:bidi="bn-IN"/>
                                </w:rPr>
                                <w:t>ইন্দ্রিয়গত</w:t>
                              </w:r>
                              <w:proofErr w:type="spellEnd"/>
                              <w:r w:rsidRPr="00B24869">
                                <w:rPr>
                                  <w:rFonts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 xml:space="preserve"> </w:t>
                              </w:r>
                              <w:r w:rsidRPr="00B24869">
                                <w:rPr>
                                  <w:rFonts w:ascii="Nirmala UI" w:hAnsi="Nirmala UI" w:cs="Nirmala UI"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>শিক্ষা</w:t>
                              </w:r>
                              <w:r w:rsidRPr="00BF32E0">
                                <w:rPr>
                                  <w:rFonts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 xml:space="preserve"> </w:t>
                              </w:r>
                              <w:r w:rsidRPr="00BF32E0">
                                <w:rPr>
                                  <w:rFonts w:ascii="Nirmala UI" w:hAnsi="Nirmala UI" w:cs="Nirmala UI"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>উপকরণ</w:t>
                              </w:r>
                              <w:r w:rsidRPr="00BF32E0">
                                <w:rPr>
                                  <w:rFonts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 xml:space="preserve"> </w:t>
                              </w:r>
                              <w:r w:rsidRPr="00BF32E0">
                                <w:rPr>
                                  <w:rFonts w:ascii="Nirmala UI" w:hAnsi="Nirmala UI" w:cs="Nirmala UI"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>ব্যবহার</w:t>
                              </w:r>
                              <w:r w:rsidRPr="00BF32E0">
                                <w:rPr>
                                  <w:rFonts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 xml:space="preserve"> </w:t>
                              </w:r>
                              <w:r w:rsidRPr="00BF32E0">
                                <w:rPr>
                                  <w:rFonts w:ascii="Nirmala UI" w:hAnsi="Nirmala UI" w:cs="Nirmala UI"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>করে</w:t>
                              </w:r>
                              <w:r w:rsidRPr="00BF32E0">
                                <w:rPr>
                                  <w:rFonts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 xml:space="preserve"> </w:t>
                              </w:r>
                              <w:r w:rsidRPr="00BF32E0">
                                <w:rPr>
                                  <w:rFonts w:ascii="Nirmala UI" w:hAnsi="Nirmala UI" w:cs="Nirmala UI"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>অনুশীলন</w:t>
                              </w:r>
                              <w:r w:rsidRPr="00BF32E0">
                                <w:rPr>
                                  <w:rFonts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 xml:space="preserve"> </w:t>
                              </w:r>
                              <w:r w:rsidRPr="00BF32E0">
                                <w:rPr>
                                  <w:rFonts w:ascii="Nirmala UI" w:hAnsi="Nirmala UI" w:cs="Nirmala UI"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>করছে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E7DA5D" id="Group 73" o:spid="_x0000_s1033" style="position:absolute;left:0;text-align:left;margin-left:324pt;margin-top:1.05pt;width:169.5pt;height:277.65pt;z-index:251661312" coordsize="21526,352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">
                <v:shape id="Picture 113" o:spid="_x0000_s1034" type="#_x0000_t75" alt="An older educator sits on the floor next to  child, showing him several sensory learning materials" style="position:absolute;width:21526;height:28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">
                  <v:imagedata r:id="rId22" o:title="An older educator sits on the floor next to  child, showing him several sensory learning materials"/>
                </v:shape>
                <v:shape id="Text Box 1" o:spid="_x0000_s1035" type="#_x0000_t202" style="position:absolute;top:27508;width:21526;height:7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" stroked="f">
                  <v:textbox style="mso-fit-shape-to-text:t" inset="0,0,0,0">
                    <w:txbxContent>
                      <w:p w14:paraId="29CB33F0" w14:textId="4EC4A457" w:rsidR="008C5892" w:rsidRPr="00BF32E0" w:rsidRDefault="00BF32E0" w:rsidP="00BF32E0">
                        <w:pPr>
                          <w:pStyle w:val="Caption"/>
                          <w:jc w:val="center"/>
                          <w:rPr>
                            <w:i/>
                            <w:iCs w:val="0"/>
                            <w:sz w:val="20"/>
                            <w:szCs w:val="20"/>
                            <w:lang w:val="en-US"/>
                          </w:rPr>
                        </w:pPr>
                        <w:r w:rsidRPr="00BF32E0">
                          <w:rPr>
                            <w:rFonts w:ascii="Nirmala UI" w:hAnsi="Nirmala UI" w:cs="Nirmala UI"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>একটি</w:t>
                        </w:r>
                        <w:r w:rsidRPr="00BF32E0">
                          <w:rPr>
                            <w:rFonts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 xml:space="preserve"> </w:t>
                        </w:r>
                        <w:r w:rsidRPr="00BF32E0">
                          <w:rPr>
                            <w:rFonts w:ascii="Nirmala UI" w:hAnsi="Nirmala UI" w:cs="Nirmala UI"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>শিশু</w:t>
                        </w:r>
                        <w:r w:rsidRPr="00BF32E0">
                          <w:rPr>
                            <w:rFonts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 xml:space="preserve"> </w:t>
                        </w:r>
                        <w:r w:rsidRPr="00BF32E0">
                          <w:rPr>
                            <w:rFonts w:ascii="Nirmala UI" w:hAnsi="Nirmala UI" w:cs="Nirmala UI"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>তার</w:t>
                        </w:r>
                        <w:r w:rsidRPr="00BF32E0">
                          <w:rPr>
                            <w:rFonts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 xml:space="preserve"> </w:t>
                        </w:r>
                        <w:r w:rsidRPr="00BF32E0">
                          <w:rPr>
                            <w:rFonts w:hint="cs"/>
                            <w:i/>
                            <w:iCs w:val="0"/>
                            <w:sz w:val="20"/>
                            <w:szCs w:val="20"/>
                            <w:lang w:val="en-US"/>
                          </w:rPr>
                          <w:t xml:space="preserve">HBEF </w:t>
                        </w:r>
                        <w:r w:rsidRPr="00BF32E0">
                          <w:rPr>
                            <w:rFonts w:ascii="Nirmala UI" w:hAnsi="Nirmala UI" w:cs="Nirmala UI"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>এর</w:t>
                        </w:r>
                        <w:r w:rsidRPr="00BF32E0">
                          <w:rPr>
                            <w:rFonts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 xml:space="preserve"> </w:t>
                        </w:r>
                        <w:r w:rsidRPr="00BF32E0">
                          <w:rPr>
                            <w:rFonts w:ascii="Nirmala UI" w:hAnsi="Nirmala UI" w:cs="Nirmala UI"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>সাথে</w:t>
                        </w:r>
                        <w:r w:rsidR="00B24869">
                          <w:rPr>
                            <w:i/>
                            <w:iCs w:val="0"/>
                            <w:sz w:val="20"/>
                            <w:szCs w:val="20"/>
                            <w:lang w:bidi="bn-IN"/>
                          </w:rPr>
                          <w:t xml:space="preserve"> </w:t>
                        </w:r>
                        <w:r w:rsidR="00B24869">
                          <w:rPr>
                            <w:rFonts w:ascii="Nirmala UI" w:hAnsi="Nirmala UI" w:cs="Nirmala UI"/>
                            <w:sz w:val="20"/>
                            <w:szCs w:val="20"/>
                            <w:lang w:bidi="bn-IN"/>
                          </w:rPr>
                          <w:t>ইন্দ্রিয়গত</w:t>
                        </w:r>
                        <w:r w:rsidRPr="00B24869">
                          <w:rPr>
                            <w:rFonts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 xml:space="preserve"> </w:t>
                        </w:r>
                        <w:r w:rsidRPr="00B24869">
                          <w:rPr>
                            <w:rFonts w:ascii="Nirmala UI" w:hAnsi="Nirmala UI" w:cs="Nirmala UI"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>শিক্ষা</w:t>
                        </w:r>
                        <w:r w:rsidRPr="00BF32E0">
                          <w:rPr>
                            <w:rFonts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 xml:space="preserve"> </w:t>
                        </w:r>
                        <w:r w:rsidRPr="00BF32E0">
                          <w:rPr>
                            <w:rFonts w:ascii="Nirmala UI" w:hAnsi="Nirmala UI" w:cs="Nirmala UI"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>উপকরণ</w:t>
                        </w:r>
                        <w:r w:rsidRPr="00BF32E0">
                          <w:rPr>
                            <w:rFonts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 xml:space="preserve"> </w:t>
                        </w:r>
                        <w:r w:rsidRPr="00BF32E0">
                          <w:rPr>
                            <w:rFonts w:ascii="Nirmala UI" w:hAnsi="Nirmala UI" w:cs="Nirmala UI"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>ব্যবহার</w:t>
                        </w:r>
                        <w:r w:rsidRPr="00BF32E0">
                          <w:rPr>
                            <w:rFonts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 xml:space="preserve"> </w:t>
                        </w:r>
                        <w:r w:rsidRPr="00BF32E0">
                          <w:rPr>
                            <w:rFonts w:ascii="Nirmala UI" w:hAnsi="Nirmala UI" w:cs="Nirmala UI"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>করে</w:t>
                        </w:r>
                        <w:r w:rsidRPr="00BF32E0">
                          <w:rPr>
                            <w:rFonts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 xml:space="preserve"> </w:t>
                        </w:r>
                        <w:r w:rsidRPr="00BF32E0">
                          <w:rPr>
                            <w:rFonts w:ascii="Nirmala UI" w:hAnsi="Nirmala UI" w:cs="Nirmala UI"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>অনুশীলন</w:t>
                        </w:r>
                        <w:r w:rsidRPr="00BF32E0">
                          <w:rPr>
                            <w:rFonts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 xml:space="preserve"> </w:t>
                        </w:r>
                        <w:r w:rsidRPr="00BF32E0">
                          <w:rPr>
                            <w:rFonts w:ascii="Nirmala UI" w:hAnsi="Nirmala UI" w:cs="Nirmala UI"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>করছে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278ABC4D" w14:textId="71B2B8B9" w:rsidR="00F61737" w:rsidRPr="002E6A82" w:rsidRDefault="000B1852" w:rsidP="000B1852">
      <w:pPr>
        <w:jc w:val="both"/>
        <w:rPr>
          <w:rFonts w:ascii="Shurjo" w:hAnsi="Shurjo" w:cs="Shurjo"/>
        </w:rPr>
      </w:pPr>
      <w:r w:rsidRPr="000A12C5">
        <w:rPr>
          <w:rFonts w:ascii="Shurjo" w:eastAsiaTheme="majorEastAsia" w:hAnsi="Shurjo" w:cs="Shurjo"/>
          <w:b/>
          <w:bCs/>
          <w:color w:val="228087" w:themeColor="text2"/>
          <w:cs/>
          <w:lang w:bidi="bn-IN"/>
        </w:rPr>
        <w:t>২. কার্যকরী মূল্যায়ন ও ব্যক্তিকেন্দ্রিক সহায়তা পরিকল্পনা (</w:t>
      </w:r>
      <w:r w:rsidRPr="000A12C5">
        <w:rPr>
          <w:rFonts w:ascii="Shurjo" w:eastAsiaTheme="majorEastAsia" w:hAnsi="Shurjo" w:cs="Shurjo"/>
          <w:b/>
          <w:bCs/>
          <w:color w:val="228087" w:themeColor="text2"/>
          <w:lang w:val="en-US"/>
        </w:rPr>
        <w:t>Functional Assessment and Individual Support Plan)</w:t>
      </w:r>
      <w:r w:rsidR="00F61737" w:rsidRPr="000A12C5">
        <w:rPr>
          <w:rStyle w:val="Heading5Char"/>
          <w:rFonts w:ascii="Shurjo" w:hAnsi="Shurjo" w:cs="Shurjo"/>
          <w:color w:val="228087" w:themeColor="text2"/>
        </w:rPr>
        <w:t xml:space="preserve">: </w:t>
      </w:r>
      <w:r w:rsidRPr="000A12C5">
        <w:rPr>
          <w:rFonts w:ascii="Shurjo" w:hAnsi="Shurjo" w:cs="Shurjo"/>
        </w:rPr>
        <w:t>HBEF</w:t>
      </w:r>
      <w:r w:rsidR="0009443F">
        <w:rPr>
          <w:rFonts w:ascii="Shurjo" w:hAnsi="Shurjo" w:cs="Shurjo"/>
        </w:rPr>
        <w:t xml:space="preserve"> </w:t>
      </w:r>
      <w:proofErr w:type="spellStart"/>
      <w:r w:rsidR="0009443F">
        <w:rPr>
          <w:rFonts w:ascii="Shurjo" w:hAnsi="Shurjo" w:cs="Shurjo"/>
        </w:rPr>
        <w:t>বা</w:t>
      </w:r>
      <w:proofErr w:type="spellEnd"/>
      <w:r w:rsidR="0009443F">
        <w:rPr>
          <w:rFonts w:ascii="Shurjo" w:hAnsi="Shurjo" w:cs="Shurjo"/>
        </w:rPr>
        <w:t xml:space="preserve"> </w:t>
      </w:r>
      <w:proofErr w:type="spellStart"/>
      <w:r w:rsidR="0009443F">
        <w:rPr>
          <w:rFonts w:ascii="Shurjo" w:hAnsi="Shurjo" w:cs="Shurjo"/>
        </w:rPr>
        <w:t>একজন</w:t>
      </w:r>
      <w:proofErr w:type="spellEnd"/>
      <w:r w:rsidR="0009443F">
        <w:rPr>
          <w:rFonts w:ascii="Shurjo" w:hAnsi="Shurjo" w:cs="Shurjo"/>
        </w:rPr>
        <w:t xml:space="preserve"> </w:t>
      </w:r>
      <w:proofErr w:type="spellStart"/>
      <w:r w:rsidR="0009443F">
        <w:rPr>
          <w:rFonts w:ascii="Shurjo" w:hAnsi="Shurjo" w:cs="Shurjo"/>
        </w:rPr>
        <w:t>বাড়িভিত্তিক</w:t>
      </w:r>
      <w:proofErr w:type="spellEnd"/>
      <w:r w:rsidR="0009443F">
        <w:rPr>
          <w:rFonts w:ascii="Shurjo" w:hAnsi="Shurjo" w:cs="Shurjo"/>
        </w:rPr>
        <w:t xml:space="preserve"> </w:t>
      </w:r>
      <w:proofErr w:type="spellStart"/>
      <w:r w:rsidR="0009443F">
        <w:rPr>
          <w:rFonts w:ascii="Shurjo" w:hAnsi="Shurjo" w:cs="Shurjo"/>
        </w:rPr>
        <w:t>শিক্ষা</w:t>
      </w:r>
      <w:proofErr w:type="spellEnd"/>
      <w:r w:rsidR="0009443F">
        <w:rPr>
          <w:rFonts w:ascii="Shurjo" w:hAnsi="Shurjo" w:cs="Shurjo"/>
        </w:rPr>
        <w:t xml:space="preserve"> </w:t>
      </w:r>
      <w:proofErr w:type="spellStart"/>
      <w:r w:rsidR="0009443F">
        <w:rPr>
          <w:rFonts w:ascii="Shurjo" w:hAnsi="Shurjo" w:cs="Shurjo"/>
        </w:rPr>
        <w:t>সহায়ক</w:t>
      </w:r>
      <w:proofErr w:type="spellEnd"/>
      <w:r w:rsidRPr="000A12C5">
        <w:rPr>
          <w:rFonts w:ascii="Shurjo" w:hAnsi="Shurjo" w:cs="Shurjo"/>
        </w:rPr>
        <w:t xml:space="preserve"> </w:t>
      </w:r>
      <w:r w:rsidRPr="000A12C5">
        <w:rPr>
          <w:rFonts w:ascii="Shurjo" w:hAnsi="Shurjo" w:cs="Shurjo"/>
          <w:cs/>
        </w:rPr>
        <w:t xml:space="preserve">শিশুর </w:t>
      </w:r>
      <w:proofErr w:type="spellStart"/>
      <w:r w:rsidR="0009443F">
        <w:rPr>
          <w:rFonts w:ascii="Shurjo" w:hAnsi="Shurjo" w:cs="Shurjo"/>
        </w:rPr>
        <w:t>বাড়িতে</w:t>
      </w:r>
      <w:proofErr w:type="spellEnd"/>
      <w:r w:rsidR="0009443F">
        <w:rPr>
          <w:rFonts w:ascii="Shurjo" w:hAnsi="Shurjo" w:cs="Shurjo"/>
        </w:rPr>
        <w:t xml:space="preserve"> </w:t>
      </w:r>
      <w:proofErr w:type="spellStart"/>
      <w:r w:rsidR="0009443F">
        <w:rPr>
          <w:rFonts w:ascii="Shurjo" w:hAnsi="Shurjo" w:cs="Shurjo"/>
        </w:rPr>
        <w:t>গিয়ে</w:t>
      </w:r>
      <w:proofErr w:type="spellEnd"/>
      <w:r w:rsidRPr="000A12C5">
        <w:rPr>
          <w:rFonts w:ascii="Shurjo" w:hAnsi="Shurjo" w:cs="Shurjo"/>
          <w:cs/>
        </w:rPr>
        <w:t xml:space="preserve"> তার বর্তমান সক্ষমতা</w:t>
      </w:r>
      <w:r w:rsidR="0009443F">
        <w:rPr>
          <w:rFonts w:ascii="Shurjo" w:hAnsi="Shurjo" w:cs="Shurjo"/>
        </w:rPr>
        <w:t xml:space="preserve"> </w:t>
      </w:r>
      <w:proofErr w:type="spellStart"/>
      <w:r w:rsidR="0009443F">
        <w:rPr>
          <w:rFonts w:ascii="Shurjo" w:hAnsi="Shurjo" w:cs="Shurjo"/>
        </w:rPr>
        <w:t>বা</w:t>
      </w:r>
      <w:proofErr w:type="spellEnd"/>
      <w:r w:rsidR="0009443F">
        <w:rPr>
          <w:rFonts w:ascii="Shurjo" w:hAnsi="Shurjo" w:cs="Shurjo"/>
        </w:rPr>
        <w:t xml:space="preserve"> </w:t>
      </w:r>
      <w:proofErr w:type="spellStart"/>
      <w:r w:rsidR="0009443F">
        <w:rPr>
          <w:rFonts w:ascii="Shurjo" w:hAnsi="Shurjo" w:cs="Shurjo"/>
        </w:rPr>
        <w:t>দক্ষতা</w:t>
      </w:r>
      <w:proofErr w:type="spellEnd"/>
      <w:r w:rsidRPr="000A12C5">
        <w:rPr>
          <w:rFonts w:ascii="Shurjo" w:hAnsi="Shurjo" w:cs="Shurjo"/>
          <w:cs/>
        </w:rPr>
        <w:t>র একটি বিস্তারিত মূল্যায়ন করেন এবং তার</w:t>
      </w:r>
      <w:r w:rsidRPr="000A12C5">
        <w:rPr>
          <w:rFonts w:ascii="Shurjo" w:hAnsi="Shurjo" w:cs="Shurjo"/>
        </w:rPr>
        <w:t xml:space="preserve"> </w:t>
      </w:r>
      <w:r w:rsidRPr="002E6A82">
        <w:rPr>
          <w:rFonts w:ascii="Shurjo" w:hAnsi="Shurjo" w:cs="Shurjo"/>
          <w:cs/>
        </w:rPr>
        <w:t>বিকাশ</w:t>
      </w:r>
      <w:r w:rsidRPr="002E6A82">
        <w:rPr>
          <w:rFonts w:ascii="Shurjo" w:hAnsi="Shurjo" w:cs="Shurjo"/>
        </w:rPr>
        <w:t xml:space="preserve">, </w:t>
      </w:r>
      <w:r w:rsidRPr="002E6A82">
        <w:rPr>
          <w:rFonts w:ascii="Shurjo" w:hAnsi="Shurjo" w:cs="Shurjo"/>
          <w:cs/>
        </w:rPr>
        <w:t>শিক্ষা ও ব্যক্তিগত যত্নের চাহিদা</w:t>
      </w:r>
      <w:r w:rsidRPr="002E6A82">
        <w:rPr>
          <w:rFonts w:ascii="Shurjo" w:hAnsi="Shurjo" w:cs="Shurjo"/>
        </w:rPr>
        <w:t xml:space="preserve"> </w:t>
      </w:r>
      <w:r w:rsidRPr="002E6A82">
        <w:rPr>
          <w:rFonts w:ascii="Shurjo" w:hAnsi="Shurjo" w:cs="Shurjo"/>
          <w:cs/>
        </w:rPr>
        <w:t>অনুযায়ী একটি পরিকল্পনা তৈরি করেন।</w:t>
      </w:r>
      <w:r w:rsidR="00F61737" w:rsidRPr="002E6A82">
        <w:rPr>
          <w:rFonts w:ascii="Calibri" w:hAnsi="Calibri" w:cs="Calibri"/>
        </w:rPr>
        <w:t>  </w:t>
      </w:r>
    </w:p>
    <w:p w14:paraId="0C54867A" w14:textId="0C3F285F" w:rsidR="000B1852" w:rsidRPr="000A12C5" w:rsidRDefault="000B1852" w:rsidP="00BB078B">
      <w:pPr>
        <w:jc w:val="both"/>
        <w:rPr>
          <w:rFonts w:ascii="Shurjo" w:hAnsi="Shurjo" w:cs="Shurjo"/>
        </w:rPr>
      </w:pPr>
      <w:r w:rsidRPr="000A12C5">
        <w:rPr>
          <w:rFonts w:ascii="Shurjo" w:eastAsiaTheme="majorEastAsia" w:hAnsi="Shurjo" w:cs="Shurjo"/>
          <w:b/>
          <w:bCs/>
          <w:color w:val="228087" w:themeColor="text2"/>
          <w:cs/>
          <w:lang w:bidi="bn-IN"/>
        </w:rPr>
        <w:t xml:space="preserve">৩. </w:t>
      </w:r>
      <w:r w:rsidR="00440DDE">
        <w:rPr>
          <w:rFonts w:ascii="Shurjo" w:eastAsiaTheme="majorEastAsia" w:hAnsi="Shurjo" w:cs="Shurjo"/>
          <w:b/>
          <w:bCs/>
          <w:color w:val="228087" w:themeColor="text2"/>
          <w:cs/>
          <w:lang w:bidi="bn-IN"/>
        </w:rPr>
        <w:t>বাড়িভিত্তিক</w:t>
      </w:r>
      <w:r w:rsidRPr="000A12C5">
        <w:rPr>
          <w:rFonts w:ascii="Shurjo" w:eastAsiaTheme="majorEastAsia" w:hAnsi="Shurjo" w:cs="Shurjo"/>
          <w:b/>
          <w:bCs/>
          <w:color w:val="228087" w:themeColor="text2"/>
          <w:cs/>
          <w:lang w:bidi="bn-IN"/>
        </w:rPr>
        <w:t xml:space="preserve"> সহায়তা প্রদান</w:t>
      </w:r>
      <w:r w:rsidR="00F61737" w:rsidRPr="000A12C5">
        <w:rPr>
          <w:rStyle w:val="Heading5Char"/>
          <w:rFonts w:ascii="Shurjo" w:hAnsi="Shurjo" w:cs="Shurjo"/>
          <w:color w:val="228087" w:themeColor="text2"/>
        </w:rPr>
        <w:t>:</w:t>
      </w:r>
      <w:r w:rsidR="00F61737" w:rsidRPr="000A12C5">
        <w:rPr>
          <w:rFonts w:ascii="Shurjo" w:hAnsi="Shurjo" w:cs="Shurjo"/>
          <w:b/>
          <w:bCs/>
          <w:color w:val="228087" w:themeColor="text2"/>
        </w:rPr>
        <w:t xml:space="preserve"> </w:t>
      </w:r>
      <w:proofErr w:type="spellStart"/>
      <w:r w:rsidR="003B4B21">
        <w:rPr>
          <w:rFonts w:ascii="Shurjo" w:hAnsi="Shurjo" w:cs="Shurjo"/>
        </w:rPr>
        <w:t>একজন</w:t>
      </w:r>
      <w:proofErr w:type="spellEnd"/>
      <w:r w:rsidR="003B4B21">
        <w:rPr>
          <w:rFonts w:ascii="Shurjo" w:hAnsi="Shurjo" w:cs="Shurjo"/>
        </w:rPr>
        <w:t xml:space="preserve"> </w:t>
      </w:r>
      <w:proofErr w:type="spellStart"/>
      <w:r w:rsidR="003B4B21">
        <w:rPr>
          <w:rFonts w:ascii="Shurjo" w:hAnsi="Shurjo" w:cs="Shurjo"/>
        </w:rPr>
        <w:t>বাড়িভিত্তিক</w:t>
      </w:r>
      <w:proofErr w:type="spellEnd"/>
      <w:r w:rsidR="003B4B21">
        <w:rPr>
          <w:rFonts w:ascii="Shurjo" w:hAnsi="Shurjo" w:cs="Shurjo"/>
        </w:rPr>
        <w:t xml:space="preserve"> </w:t>
      </w:r>
      <w:proofErr w:type="spellStart"/>
      <w:r w:rsidR="003B4B21">
        <w:rPr>
          <w:rFonts w:ascii="Shurjo" w:hAnsi="Shurjo" w:cs="Shurjo"/>
        </w:rPr>
        <w:t>শিক্ষা</w:t>
      </w:r>
      <w:proofErr w:type="spellEnd"/>
      <w:r w:rsidR="003B4B21">
        <w:rPr>
          <w:rFonts w:ascii="Shurjo" w:hAnsi="Shurjo" w:cs="Shurjo"/>
        </w:rPr>
        <w:t xml:space="preserve"> </w:t>
      </w:r>
      <w:proofErr w:type="spellStart"/>
      <w:r w:rsidR="003B4B21">
        <w:rPr>
          <w:rFonts w:ascii="Shurjo" w:hAnsi="Shurjo" w:cs="Shurjo"/>
        </w:rPr>
        <w:t>সহায়ক</w:t>
      </w:r>
      <w:proofErr w:type="spellEnd"/>
      <w:r w:rsidR="003B4B21" w:rsidRPr="000A12C5">
        <w:rPr>
          <w:rFonts w:ascii="Shurjo" w:hAnsi="Shurjo" w:cs="Shurjo"/>
        </w:rPr>
        <w:t xml:space="preserve"> </w:t>
      </w:r>
      <w:r w:rsidR="003B4B21">
        <w:rPr>
          <w:rFonts w:ascii="Shurjo" w:hAnsi="Shurjo" w:cs="Shurjo"/>
        </w:rPr>
        <w:t>(</w:t>
      </w:r>
      <w:r w:rsidRPr="000A12C5">
        <w:rPr>
          <w:rFonts w:ascii="Shurjo" w:hAnsi="Shurjo" w:cs="Shurjo"/>
        </w:rPr>
        <w:t>HBEF</w:t>
      </w:r>
      <w:r w:rsidR="003B4B21">
        <w:rPr>
          <w:rFonts w:ascii="Shurjo" w:hAnsi="Shurjo" w:cs="Shurjo"/>
        </w:rPr>
        <w:t>)</w:t>
      </w:r>
      <w:r w:rsidRPr="000A12C5">
        <w:rPr>
          <w:rFonts w:ascii="Shurjo" w:hAnsi="Shurjo" w:cs="Shurjo"/>
        </w:rPr>
        <w:t xml:space="preserve"> </w:t>
      </w:r>
      <w:r w:rsidRPr="000A12C5">
        <w:rPr>
          <w:rFonts w:ascii="Shurjo" w:hAnsi="Shurjo" w:cs="Shurjo"/>
          <w:cs/>
        </w:rPr>
        <w:t xml:space="preserve">প্রতি সপ্তাহে অন্তত একবার শিশুর বাড়িতে গিয়ে তার ব্যক্তিকেন্দ্রিক পরিকল্পনা </w:t>
      </w:r>
      <w:proofErr w:type="spellStart"/>
      <w:r w:rsidR="003B4B21">
        <w:rPr>
          <w:rFonts w:ascii="Shurjo" w:hAnsi="Shurjo" w:cs="Shurjo"/>
        </w:rPr>
        <w:t>বাস্তবায়নে</w:t>
      </w:r>
      <w:proofErr w:type="spellEnd"/>
      <w:r w:rsidRPr="000A12C5">
        <w:rPr>
          <w:rFonts w:ascii="Shurjo" w:hAnsi="Shurjo" w:cs="Shurjo"/>
          <w:cs/>
        </w:rPr>
        <w:t xml:space="preserve"> কাজ করেন। একইসঙ্গে </w:t>
      </w:r>
      <w:proofErr w:type="spellStart"/>
      <w:r w:rsidR="00C94450">
        <w:rPr>
          <w:rFonts w:ascii="Shurjo" w:hAnsi="Shurjo" w:cs="Shurjo"/>
        </w:rPr>
        <w:t>ওই</w:t>
      </w:r>
      <w:proofErr w:type="spellEnd"/>
      <w:r w:rsidR="00C94450">
        <w:rPr>
          <w:rFonts w:ascii="Shurjo" w:hAnsi="Shurjo" w:cs="Shurjo"/>
        </w:rPr>
        <w:t xml:space="preserve"> </w:t>
      </w:r>
      <w:proofErr w:type="spellStart"/>
      <w:r w:rsidR="00C94450">
        <w:rPr>
          <w:rFonts w:ascii="Shurjo" w:hAnsi="Shurjo" w:cs="Shurjo"/>
        </w:rPr>
        <w:t>শিশুর</w:t>
      </w:r>
      <w:proofErr w:type="spellEnd"/>
      <w:r w:rsidR="00C94450">
        <w:rPr>
          <w:rFonts w:ascii="Shurjo" w:hAnsi="Shurjo" w:cs="Shurjo"/>
        </w:rPr>
        <w:t xml:space="preserve"> </w:t>
      </w:r>
      <w:r w:rsidRPr="000A12C5">
        <w:rPr>
          <w:rFonts w:ascii="Shurjo" w:hAnsi="Shurjo" w:cs="Shurjo"/>
          <w:cs/>
        </w:rPr>
        <w:t xml:space="preserve">অভিভাবক বা </w:t>
      </w:r>
      <w:proofErr w:type="spellStart"/>
      <w:r w:rsidR="00C94450">
        <w:rPr>
          <w:rFonts w:ascii="Shurjo" w:hAnsi="Shurjo" w:cs="Shurjo"/>
        </w:rPr>
        <w:t>পরিচর্যাকারীকেও</w:t>
      </w:r>
      <w:proofErr w:type="spellEnd"/>
      <w:r w:rsidRPr="000A12C5">
        <w:rPr>
          <w:rFonts w:ascii="Shurjo" w:hAnsi="Shurjo" w:cs="Shurjo"/>
          <w:cs/>
        </w:rPr>
        <w:t xml:space="preserve"> প্রাথমিক থেরাপি ও শিক্ষণ কৌশল শেখানো হয়</w:t>
      </w:r>
      <w:r w:rsidRPr="000A12C5">
        <w:rPr>
          <w:rFonts w:ascii="Shurjo" w:hAnsi="Shurjo" w:cs="Shurjo"/>
        </w:rPr>
        <w:t xml:space="preserve">, </w:t>
      </w:r>
      <w:r w:rsidRPr="000A12C5">
        <w:rPr>
          <w:rFonts w:ascii="Shurjo" w:hAnsi="Shurjo" w:cs="Shurjo"/>
          <w:cs/>
        </w:rPr>
        <w:t xml:space="preserve">যাতে তারা </w:t>
      </w:r>
      <w:r w:rsidRPr="00AE576B">
        <w:rPr>
          <w:rFonts w:ascii="Shurjo" w:hAnsi="Shurjo" w:cs="Shurjo"/>
          <w:cs/>
        </w:rPr>
        <w:t>ভিজিটের মধ্যবর্তী</w:t>
      </w:r>
      <w:r w:rsidRPr="000A12C5">
        <w:rPr>
          <w:rFonts w:ascii="Shurjo" w:hAnsi="Shurjo" w:cs="Shurjo"/>
          <w:cs/>
        </w:rPr>
        <w:t xml:space="preserve"> সময়েও শিশুকে সহায়তা করতে পারেন।</w:t>
      </w:r>
    </w:p>
    <w:p w14:paraId="21B7AE38" w14:textId="4516D88E" w:rsidR="000B1852" w:rsidRPr="000A12C5" w:rsidRDefault="000B1852" w:rsidP="00BB078B">
      <w:pPr>
        <w:jc w:val="both"/>
        <w:rPr>
          <w:rFonts w:ascii="Shurjo" w:hAnsi="Shurjo" w:cs="Shurjo"/>
        </w:rPr>
      </w:pPr>
      <w:r w:rsidRPr="000A12C5">
        <w:rPr>
          <w:rFonts w:ascii="Shurjo" w:hAnsi="Shurjo" w:cs="Shurjo"/>
          <w:cs/>
        </w:rPr>
        <w:lastRenderedPageBreak/>
        <w:t xml:space="preserve">গুরুতর বা </w:t>
      </w:r>
      <w:proofErr w:type="spellStart"/>
      <w:r w:rsidR="00CD3E7F">
        <w:rPr>
          <w:rFonts w:ascii="Shurjo" w:hAnsi="Shurjo" w:cs="Shurjo"/>
        </w:rPr>
        <w:t>বহুমাত্রিক</w:t>
      </w:r>
      <w:proofErr w:type="spellEnd"/>
      <w:r w:rsidRPr="000A12C5">
        <w:rPr>
          <w:rFonts w:ascii="Shurjo" w:hAnsi="Shurjo" w:cs="Shurjo"/>
          <w:cs/>
        </w:rPr>
        <w:t xml:space="preserve"> প্রতিবন্ধী শিশুর যত্ন নেওয়া </w:t>
      </w:r>
      <w:proofErr w:type="spellStart"/>
      <w:r w:rsidR="00CD3E7F">
        <w:rPr>
          <w:rFonts w:ascii="Shurjo" w:hAnsi="Shurjo" w:cs="Shurjo"/>
        </w:rPr>
        <w:t>জটিল</w:t>
      </w:r>
      <w:proofErr w:type="spellEnd"/>
      <w:r w:rsidRPr="000A12C5">
        <w:rPr>
          <w:rFonts w:ascii="Shurjo" w:hAnsi="Shurjo" w:cs="Shurjo"/>
          <w:cs/>
        </w:rPr>
        <w:t xml:space="preserve"> ও ক্লান্তিকর হতে পারে। তাই</w:t>
      </w:r>
      <w:r w:rsidR="00CD3E7F">
        <w:rPr>
          <w:rFonts w:ascii="Shurjo" w:hAnsi="Shurjo" w:cs="Shurjo"/>
        </w:rPr>
        <w:t xml:space="preserve"> </w:t>
      </w:r>
      <w:proofErr w:type="spellStart"/>
      <w:r w:rsidR="00CD3E7F">
        <w:rPr>
          <w:rFonts w:ascii="Shurjo" w:hAnsi="Shurjo" w:cs="Shurjo"/>
        </w:rPr>
        <w:t>বাড়িভিত্তিক</w:t>
      </w:r>
      <w:proofErr w:type="spellEnd"/>
      <w:r w:rsidR="00CD3E7F">
        <w:rPr>
          <w:rFonts w:ascii="Shurjo" w:hAnsi="Shurjo" w:cs="Shurjo"/>
        </w:rPr>
        <w:t xml:space="preserve"> </w:t>
      </w:r>
      <w:proofErr w:type="spellStart"/>
      <w:r w:rsidR="00CD3E7F">
        <w:rPr>
          <w:rFonts w:ascii="Shurjo" w:hAnsi="Shurjo" w:cs="Shurjo"/>
        </w:rPr>
        <w:t>শিক্ষা</w:t>
      </w:r>
      <w:proofErr w:type="spellEnd"/>
      <w:r w:rsidR="00CD3E7F" w:rsidRPr="000A12C5">
        <w:rPr>
          <w:rFonts w:ascii="Shurjo" w:hAnsi="Shurjo" w:cs="Shurjo"/>
        </w:rPr>
        <w:t xml:space="preserve"> </w:t>
      </w:r>
      <w:r w:rsidR="00CD3E7F">
        <w:rPr>
          <w:rFonts w:ascii="Shurjo" w:hAnsi="Shurjo" w:cs="Shurjo"/>
        </w:rPr>
        <w:t>(</w:t>
      </w:r>
      <w:r w:rsidRPr="000A12C5">
        <w:rPr>
          <w:rFonts w:ascii="Shurjo" w:hAnsi="Shurjo" w:cs="Shurjo"/>
        </w:rPr>
        <w:t>HBE</w:t>
      </w:r>
      <w:r w:rsidR="00CD3E7F">
        <w:rPr>
          <w:rFonts w:ascii="Shurjo" w:hAnsi="Shurjo" w:cs="Shurjo"/>
        </w:rPr>
        <w:t>)</w:t>
      </w:r>
      <w:r w:rsidRPr="000A12C5">
        <w:rPr>
          <w:rFonts w:ascii="Shurjo" w:hAnsi="Shurjo" w:cs="Shurjo"/>
        </w:rPr>
        <w:t xml:space="preserve"> </w:t>
      </w:r>
      <w:r w:rsidRPr="000A12C5">
        <w:rPr>
          <w:rFonts w:ascii="Shurjo" w:hAnsi="Shurjo" w:cs="Shurjo"/>
          <w:cs/>
        </w:rPr>
        <w:t xml:space="preserve">প্রক্রিয়ায় শিশুর অভিভাবক বা প্রধান </w:t>
      </w:r>
      <w:proofErr w:type="spellStart"/>
      <w:r w:rsidR="00CD3E7F" w:rsidRPr="002E6A82">
        <w:rPr>
          <w:rFonts w:ascii="Shurjo" w:hAnsi="Shurjo" w:cs="Shurjo"/>
        </w:rPr>
        <w:t>পরিচর্যাকারী</w:t>
      </w:r>
      <w:proofErr w:type="spellEnd"/>
      <w:r w:rsidRPr="002E6A82">
        <w:rPr>
          <w:rFonts w:ascii="Shurjo" w:hAnsi="Shurjo" w:cs="Shurjo"/>
          <w:cs/>
        </w:rPr>
        <w:t>র</w:t>
      </w:r>
      <w:r w:rsidRPr="002E6A82">
        <w:rPr>
          <w:rFonts w:ascii="Shurjo" w:hAnsi="Shurjo" w:cs="Shurjo"/>
        </w:rPr>
        <w:t xml:space="preserve"> </w:t>
      </w:r>
      <w:r w:rsidRPr="002E6A82">
        <w:rPr>
          <w:rFonts w:ascii="Shurjo" w:hAnsi="Shurjo" w:cs="Shurjo"/>
          <w:cs/>
        </w:rPr>
        <w:t>সক্রিয় অংশগ্রহণ অত্যন্ত গুরুত্বপূর্ণ।</w:t>
      </w:r>
    </w:p>
    <w:p w14:paraId="1EA36127" w14:textId="6F3978A3" w:rsidR="000B1852" w:rsidRPr="000A12C5" w:rsidRDefault="00CD3E7F" w:rsidP="00BB078B">
      <w:pPr>
        <w:jc w:val="both"/>
        <w:rPr>
          <w:rFonts w:ascii="Shurjo" w:hAnsi="Shurjo" w:cs="Shurjo"/>
        </w:rPr>
      </w:pPr>
      <w:proofErr w:type="spellStart"/>
      <w:r>
        <w:rPr>
          <w:rFonts w:ascii="Shurjo" w:hAnsi="Shurjo" w:cs="Shurjo"/>
        </w:rPr>
        <w:t>একজন</w:t>
      </w:r>
      <w:proofErr w:type="spellEnd"/>
      <w:r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সহায়কের</w:t>
      </w:r>
      <w:proofErr w:type="spellEnd"/>
      <w:r w:rsidR="000B1852" w:rsidRPr="000A12C5">
        <w:rPr>
          <w:rFonts w:ascii="Shurjo" w:hAnsi="Shurjo" w:cs="Shurjo"/>
          <w:cs/>
        </w:rPr>
        <w:t xml:space="preserve"> দায়িত্ব হলো </w:t>
      </w:r>
      <w:proofErr w:type="spellStart"/>
      <w:r>
        <w:rPr>
          <w:rFonts w:ascii="Shurjo" w:hAnsi="Shurjo" w:cs="Shurjo"/>
        </w:rPr>
        <w:t>গুরুতর</w:t>
      </w:r>
      <w:proofErr w:type="spellEnd"/>
      <w:r>
        <w:rPr>
          <w:rFonts w:ascii="Shurjo" w:hAnsi="Shurjo" w:cs="Shurjo"/>
        </w:rPr>
        <w:t xml:space="preserve"> ও </w:t>
      </w:r>
      <w:proofErr w:type="spellStart"/>
      <w:r>
        <w:rPr>
          <w:rFonts w:ascii="Shurjo" w:hAnsi="Shurjo" w:cs="Shurjo"/>
        </w:rPr>
        <w:t>বহুমাত্রিক</w:t>
      </w:r>
      <w:proofErr w:type="spellEnd"/>
      <w:r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প্রতিবন্ধী</w:t>
      </w:r>
      <w:proofErr w:type="spellEnd"/>
      <w:r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শিশুর</w:t>
      </w:r>
      <w:proofErr w:type="spellEnd"/>
      <w:r>
        <w:rPr>
          <w:rFonts w:ascii="Shurjo" w:hAnsi="Shurjo" w:cs="Shurjo"/>
        </w:rPr>
        <w:t xml:space="preserve"> </w:t>
      </w:r>
      <w:r w:rsidR="000B1852" w:rsidRPr="000A12C5">
        <w:rPr>
          <w:rFonts w:ascii="Shurjo" w:hAnsi="Shurjo" w:cs="Shurjo"/>
          <w:cs/>
        </w:rPr>
        <w:t xml:space="preserve">পরিবারকে </w:t>
      </w:r>
      <w:proofErr w:type="spellStart"/>
      <w:r>
        <w:rPr>
          <w:rFonts w:ascii="Shurjo" w:hAnsi="Shurjo" w:cs="Shurjo"/>
        </w:rPr>
        <w:t>তা</w:t>
      </w:r>
      <w:proofErr w:type="spellEnd"/>
      <w:r w:rsidR="000B1852" w:rsidRPr="000A12C5">
        <w:rPr>
          <w:rFonts w:ascii="Shurjo" w:hAnsi="Shurjo" w:cs="Shurjo"/>
          <w:cs/>
        </w:rPr>
        <w:t>র</w:t>
      </w:r>
      <w:r>
        <w:rPr>
          <w:rFonts w:ascii="Shurjo" w:hAnsi="Shurjo" w:cs="Shurjo"/>
        </w:rPr>
        <w:t xml:space="preserve"> (</w:t>
      </w:r>
      <w:proofErr w:type="spellStart"/>
      <w:r>
        <w:rPr>
          <w:rFonts w:ascii="Shurjo" w:hAnsi="Shurjo" w:cs="Shurjo"/>
        </w:rPr>
        <w:t>শিশু</w:t>
      </w:r>
      <w:proofErr w:type="spellEnd"/>
      <w:r>
        <w:rPr>
          <w:rFonts w:ascii="Shurjo" w:hAnsi="Shurjo" w:cs="Shurjo"/>
        </w:rPr>
        <w:t>)</w:t>
      </w:r>
      <w:r w:rsidR="000B1852" w:rsidRPr="000A12C5">
        <w:rPr>
          <w:rFonts w:ascii="Shurjo" w:hAnsi="Shurjo" w:cs="Shurjo"/>
          <w:cs/>
        </w:rPr>
        <w:t xml:space="preserve"> অধিকার ও সম্ভাবনা সম্পর্কে সচেতন করা</w:t>
      </w:r>
      <w:r w:rsidR="000B1852" w:rsidRPr="000A12C5">
        <w:rPr>
          <w:rFonts w:ascii="Shurjo" w:hAnsi="Shurjo" w:cs="Shurjo"/>
        </w:rPr>
        <w:t>,</w:t>
      </w:r>
      <w:r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বাড়িভিত্তিক</w:t>
      </w:r>
      <w:proofErr w:type="spellEnd"/>
      <w:r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শিক্ষা</w:t>
      </w:r>
      <w:proofErr w:type="spellEnd"/>
      <w:r w:rsidR="000B1852" w:rsidRPr="000A12C5">
        <w:rPr>
          <w:rFonts w:ascii="Shurjo" w:hAnsi="Shurjo" w:cs="Shurjo"/>
        </w:rPr>
        <w:t xml:space="preserve"> </w:t>
      </w:r>
      <w:r w:rsidR="000B1852" w:rsidRPr="000A12C5">
        <w:rPr>
          <w:rFonts w:ascii="Shurjo" w:hAnsi="Shurjo" w:cs="Shurjo"/>
          <w:cs/>
        </w:rPr>
        <w:t xml:space="preserve">প্রক্রিয়ায় যুক্ত </w:t>
      </w:r>
      <w:proofErr w:type="spellStart"/>
      <w:r>
        <w:rPr>
          <w:rFonts w:ascii="Shurjo" w:hAnsi="Shurjo" w:cs="Shurjo"/>
        </w:rPr>
        <w:t>থাকা</w:t>
      </w:r>
      <w:proofErr w:type="spellEnd"/>
      <w:r w:rsidR="000B1852" w:rsidRPr="000A12C5">
        <w:rPr>
          <w:rFonts w:ascii="Shurjo" w:hAnsi="Shurjo" w:cs="Shurjo"/>
          <w:cs/>
        </w:rPr>
        <w:t>র জন্য উদ্বুদ্ধ করা</w:t>
      </w:r>
      <w:r w:rsidR="000B1852" w:rsidRPr="000A12C5">
        <w:rPr>
          <w:rFonts w:ascii="Shurjo" w:hAnsi="Shurjo" w:cs="Shurjo"/>
        </w:rPr>
        <w:t xml:space="preserve">, </w:t>
      </w:r>
      <w:proofErr w:type="spellStart"/>
      <w:r>
        <w:rPr>
          <w:rFonts w:ascii="Shurjo" w:hAnsi="Shurjo" w:cs="Shurjo"/>
        </w:rPr>
        <w:t>শিশুর</w:t>
      </w:r>
      <w:proofErr w:type="spellEnd"/>
      <w:r>
        <w:rPr>
          <w:rFonts w:ascii="Shurjo" w:hAnsi="Shurjo" w:cs="Shurjo"/>
        </w:rPr>
        <w:t xml:space="preserve"> </w:t>
      </w:r>
      <w:r w:rsidR="000B1852" w:rsidRPr="000A12C5">
        <w:rPr>
          <w:rFonts w:ascii="Shurjo" w:hAnsi="Shurjo" w:cs="Shurjo"/>
          <w:cs/>
        </w:rPr>
        <w:t>বিশেষ যত্ন প্রদানের কৌশল শেখানো</w:t>
      </w:r>
      <w:r w:rsidR="000B1852" w:rsidRPr="000A12C5">
        <w:rPr>
          <w:rFonts w:ascii="Shurjo" w:hAnsi="Shurjo" w:cs="Shurjo"/>
        </w:rPr>
        <w:t xml:space="preserve"> </w:t>
      </w:r>
      <w:r w:rsidR="000B1852" w:rsidRPr="000A12C5">
        <w:rPr>
          <w:rFonts w:ascii="Shurjo" w:hAnsi="Shurjo" w:cs="Shurjo"/>
          <w:cs/>
        </w:rPr>
        <w:t>এবং স্বাস্থ্য ও শিক্ষা</w:t>
      </w:r>
      <w:r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সংশ্লিষ্ট</w:t>
      </w:r>
      <w:proofErr w:type="spellEnd"/>
      <w:r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বিভিন্ন</w:t>
      </w:r>
      <w:proofErr w:type="spellEnd"/>
      <w:r w:rsidR="000B1852" w:rsidRPr="000A12C5">
        <w:rPr>
          <w:rFonts w:ascii="Shurjo" w:hAnsi="Shurjo" w:cs="Shurjo"/>
          <w:cs/>
        </w:rPr>
        <w:t xml:space="preserve"> সংস্থার সঙ্গে সম্পৃক্ত করতে সহায়তা করা।</w:t>
      </w:r>
      <w:r w:rsidR="00FC5117">
        <w:rPr>
          <w:rFonts w:ascii="Shurjo" w:hAnsi="Shurjo" w:cs="Shurjo"/>
        </w:rPr>
        <w:t xml:space="preserve"> </w:t>
      </w:r>
      <w:proofErr w:type="spellStart"/>
      <w:r w:rsidR="00FC5117">
        <w:rPr>
          <w:rFonts w:ascii="Shurjo" w:hAnsi="Shurjo" w:cs="Shurjo"/>
        </w:rPr>
        <w:t>সেসব</w:t>
      </w:r>
      <w:proofErr w:type="spellEnd"/>
      <w:r w:rsidR="00FC5117">
        <w:rPr>
          <w:rFonts w:ascii="Shurjo" w:hAnsi="Shurjo" w:cs="Shurjo"/>
        </w:rPr>
        <w:t xml:space="preserve"> </w:t>
      </w:r>
      <w:proofErr w:type="spellStart"/>
      <w:r w:rsidR="00FC5117">
        <w:rPr>
          <w:rFonts w:ascii="Shurjo" w:hAnsi="Shurjo" w:cs="Shurjo"/>
        </w:rPr>
        <w:t>পরিবারের</w:t>
      </w:r>
      <w:proofErr w:type="spellEnd"/>
      <w:r w:rsidR="00FC5117">
        <w:rPr>
          <w:rFonts w:ascii="Shurjo" w:hAnsi="Shurjo" w:cs="Shurjo"/>
        </w:rPr>
        <w:t xml:space="preserve"> </w:t>
      </w:r>
      <w:proofErr w:type="spellStart"/>
      <w:r w:rsidR="00FC5117">
        <w:rPr>
          <w:rFonts w:ascii="Shurjo" w:hAnsi="Shurjo" w:cs="Shurjo"/>
        </w:rPr>
        <w:t>মানসিক</w:t>
      </w:r>
      <w:proofErr w:type="spellEnd"/>
      <w:r w:rsidR="00FC5117">
        <w:rPr>
          <w:rFonts w:ascii="Shurjo" w:hAnsi="Shurjo" w:cs="Shurjo"/>
        </w:rPr>
        <w:t xml:space="preserve"> </w:t>
      </w:r>
      <w:proofErr w:type="spellStart"/>
      <w:r w:rsidR="00FC5117">
        <w:rPr>
          <w:rFonts w:ascii="Shurjo" w:hAnsi="Shurjo" w:cs="Shurjo"/>
        </w:rPr>
        <w:t>চাপকে</w:t>
      </w:r>
      <w:proofErr w:type="spellEnd"/>
      <w:r w:rsidR="00FC5117">
        <w:rPr>
          <w:rFonts w:ascii="Shurjo" w:hAnsi="Shurjo" w:cs="Shurjo"/>
        </w:rPr>
        <w:t xml:space="preserve"> </w:t>
      </w:r>
      <w:proofErr w:type="spellStart"/>
      <w:r w:rsidR="00FC5117">
        <w:rPr>
          <w:rFonts w:ascii="Shurjo" w:hAnsi="Shurjo" w:cs="Shurjo"/>
        </w:rPr>
        <w:t>ছোট</w:t>
      </w:r>
      <w:proofErr w:type="spellEnd"/>
      <w:r w:rsidR="00FC5117">
        <w:rPr>
          <w:rFonts w:ascii="Shurjo" w:hAnsi="Shurjo" w:cs="Shurjo"/>
        </w:rPr>
        <w:t xml:space="preserve"> </w:t>
      </w:r>
      <w:proofErr w:type="spellStart"/>
      <w:r w:rsidR="00FC5117">
        <w:rPr>
          <w:rFonts w:ascii="Shurjo" w:hAnsi="Shurjo" w:cs="Shurjo"/>
        </w:rPr>
        <w:t>বা</w:t>
      </w:r>
      <w:proofErr w:type="spellEnd"/>
      <w:r w:rsidR="00FC5117">
        <w:rPr>
          <w:rFonts w:ascii="Shurjo" w:hAnsi="Shurjo" w:cs="Shurjo"/>
        </w:rPr>
        <w:t xml:space="preserve"> </w:t>
      </w:r>
      <w:proofErr w:type="spellStart"/>
      <w:r w:rsidR="00FC5117">
        <w:rPr>
          <w:rFonts w:ascii="Shurjo" w:hAnsi="Shurjo" w:cs="Shurjo"/>
        </w:rPr>
        <w:t>হেয়</w:t>
      </w:r>
      <w:proofErr w:type="spellEnd"/>
      <w:r w:rsidR="00FC5117">
        <w:rPr>
          <w:rFonts w:ascii="Shurjo" w:hAnsi="Shurjo" w:cs="Shurjo"/>
        </w:rPr>
        <w:t xml:space="preserve"> </w:t>
      </w:r>
      <w:proofErr w:type="spellStart"/>
      <w:r w:rsidR="00FC5117">
        <w:rPr>
          <w:rFonts w:ascii="Shurjo" w:hAnsi="Shurjo" w:cs="Shurjo"/>
        </w:rPr>
        <w:t>করে</w:t>
      </w:r>
      <w:proofErr w:type="spellEnd"/>
      <w:r w:rsidR="00FC5117">
        <w:rPr>
          <w:rFonts w:ascii="Shurjo" w:hAnsi="Shurjo" w:cs="Shurjo"/>
        </w:rPr>
        <w:t xml:space="preserve"> </w:t>
      </w:r>
      <w:proofErr w:type="spellStart"/>
      <w:r w:rsidR="00FC5117">
        <w:rPr>
          <w:rFonts w:ascii="Shurjo" w:hAnsi="Shurjo" w:cs="Shurjo"/>
        </w:rPr>
        <w:t>দেখা</w:t>
      </w:r>
      <w:proofErr w:type="spellEnd"/>
      <w:r w:rsidR="00FC5117">
        <w:rPr>
          <w:rFonts w:ascii="Shurjo" w:hAnsi="Shurjo" w:cs="Shurjo"/>
        </w:rPr>
        <w:t xml:space="preserve"> </w:t>
      </w:r>
      <w:proofErr w:type="spellStart"/>
      <w:r w:rsidR="00FC5117">
        <w:rPr>
          <w:rFonts w:ascii="Shurjo" w:hAnsi="Shurjo" w:cs="Shurjo"/>
        </w:rPr>
        <w:t>যাবে</w:t>
      </w:r>
      <w:proofErr w:type="spellEnd"/>
      <w:r w:rsidR="00FC5117">
        <w:rPr>
          <w:rFonts w:ascii="Shurjo" w:hAnsi="Shurjo" w:cs="Shurjo"/>
        </w:rPr>
        <w:t xml:space="preserve"> </w:t>
      </w:r>
      <w:proofErr w:type="spellStart"/>
      <w:r w:rsidR="00FC5117">
        <w:rPr>
          <w:rFonts w:ascii="Shurjo" w:hAnsi="Shurjo" w:cs="Shurjo"/>
        </w:rPr>
        <w:t>না</w:t>
      </w:r>
      <w:proofErr w:type="spellEnd"/>
      <w:r w:rsidR="00FC5117">
        <w:rPr>
          <w:rFonts w:ascii="Shurjo" w:hAnsi="Shurjo" w:cs="Shurjo"/>
        </w:rPr>
        <w:t xml:space="preserve"> </w:t>
      </w:r>
      <w:proofErr w:type="spellStart"/>
      <w:r w:rsidR="00FC5117">
        <w:rPr>
          <w:rFonts w:ascii="Shurjo" w:hAnsi="Shurjo" w:cs="Shurjo"/>
        </w:rPr>
        <w:t>এবং</w:t>
      </w:r>
      <w:proofErr w:type="spellEnd"/>
      <w:r w:rsidR="00FC5117">
        <w:rPr>
          <w:rFonts w:ascii="Shurjo" w:hAnsi="Shurjo" w:cs="Shurjo"/>
        </w:rPr>
        <w:t xml:space="preserve"> </w:t>
      </w:r>
      <w:proofErr w:type="spellStart"/>
      <w:r w:rsidR="00FC5117">
        <w:rPr>
          <w:rFonts w:ascii="Shurjo" w:hAnsi="Shurjo" w:cs="Shurjo"/>
        </w:rPr>
        <w:t>একজন</w:t>
      </w:r>
      <w:proofErr w:type="spellEnd"/>
      <w:r w:rsidR="00FC5117">
        <w:rPr>
          <w:rFonts w:ascii="Shurjo" w:hAnsi="Shurjo" w:cs="Shurjo"/>
        </w:rPr>
        <w:t xml:space="preserve"> </w:t>
      </w:r>
      <w:proofErr w:type="spellStart"/>
      <w:r w:rsidR="00FC5117">
        <w:rPr>
          <w:rFonts w:ascii="Shurjo" w:hAnsi="Shurjo" w:cs="Shurjo"/>
        </w:rPr>
        <w:t>সহায়ককে</w:t>
      </w:r>
      <w:proofErr w:type="spellEnd"/>
      <w:r w:rsidR="00FC5117">
        <w:rPr>
          <w:rFonts w:ascii="Shurjo" w:hAnsi="Shurjo" w:cs="Shurjo"/>
        </w:rPr>
        <w:t xml:space="preserve"> </w:t>
      </w:r>
      <w:proofErr w:type="spellStart"/>
      <w:r w:rsidR="00FC5117">
        <w:rPr>
          <w:rFonts w:ascii="Shurjo" w:hAnsi="Shurjo" w:cs="Shurjo"/>
        </w:rPr>
        <w:t>শিশুর</w:t>
      </w:r>
      <w:proofErr w:type="spellEnd"/>
      <w:r w:rsidR="00FC5117">
        <w:rPr>
          <w:rFonts w:ascii="Shurjo" w:hAnsi="Shurjo" w:cs="Shurjo"/>
        </w:rPr>
        <w:t xml:space="preserve"> </w:t>
      </w:r>
      <w:proofErr w:type="spellStart"/>
      <w:r w:rsidR="00FC5117">
        <w:rPr>
          <w:rFonts w:ascii="Shurjo" w:hAnsi="Shurjo" w:cs="Shurjo"/>
        </w:rPr>
        <w:t>উন্নয়ন</w:t>
      </w:r>
      <w:proofErr w:type="spellEnd"/>
      <w:r w:rsidR="00FC5117">
        <w:rPr>
          <w:rFonts w:ascii="Shurjo" w:hAnsi="Shurjo" w:cs="Shurjo"/>
        </w:rPr>
        <w:t xml:space="preserve"> </w:t>
      </w:r>
      <w:proofErr w:type="spellStart"/>
      <w:r w:rsidR="00FC5117">
        <w:rPr>
          <w:rFonts w:ascii="Shurjo" w:hAnsi="Shurjo" w:cs="Shurjo"/>
        </w:rPr>
        <w:t>পরিকল্পনা</w:t>
      </w:r>
      <w:proofErr w:type="spellEnd"/>
      <w:r w:rsidR="00FC5117">
        <w:rPr>
          <w:rFonts w:ascii="Shurjo" w:hAnsi="Shurjo" w:cs="Shurjo"/>
        </w:rPr>
        <w:t xml:space="preserve"> </w:t>
      </w:r>
      <w:proofErr w:type="spellStart"/>
      <w:r w:rsidR="00FC5117">
        <w:rPr>
          <w:rFonts w:ascii="Shurjo" w:hAnsi="Shurjo" w:cs="Shurjo"/>
        </w:rPr>
        <w:t>সাজানোর</w:t>
      </w:r>
      <w:proofErr w:type="spellEnd"/>
      <w:r w:rsidR="00FC5117">
        <w:rPr>
          <w:rFonts w:ascii="Shurjo" w:hAnsi="Shurjo" w:cs="Shurjo"/>
        </w:rPr>
        <w:t xml:space="preserve"> </w:t>
      </w:r>
      <w:proofErr w:type="spellStart"/>
      <w:r w:rsidR="00FC5117">
        <w:rPr>
          <w:rFonts w:ascii="Shurjo" w:hAnsi="Shurjo" w:cs="Shurjo"/>
        </w:rPr>
        <w:t>সময়</w:t>
      </w:r>
      <w:proofErr w:type="spellEnd"/>
      <w:r w:rsidR="00FC5117">
        <w:rPr>
          <w:rFonts w:ascii="Shurjo" w:hAnsi="Shurjo" w:cs="Shurjo"/>
        </w:rPr>
        <w:t xml:space="preserve"> </w:t>
      </w:r>
      <w:proofErr w:type="spellStart"/>
      <w:r w:rsidR="00FC5117">
        <w:rPr>
          <w:rFonts w:ascii="Shurjo" w:hAnsi="Shurjo" w:cs="Shurjo"/>
        </w:rPr>
        <w:t>পরিবারের</w:t>
      </w:r>
      <w:proofErr w:type="spellEnd"/>
      <w:r w:rsidR="00FC5117">
        <w:rPr>
          <w:rFonts w:ascii="Shurjo" w:hAnsi="Shurjo" w:cs="Shurjo"/>
        </w:rPr>
        <w:t xml:space="preserve"> </w:t>
      </w:r>
      <w:proofErr w:type="spellStart"/>
      <w:r w:rsidR="00FC5117">
        <w:rPr>
          <w:rFonts w:ascii="Shurjo" w:hAnsi="Shurjo" w:cs="Shurjo"/>
        </w:rPr>
        <w:t>সাথে</w:t>
      </w:r>
      <w:proofErr w:type="spellEnd"/>
      <w:r w:rsidR="00FC5117">
        <w:rPr>
          <w:rFonts w:ascii="Shurjo" w:hAnsi="Shurjo" w:cs="Shurjo"/>
        </w:rPr>
        <w:t xml:space="preserve"> </w:t>
      </w:r>
      <w:proofErr w:type="spellStart"/>
      <w:r w:rsidR="00FC5117">
        <w:rPr>
          <w:rFonts w:ascii="Shurjo" w:hAnsi="Shurjo" w:cs="Shurjo"/>
        </w:rPr>
        <w:t>সময়</w:t>
      </w:r>
      <w:proofErr w:type="spellEnd"/>
      <w:r w:rsidR="00FC5117">
        <w:rPr>
          <w:rFonts w:ascii="Shurjo" w:hAnsi="Shurjo" w:cs="Shurjo"/>
        </w:rPr>
        <w:t xml:space="preserve"> </w:t>
      </w:r>
      <w:proofErr w:type="spellStart"/>
      <w:r w:rsidR="00FC5117">
        <w:rPr>
          <w:rFonts w:ascii="Shurjo" w:hAnsi="Shurjo" w:cs="Shurjo"/>
        </w:rPr>
        <w:t>কাটানো</w:t>
      </w:r>
      <w:proofErr w:type="spellEnd"/>
      <w:r w:rsidR="00122CB1">
        <w:rPr>
          <w:rFonts w:ascii="Shurjo" w:hAnsi="Shurjo" w:cs="Shurjo"/>
        </w:rPr>
        <w:t xml:space="preserve"> </w:t>
      </w:r>
      <w:proofErr w:type="spellStart"/>
      <w:r w:rsidR="00122CB1">
        <w:rPr>
          <w:rFonts w:ascii="Shurjo" w:hAnsi="Shurjo" w:cs="Shurjo"/>
        </w:rPr>
        <w:t>অর্থা</w:t>
      </w:r>
      <w:proofErr w:type="spellEnd"/>
      <w:r w:rsidR="00122CB1">
        <w:rPr>
          <w:rFonts w:ascii="Shurjo" w:hAnsi="Shurjo" w:cs="Shurjo"/>
        </w:rPr>
        <w:t xml:space="preserve">ৎ </w:t>
      </w:r>
      <w:proofErr w:type="spellStart"/>
      <w:r w:rsidR="00122CB1">
        <w:rPr>
          <w:rFonts w:ascii="Shurjo" w:hAnsi="Shurjo" w:cs="Shurjo"/>
        </w:rPr>
        <w:t>পরামর্শমূলক</w:t>
      </w:r>
      <w:proofErr w:type="spellEnd"/>
      <w:r w:rsidR="00122CB1">
        <w:rPr>
          <w:rFonts w:ascii="Shurjo" w:hAnsi="Shurjo" w:cs="Shurjo"/>
        </w:rPr>
        <w:t xml:space="preserve"> </w:t>
      </w:r>
      <w:proofErr w:type="spellStart"/>
      <w:r w:rsidR="00122CB1">
        <w:rPr>
          <w:rFonts w:ascii="Shurjo" w:hAnsi="Shurjo" w:cs="Shurjo"/>
        </w:rPr>
        <w:t>সেবা</w:t>
      </w:r>
      <w:proofErr w:type="spellEnd"/>
      <w:r w:rsidR="00FC5117">
        <w:rPr>
          <w:rFonts w:ascii="Shurjo" w:hAnsi="Shurjo" w:cs="Shurjo"/>
        </w:rPr>
        <w:t xml:space="preserve"> </w:t>
      </w:r>
      <w:proofErr w:type="spellStart"/>
      <w:r w:rsidR="00122CB1">
        <w:rPr>
          <w:rFonts w:ascii="Shurjo" w:hAnsi="Shurjo" w:cs="Shurjo"/>
        </w:rPr>
        <w:t>দেওয়ার</w:t>
      </w:r>
      <w:proofErr w:type="spellEnd"/>
      <w:r w:rsidR="00122CB1">
        <w:rPr>
          <w:rFonts w:ascii="Shurjo" w:hAnsi="Shurjo" w:cs="Shurjo"/>
        </w:rPr>
        <w:t xml:space="preserve"> </w:t>
      </w:r>
      <w:proofErr w:type="spellStart"/>
      <w:r w:rsidR="00122CB1">
        <w:rPr>
          <w:rFonts w:ascii="Shurjo" w:hAnsi="Shurjo" w:cs="Shurjo"/>
        </w:rPr>
        <w:t>কথাও</w:t>
      </w:r>
      <w:proofErr w:type="spellEnd"/>
      <w:r w:rsidR="00FC5117">
        <w:rPr>
          <w:rFonts w:ascii="Shurjo" w:hAnsi="Shurjo" w:cs="Shurjo"/>
        </w:rPr>
        <w:t xml:space="preserve"> </w:t>
      </w:r>
      <w:proofErr w:type="spellStart"/>
      <w:r w:rsidR="00FC5117">
        <w:rPr>
          <w:rFonts w:ascii="Shurjo" w:hAnsi="Shurjo" w:cs="Shurjo"/>
        </w:rPr>
        <w:t>মাথায়</w:t>
      </w:r>
      <w:proofErr w:type="spellEnd"/>
      <w:r w:rsidR="00FC5117">
        <w:rPr>
          <w:rFonts w:ascii="Shurjo" w:hAnsi="Shurjo" w:cs="Shurjo"/>
        </w:rPr>
        <w:t xml:space="preserve"> </w:t>
      </w:r>
      <w:proofErr w:type="spellStart"/>
      <w:r w:rsidR="00FC5117">
        <w:rPr>
          <w:rFonts w:ascii="Shurjo" w:hAnsi="Shurjo" w:cs="Shurjo"/>
        </w:rPr>
        <w:t>রাখতে</w:t>
      </w:r>
      <w:proofErr w:type="spellEnd"/>
      <w:r w:rsidR="00FC5117">
        <w:rPr>
          <w:rFonts w:ascii="Shurjo" w:hAnsi="Shurjo" w:cs="Shurjo"/>
        </w:rPr>
        <w:t xml:space="preserve"> </w:t>
      </w:r>
      <w:proofErr w:type="spellStart"/>
      <w:r w:rsidR="00FC5117">
        <w:rPr>
          <w:rFonts w:ascii="Shurjo" w:hAnsi="Shurjo" w:cs="Shurjo"/>
        </w:rPr>
        <w:t>হবে</w:t>
      </w:r>
      <w:proofErr w:type="spellEnd"/>
      <w:r w:rsidR="00FC5117">
        <w:rPr>
          <w:rFonts w:ascii="Shurjo" w:hAnsi="Shurjo" w:cs="Shurjo"/>
        </w:rPr>
        <w:t xml:space="preserve">। </w:t>
      </w:r>
    </w:p>
    <w:p w14:paraId="4DBB9883" w14:textId="57CE5EAD" w:rsidR="00F61737" w:rsidRPr="000A12C5" w:rsidRDefault="000B1852" w:rsidP="00BB078B">
      <w:pPr>
        <w:jc w:val="both"/>
        <w:rPr>
          <w:rFonts w:ascii="Shurjo" w:hAnsi="Shurjo" w:cs="Shurjo"/>
        </w:rPr>
      </w:pPr>
      <w:r w:rsidRPr="000A12C5">
        <w:rPr>
          <w:rFonts w:ascii="Shurjo" w:hAnsi="Shurjo" w:cs="Shurjo"/>
          <w:cs/>
        </w:rPr>
        <w:t>সিরাজগঞ্জ ও নরসিংদীতে</w:t>
      </w:r>
      <w:r w:rsidR="00122CB1">
        <w:rPr>
          <w:rFonts w:ascii="Shurjo" w:hAnsi="Shurjo" w:cs="Shurjo"/>
        </w:rPr>
        <w:t xml:space="preserve"> </w:t>
      </w:r>
      <w:r w:rsidRPr="000A12C5">
        <w:rPr>
          <w:rFonts w:ascii="Shurjo" w:hAnsi="Shurjo" w:cs="Shurjo"/>
          <w:cs/>
        </w:rPr>
        <w:t xml:space="preserve"> </w:t>
      </w:r>
      <w:proofErr w:type="spellStart"/>
      <w:r w:rsidR="00997106">
        <w:rPr>
          <w:rFonts w:ascii="Shurjo" w:hAnsi="Shurjo" w:cs="Shurjo"/>
        </w:rPr>
        <w:t>একজন</w:t>
      </w:r>
      <w:proofErr w:type="spellEnd"/>
      <w:r w:rsidR="00997106">
        <w:rPr>
          <w:rFonts w:ascii="Shurjo" w:hAnsi="Shurjo" w:cs="Shurjo"/>
        </w:rPr>
        <w:t xml:space="preserve"> </w:t>
      </w:r>
      <w:proofErr w:type="spellStart"/>
      <w:r w:rsidR="00997106">
        <w:rPr>
          <w:rFonts w:ascii="Shurjo" w:hAnsi="Shurjo" w:cs="Shurjo"/>
        </w:rPr>
        <w:t>সহায়কের</w:t>
      </w:r>
      <w:proofErr w:type="spellEnd"/>
      <w:r w:rsidR="00997106">
        <w:rPr>
          <w:rFonts w:ascii="Shurjo" w:hAnsi="Shurjo" w:cs="Shurjo"/>
        </w:rPr>
        <w:t xml:space="preserve"> (</w:t>
      </w:r>
      <w:r w:rsidRPr="000A12C5">
        <w:rPr>
          <w:rFonts w:ascii="Shurjo" w:hAnsi="Shurjo" w:cs="Shurjo"/>
        </w:rPr>
        <w:t>HBEF</w:t>
      </w:r>
      <w:r w:rsidR="00997106">
        <w:rPr>
          <w:rFonts w:ascii="Shurjo" w:hAnsi="Shurjo" w:cs="Shurjo"/>
        </w:rPr>
        <w:t>)</w:t>
      </w:r>
      <w:r w:rsidRPr="000A12C5">
        <w:rPr>
          <w:rFonts w:ascii="Shurjo" w:hAnsi="Shurjo" w:cs="Shurjo"/>
          <w:cs/>
        </w:rPr>
        <w:t xml:space="preserve"> </w:t>
      </w:r>
      <w:proofErr w:type="spellStart"/>
      <w:r w:rsidR="00997106" w:rsidRPr="002E6A82">
        <w:rPr>
          <w:rFonts w:ascii="Shurjo" w:hAnsi="Shurjo" w:cs="Shurjo"/>
        </w:rPr>
        <w:t>সাহায্যে</w:t>
      </w:r>
      <w:proofErr w:type="spellEnd"/>
      <w:r w:rsidRPr="002E6A82">
        <w:rPr>
          <w:rFonts w:ascii="Shurjo" w:hAnsi="Shurjo" w:cs="Shurjo"/>
        </w:rPr>
        <w:t xml:space="preserve"> </w:t>
      </w:r>
      <w:r w:rsidRPr="002E6A82">
        <w:rPr>
          <w:rFonts w:ascii="Shurjo" w:hAnsi="Shurjo" w:cs="Shurjo"/>
          <w:cs/>
        </w:rPr>
        <w:t>৬৯</w:t>
      </w:r>
      <w:r w:rsidR="00997106" w:rsidRPr="002E6A82">
        <w:rPr>
          <w:rFonts w:ascii="Shurjo" w:hAnsi="Shurjo" w:cs="Shurjo"/>
        </w:rPr>
        <w:t xml:space="preserve"> </w:t>
      </w:r>
      <w:proofErr w:type="spellStart"/>
      <w:r w:rsidR="00997106" w:rsidRPr="002E6A82">
        <w:rPr>
          <w:rFonts w:ascii="Shurjo" w:hAnsi="Shurjo" w:cs="Shurjo"/>
        </w:rPr>
        <w:t>শতাংশ</w:t>
      </w:r>
      <w:proofErr w:type="spellEnd"/>
      <w:r w:rsidR="00997106" w:rsidRPr="002E6A82">
        <w:rPr>
          <w:rFonts w:ascii="Shurjo" w:hAnsi="Shurjo" w:cs="Shurjo"/>
        </w:rPr>
        <w:t xml:space="preserve"> </w:t>
      </w:r>
      <w:proofErr w:type="spellStart"/>
      <w:r w:rsidR="00997106" w:rsidRPr="002E6A82">
        <w:rPr>
          <w:rFonts w:ascii="Shurjo" w:hAnsi="Shurjo" w:cs="Shurjo"/>
        </w:rPr>
        <w:t>পরিবার</w:t>
      </w:r>
      <w:proofErr w:type="spellEnd"/>
      <w:r w:rsidRPr="002E6A82">
        <w:rPr>
          <w:rFonts w:ascii="Shurjo" w:hAnsi="Shurjo" w:cs="Shurjo"/>
        </w:rPr>
        <w:t xml:space="preserve"> </w:t>
      </w:r>
      <w:r w:rsidRPr="002E6A82">
        <w:rPr>
          <w:rFonts w:ascii="Shurjo" w:hAnsi="Shurjo" w:cs="Shurjo"/>
          <w:cs/>
        </w:rPr>
        <w:t>পরামর্শমূলক</w:t>
      </w:r>
      <w:r w:rsidRPr="000A12C5">
        <w:rPr>
          <w:rFonts w:ascii="Shurjo" w:hAnsi="Shurjo" w:cs="Shurjo"/>
          <w:cs/>
        </w:rPr>
        <w:t xml:space="preserve"> সেবা (</w:t>
      </w:r>
      <w:r w:rsidRPr="000A12C5">
        <w:rPr>
          <w:rFonts w:ascii="Shurjo" w:hAnsi="Shurjo" w:cs="Shurjo"/>
        </w:rPr>
        <w:t xml:space="preserve">counselling) </w:t>
      </w:r>
      <w:r w:rsidRPr="000A12C5">
        <w:rPr>
          <w:rFonts w:ascii="Shurjo" w:hAnsi="Shurjo" w:cs="Shurjo"/>
          <w:cs/>
        </w:rPr>
        <w:t>পেয়েছে</w:t>
      </w:r>
      <w:r w:rsidRPr="000A12C5">
        <w:rPr>
          <w:rFonts w:ascii="Shurjo" w:hAnsi="Shurjo" w:cs="Shurjo"/>
        </w:rPr>
        <w:t xml:space="preserve">, </w:t>
      </w:r>
      <w:r w:rsidRPr="000A12C5">
        <w:rPr>
          <w:rFonts w:ascii="Shurjo" w:hAnsi="Shurjo" w:cs="Shurjo"/>
          <w:cs/>
        </w:rPr>
        <w:t xml:space="preserve">যা </w:t>
      </w:r>
      <w:proofErr w:type="spellStart"/>
      <w:r w:rsidR="00997106">
        <w:rPr>
          <w:rFonts w:ascii="Shurjo" w:hAnsi="Shurjo" w:cs="Shurjo"/>
        </w:rPr>
        <w:t>তাদের</w:t>
      </w:r>
      <w:proofErr w:type="spellEnd"/>
      <w:r w:rsidRPr="000A12C5">
        <w:rPr>
          <w:rFonts w:ascii="Shurjo" w:hAnsi="Shurjo" w:cs="Shurjo"/>
          <w:cs/>
        </w:rPr>
        <w:t xml:space="preserve"> মানসিক চাপ ক</w:t>
      </w:r>
      <w:proofErr w:type="spellStart"/>
      <w:r w:rsidR="00EB4B30">
        <w:rPr>
          <w:rFonts w:ascii="Shurjo" w:hAnsi="Shurjo" w:cs="Shurjo"/>
        </w:rPr>
        <w:t>মিয়ে</w:t>
      </w:r>
      <w:proofErr w:type="spellEnd"/>
      <w:r w:rsidR="00EB4B30">
        <w:rPr>
          <w:rFonts w:ascii="Shurjo" w:hAnsi="Shurjo" w:cs="Shurjo"/>
        </w:rPr>
        <w:t xml:space="preserve"> </w:t>
      </w:r>
      <w:proofErr w:type="spellStart"/>
      <w:r w:rsidR="00EB4B30">
        <w:rPr>
          <w:rFonts w:ascii="Shurjo" w:hAnsi="Shurjo" w:cs="Shurjo"/>
        </w:rPr>
        <w:t>এনেছে</w:t>
      </w:r>
      <w:proofErr w:type="spellEnd"/>
      <w:r w:rsidRPr="000A12C5">
        <w:rPr>
          <w:rFonts w:ascii="Shurjo" w:hAnsi="Shurjo" w:cs="Shurjo"/>
          <w:cs/>
        </w:rPr>
        <w:t>।</w:t>
      </w:r>
      <w:r w:rsidR="00F61737" w:rsidRPr="000A12C5">
        <w:rPr>
          <w:rFonts w:ascii="Calibri" w:hAnsi="Calibri" w:cs="Calibri"/>
        </w:rPr>
        <w:t>  </w:t>
      </w:r>
    </w:p>
    <w:p w14:paraId="30D6AE2F" w14:textId="75836043" w:rsidR="00F61737" w:rsidRPr="000A12C5" w:rsidRDefault="00BF32E0" w:rsidP="002279C8">
      <w:pPr>
        <w:jc w:val="both"/>
        <w:rPr>
          <w:rFonts w:ascii="Shurjo" w:hAnsi="Shurjo" w:cs="Shurjo"/>
          <w:b/>
          <w:bCs/>
          <w:color w:val="228087" w:themeColor="text2"/>
        </w:rPr>
      </w:pPr>
      <w:r w:rsidRPr="000A12C5">
        <w:rPr>
          <w:rFonts w:ascii="Shurjo" w:hAnsi="Shurjo" w:cs="Shurjo"/>
          <w:b/>
          <w:bCs/>
          <w:color w:val="228087" w:themeColor="text2"/>
          <w:cs/>
          <w:lang w:bidi="bn-IN"/>
        </w:rPr>
        <w:t>সুপারিশ</w:t>
      </w:r>
      <w:r w:rsidRPr="000A12C5">
        <w:rPr>
          <w:rFonts w:ascii="Shurjo" w:hAnsi="Shurjo" w:cs="Shurjo"/>
          <w:b/>
          <w:bCs/>
          <w:color w:val="228087" w:themeColor="text2"/>
        </w:rPr>
        <w:t xml:space="preserve">: </w:t>
      </w:r>
      <w:r w:rsidR="002F2020" w:rsidRPr="000A12C5">
        <w:rPr>
          <w:rFonts w:ascii="Shurjo" w:hAnsi="Shurjo" w:cs="Shurjo"/>
          <w:cs/>
        </w:rPr>
        <w:t>শিশুদের</w:t>
      </w:r>
      <w:r w:rsidR="00B24869">
        <w:rPr>
          <w:rFonts w:ascii="Shurjo" w:hAnsi="Shurjo" w:cs="Shurjo"/>
        </w:rPr>
        <w:t xml:space="preserve"> </w:t>
      </w:r>
      <w:proofErr w:type="spellStart"/>
      <w:r w:rsidR="00B24869">
        <w:rPr>
          <w:rFonts w:ascii="Shurjo" w:hAnsi="Shurjo" w:cs="Shurjo"/>
        </w:rPr>
        <w:t>প্রতিবন্ধিতা</w:t>
      </w:r>
      <w:proofErr w:type="spellEnd"/>
      <w:r w:rsidR="00B24869">
        <w:rPr>
          <w:rFonts w:ascii="Shurjo" w:hAnsi="Shurjo" w:cs="Shurjo"/>
        </w:rPr>
        <w:t xml:space="preserve"> </w:t>
      </w:r>
      <w:proofErr w:type="spellStart"/>
      <w:r w:rsidR="00B24869">
        <w:rPr>
          <w:rFonts w:ascii="Shurjo" w:hAnsi="Shurjo" w:cs="Shurjo"/>
        </w:rPr>
        <w:t>বিষয়ক</w:t>
      </w:r>
      <w:proofErr w:type="spellEnd"/>
      <w:r w:rsidR="00561514">
        <w:rPr>
          <w:rFonts w:ascii="Shurjo" w:hAnsi="Shurjo" w:cs="Shurjo"/>
        </w:rPr>
        <w:t xml:space="preserve"> </w:t>
      </w:r>
      <w:proofErr w:type="spellStart"/>
      <w:r w:rsidR="00561514">
        <w:rPr>
          <w:rFonts w:ascii="Shurjo" w:hAnsi="Shurjo" w:cs="Shurjo"/>
        </w:rPr>
        <w:t>সকল</w:t>
      </w:r>
      <w:proofErr w:type="spellEnd"/>
      <w:r w:rsidR="002F2020" w:rsidRPr="000A12C5">
        <w:rPr>
          <w:rFonts w:ascii="Shurjo" w:hAnsi="Shurjo" w:cs="Shurjo"/>
          <w:cs/>
        </w:rPr>
        <w:t xml:space="preserve"> </w:t>
      </w:r>
      <w:r w:rsidR="002F2020" w:rsidRPr="002C3E78">
        <w:rPr>
          <w:rFonts w:ascii="Shurjo" w:hAnsi="Shurjo" w:cs="Shurjo"/>
          <w:cs/>
        </w:rPr>
        <w:t>কর্মসূচিতে</w:t>
      </w:r>
      <w:r w:rsidR="002F2020" w:rsidRPr="002C3E78">
        <w:rPr>
          <w:rFonts w:ascii="Shurjo" w:hAnsi="Shurjo" w:cs="Shurjo"/>
        </w:rPr>
        <w:t xml:space="preserve"> </w:t>
      </w:r>
      <w:r w:rsidR="002F2020" w:rsidRPr="002C3E78">
        <w:rPr>
          <w:rFonts w:ascii="Shurjo" w:hAnsi="Shurjo" w:cs="Shurjo"/>
          <w:cs/>
        </w:rPr>
        <w:t xml:space="preserve">অভিভাবক ও </w:t>
      </w:r>
      <w:proofErr w:type="spellStart"/>
      <w:r w:rsidR="00561514" w:rsidRPr="002C3E78">
        <w:rPr>
          <w:rFonts w:ascii="Shurjo" w:hAnsi="Shurjo" w:cs="Shurjo"/>
        </w:rPr>
        <w:t>পরিচর্যাকারীকে</w:t>
      </w:r>
      <w:proofErr w:type="spellEnd"/>
      <w:r w:rsidR="00561514" w:rsidRPr="002C3E78">
        <w:rPr>
          <w:rFonts w:ascii="Shurjo" w:hAnsi="Shurjo" w:cs="Shurjo"/>
        </w:rPr>
        <w:t xml:space="preserve"> </w:t>
      </w:r>
      <w:proofErr w:type="spellStart"/>
      <w:r w:rsidR="00561514" w:rsidRPr="002C3E78">
        <w:rPr>
          <w:rFonts w:ascii="Shurjo" w:hAnsi="Shurjo" w:cs="Shurjo"/>
        </w:rPr>
        <w:t>সহায়তা</w:t>
      </w:r>
      <w:proofErr w:type="spellEnd"/>
      <w:r w:rsidR="00561514" w:rsidRPr="002C3E78">
        <w:rPr>
          <w:rFonts w:ascii="Shurjo" w:hAnsi="Shurjo" w:cs="Shurjo"/>
        </w:rPr>
        <w:t xml:space="preserve"> </w:t>
      </w:r>
      <w:proofErr w:type="spellStart"/>
      <w:r w:rsidR="00561514" w:rsidRPr="002C3E78">
        <w:rPr>
          <w:rFonts w:ascii="Shurjo" w:hAnsi="Shurjo" w:cs="Shurjo"/>
        </w:rPr>
        <w:t>করা</w:t>
      </w:r>
      <w:r w:rsidR="00B24869" w:rsidRPr="002C3E78">
        <w:rPr>
          <w:rFonts w:ascii="Shurjo" w:hAnsi="Shurjo" w:cs="Shurjo"/>
        </w:rPr>
        <w:t>র</w:t>
      </w:r>
      <w:proofErr w:type="spellEnd"/>
      <w:r w:rsidR="00B24869" w:rsidRPr="002C3E78">
        <w:rPr>
          <w:rFonts w:ascii="Shurjo" w:hAnsi="Shurjo" w:cs="Shurjo"/>
        </w:rPr>
        <w:t xml:space="preserve"> </w:t>
      </w:r>
      <w:proofErr w:type="spellStart"/>
      <w:r w:rsidR="00B24869" w:rsidRPr="002C3E78">
        <w:rPr>
          <w:rFonts w:ascii="Shurjo" w:hAnsi="Shurjo" w:cs="Shurjo"/>
        </w:rPr>
        <w:t>বিষয়টি</w:t>
      </w:r>
      <w:proofErr w:type="spellEnd"/>
      <w:r w:rsidR="002F2020" w:rsidRPr="002C3E78">
        <w:rPr>
          <w:rFonts w:ascii="Shurjo" w:hAnsi="Shurjo" w:cs="Shurjo"/>
        </w:rPr>
        <w:t xml:space="preserve"> </w:t>
      </w:r>
      <w:r w:rsidR="002F2020" w:rsidRPr="002C3E78">
        <w:rPr>
          <w:rFonts w:ascii="Shurjo" w:hAnsi="Shurjo" w:cs="Shurjo"/>
          <w:cs/>
        </w:rPr>
        <w:t xml:space="preserve">একটি </w:t>
      </w:r>
      <w:proofErr w:type="spellStart"/>
      <w:r w:rsidR="00561514" w:rsidRPr="002C3E78">
        <w:rPr>
          <w:rFonts w:ascii="Shurjo" w:hAnsi="Shurjo" w:cs="Shurjo"/>
        </w:rPr>
        <w:t>প্রধান</w:t>
      </w:r>
      <w:proofErr w:type="spellEnd"/>
      <w:r w:rsidR="00B24869" w:rsidRPr="002C3E78">
        <w:rPr>
          <w:rFonts w:ascii="Shurjo" w:hAnsi="Shurjo" w:cs="Shurjo"/>
        </w:rPr>
        <w:t xml:space="preserve"> </w:t>
      </w:r>
      <w:proofErr w:type="spellStart"/>
      <w:r w:rsidR="00B24869" w:rsidRPr="002C3E78">
        <w:rPr>
          <w:rFonts w:ascii="Shurjo" w:hAnsi="Shurjo" w:cs="Shurjo"/>
        </w:rPr>
        <w:t>আলোচ্য</w:t>
      </w:r>
      <w:proofErr w:type="spellEnd"/>
      <w:r w:rsidR="00561514" w:rsidRPr="002C3E78">
        <w:rPr>
          <w:rFonts w:ascii="Shurjo" w:hAnsi="Shurjo" w:cs="Shurjo"/>
        </w:rPr>
        <w:t xml:space="preserve"> </w:t>
      </w:r>
      <w:proofErr w:type="spellStart"/>
      <w:r w:rsidR="00561514" w:rsidRPr="002C3E78">
        <w:rPr>
          <w:rFonts w:ascii="Shurjo" w:hAnsi="Shurjo" w:cs="Shurjo"/>
        </w:rPr>
        <w:t>বিষয়</w:t>
      </w:r>
      <w:proofErr w:type="spellEnd"/>
      <w:r w:rsidR="00561514" w:rsidRPr="002C3E78">
        <w:rPr>
          <w:rFonts w:ascii="Shurjo" w:hAnsi="Shurjo" w:cs="Shurjo"/>
        </w:rPr>
        <w:t xml:space="preserve"> </w:t>
      </w:r>
      <w:r w:rsidR="002F2020" w:rsidRPr="002C3E78">
        <w:rPr>
          <w:rFonts w:ascii="Shurjo" w:hAnsi="Shurjo" w:cs="Shurjo"/>
          <w:cs/>
        </w:rPr>
        <w:t xml:space="preserve">হওয়া উচিত। </w:t>
      </w:r>
      <w:proofErr w:type="spellStart"/>
      <w:r w:rsidR="00B24869" w:rsidRPr="002C3E78">
        <w:rPr>
          <w:rFonts w:ascii="Shurjo" w:hAnsi="Shurjo" w:cs="Shurjo"/>
        </w:rPr>
        <w:t>প্রতিবন্ধী</w:t>
      </w:r>
      <w:proofErr w:type="spellEnd"/>
      <w:r w:rsidR="00B24869" w:rsidRPr="002C3E78">
        <w:rPr>
          <w:rFonts w:ascii="Shurjo" w:hAnsi="Shurjo" w:cs="Shurjo"/>
        </w:rPr>
        <w:t xml:space="preserve"> </w:t>
      </w:r>
      <w:r w:rsidR="002F2020" w:rsidRPr="002C3E78">
        <w:rPr>
          <w:rFonts w:ascii="Shurjo" w:hAnsi="Shurjo" w:cs="Shurjo"/>
          <w:cs/>
        </w:rPr>
        <w:t>শিশু</w:t>
      </w:r>
      <w:proofErr w:type="spellStart"/>
      <w:r w:rsidR="00B24869" w:rsidRPr="002C3E78">
        <w:rPr>
          <w:rFonts w:ascii="Shurjo" w:hAnsi="Shurjo" w:cs="Shurjo"/>
        </w:rPr>
        <w:t>দের</w:t>
      </w:r>
      <w:proofErr w:type="spellEnd"/>
      <w:r w:rsidR="002F2020" w:rsidRPr="002C3E78">
        <w:rPr>
          <w:rFonts w:ascii="Shurjo" w:hAnsi="Shurjo" w:cs="Shurjo"/>
          <w:cs/>
        </w:rPr>
        <w:t xml:space="preserve"> বিকাশে</w:t>
      </w:r>
      <w:r w:rsidR="00B24869">
        <w:rPr>
          <w:rFonts w:ascii="Shurjo" w:hAnsi="Shurjo" w:cs="Shurjo"/>
        </w:rPr>
        <w:t xml:space="preserve"> </w:t>
      </w:r>
      <w:proofErr w:type="spellStart"/>
      <w:r w:rsidR="00B24869">
        <w:rPr>
          <w:rFonts w:ascii="Shurjo" w:hAnsi="Shurjo" w:cs="Shurjo"/>
        </w:rPr>
        <w:t>কীভাবে</w:t>
      </w:r>
      <w:proofErr w:type="spellEnd"/>
      <w:r w:rsidR="002F2020" w:rsidRPr="000A12C5">
        <w:rPr>
          <w:rFonts w:ascii="Shurjo" w:hAnsi="Shurjo" w:cs="Shurjo"/>
          <w:cs/>
        </w:rPr>
        <w:t xml:space="preserve"> </w:t>
      </w:r>
      <w:proofErr w:type="spellStart"/>
      <w:r w:rsidR="00B24869">
        <w:rPr>
          <w:rFonts w:ascii="Shurjo" w:hAnsi="Shurjo" w:cs="Shurjo"/>
        </w:rPr>
        <w:t>তাদের</w:t>
      </w:r>
      <w:proofErr w:type="spellEnd"/>
      <w:r w:rsidR="00B24869">
        <w:rPr>
          <w:rFonts w:ascii="Shurjo" w:hAnsi="Shurjo" w:cs="Shurjo"/>
        </w:rPr>
        <w:t xml:space="preserve"> </w:t>
      </w:r>
      <w:r w:rsidR="002F2020" w:rsidRPr="000A12C5">
        <w:rPr>
          <w:rFonts w:ascii="Shurjo" w:hAnsi="Shurjo" w:cs="Shurjo"/>
          <w:cs/>
        </w:rPr>
        <w:t>অভিভাবকদের অন্তর্ভুক্ত করা যায়</w:t>
      </w:r>
      <w:r w:rsidR="00B24869">
        <w:rPr>
          <w:rFonts w:ascii="Shurjo" w:hAnsi="Shurjo" w:cs="Shurjo"/>
        </w:rPr>
        <w:t xml:space="preserve"> </w:t>
      </w:r>
      <w:proofErr w:type="spellStart"/>
      <w:r w:rsidR="00B24869">
        <w:rPr>
          <w:rFonts w:ascii="Shurjo" w:hAnsi="Shurjo" w:cs="Shurjo"/>
        </w:rPr>
        <w:t>সে</w:t>
      </w:r>
      <w:proofErr w:type="spellEnd"/>
      <w:r w:rsidR="00B24869">
        <w:rPr>
          <w:rFonts w:ascii="Shurjo" w:hAnsi="Shurjo" w:cs="Shurjo"/>
        </w:rPr>
        <w:t xml:space="preserve"> </w:t>
      </w:r>
      <w:proofErr w:type="spellStart"/>
      <w:r w:rsidR="00B24869">
        <w:rPr>
          <w:rFonts w:ascii="Shurjo" w:hAnsi="Shurjo" w:cs="Shurjo"/>
        </w:rPr>
        <w:t>বিষয়টি</w:t>
      </w:r>
      <w:proofErr w:type="spellEnd"/>
      <w:r w:rsidR="00B24869">
        <w:rPr>
          <w:rFonts w:ascii="Shurjo" w:hAnsi="Shurjo" w:cs="Shurjo"/>
        </w:rPr>
        <w:t xml:space="preserve"> </w:t>
      </w:r>
      <w:proofErr w:type="spellStart"/>
      <w:r w:rsidR="00B24869">
        <w:rPr>
          <w:rFonts w:ascii="Shurjo" w:hAnsi="Shurjo" w:cs="Shurjo"/>
        </w:rPr>
        <w:t>এইচবিইএফ</w:t>
      </w:r>
      <w:proofErr w:type="spellEnd"/>
      <w:r w:rsidR="00B24869">
        <w:rPr>
          <w:rFonts w:ascii="Shurjo" w:hAnsi="Shurjo" w:cs="Shurjo"/>
        </w:rPr>
        <w:t xml:space="preserve"> (</w:t>
      </w:r>
      <w:r w:rsidR="00B24869" w:rsidRPr="000A12C5">
        <w:rPr>
          <w:rFonts w:ascii="Shurjo" w:hAnsi="Shurjo" w:cs="Shurjo"/>
        </w:rPr>
        <w:t>HBEF</w:t>
      </w:r>
      <w:r w:rsidR="00B24869">
        <w:rPr>
          <w:rFonts w:ascii="Shurjo" w:hAnsi="Shurjo" w:cs="Shurjo"/>
        </w:rPr>
        <w:t>)</w:t>
      </w:r>
      <w:r w:rsidR="00B24869" w:rsidRPr="000A12C5">
        <w:rPr>
          <w:rFonts w:ascii="Shurjo" w:hAnsi="Shurjo" w:cs="Shurjo"/>
        </w:rPr>
        <w:t xml:space="preserve">, </w:t>
      </w:r>
      <w:r w:rsidR="00B24869" w:rsidRPr="000A12C5">
        <w:rPr>
          <w:rFonts w:ascii="Shurjo" w:hAnsi="Shurjo" w:cs="Shurjo"/>
          <w:cs/>
        </w:rPr>
        <w:t>চিকিৎসক ও শিক্ষকদের প্রশিক্ষণে</w:t>
      </w:r>
      <w:r w:rsidR="002F2020" w:rsidRPr="000A12C5">
        <w:rPr>
          <w:rFonts w:ascii="Shurjo" w:hAnsi="Shurjo" w:cs="Shurjo"/>
          <w:cs/>
        </w:rPr>
        <w:t xml:space="preserve"> অন্তর্ভুক্ত করা উচিত। </w:t>
      </w:r>
      <w:proofErr w:type="spellStart"/>
      <w:r w:rsidR="00B257F8">
        <w:rPr>
          <w:rFonts w:ascii="Shurjo" w:hAnsi="Shurjo" w:cs="Shurjo"/>
        </w:rPr>
        <w:t>প্রতিটি</w:t>
      </w:r>
      <w:proofErr w:type="spellEnd"/>
      <w:r w:rsidR="00B257F8">
        <w:rPr>
          <w:rFonts w:ascii="Shurjo" w:hAnsi="Shurjo" w:cs="Shurjo"/>
        </w:rPr>
        <w:t xml:space="preserve"> </w:t>
      </w:r>
      <w:proofErr w:type="spellStart"/>
      <w:r w:rsidR="00B257F8">
        <w:rPr>
          <w:rFonts w:ascii="Shurjo" w:hAnsi="Shurjo" w:cs="Shurjo"/>
        </w:rPr>
        <w:t>শিশুকে</w:t>
      </w:r>
      <w:proofErr w:type="spellEnd"/>
      <w:r w:rsidR="00B257F8">
        <w:rPr>
          <w:rFonts w:ascii="Shurjo" w:hAnsi="Shurjo" w:cs="Shurjo"/>
        </w:rPr>
        <w:t xml:space="preserve"> </w:t>
      </w:r>
      <w:proofErr w:type="spellStart"/>
      <w:r w:rsidR="00B257F8">
        <w:rPr>
          <w:rFonts w:ascii="Shurjo" w:hAnsi="Shurjo" w:cs="Shurjo"/>
        </w:rPr>
        <w:t>পেশাগত</w:t>
      </w:r>
      <w:proofErr w:type="spellEnd"/>
      <w:r w:rsidR="00B257F8">
        <w:rPr>
          <w:rFonts w:ascii="Shurjo" w:hAnsi="Shurjo" w:cs="Shurjo"/>
        </w:rPr>
        <w:t xml:space="preserve"> </w:t>
      </w:r>
      <w:proofErr w:type="spellStart"/>
      <w:r w:rsidR="00B257F8">
        <w:rPr>
          <w:rFonts w:ascii="Shurjo" w:hAnsi="Shurjo" w:cs="Shurjo"/>
        </w:rPr>
        <w:t>সহায়তা</w:t>
      </w:r>
      <w:proofErr w:type="spellEnd"/>
      <w:r w:rsidR="00B257F8">
        <w:rPr>
          <w:rFonts w:ascii="Shurjo" w:hAnsi="Shurjo" w:cs="Shurjo"/>
        </w:rPr>
        <w:t xml:space="preserve"> </w:t>
      </w:r>
      <w:proofErr w:type="spellStart"/>
      <w:r w:rsidR="00B257F8">
        <w:rPr>
          <w:rFonts w:ascii="Shurjo" w:hAnsi="Shurjo" w:cs="Shurjo"/>
        </w:rPr>
        <w:t>দেওয়ার</w:t>
      </w:r>
      <w:proofErr w:type="spellEnd"/>
      <w:r w:rsidR="00B257F8">
        <w:rPr>
          <w:rFonts w:ascii="Shurjo" w:hAnsi="Shurjo" w:cs="Shurjo"/>
        </w:rPr>
        <w:t xml:space="preserve"> </w:t>
      </w:r>
      <w:proofErr w:type="spellStart"/>
      <w:r w:rsidR="00B257F8">
        <w:rPr>
          <w:rFonts w:ascii="Shurjo" w:hAnsi="Shurjo" w:cs="Shurjo"/>
        </w:rPr>
        <w:t>পাশাপাশি</w:t>
      </w:r>
      <w:proofErr w:type="spellEnd"/>
      <w:r w:rsidR="00B257F8">
        <w:rPr>
          <w:rFonts w:ascii="Shurjo" w:hAnsi="Shurjo" w:cs="Shurjo"/>
        </w:rPr>
        <w:t xml:space="preserve"> </w:t>
      </w:r>
      <w:proofErr w:type="spellStart"/>
      <w:r w:rsidR="00B257F8">
        <w:rPr>
          <w:rFonts w:ascii="Shurjo" w:hAnsi="Shurjo" w:cs="Shurjo"/>
        </w:rPr>
        <w:t>একজন</w:t>
      </w:r>
      <w:proofErr w:type="spellEnd"/>
      <w:r w:rsidR="002F2020" w:rsidRPr="000A12C5">
        <w:rPr>
          <w:rFonts w:ascii="Shurjo" w:hAnsi="Shurjo" w:cs="Shurjo"/>
          <w:cs/>
        </w:rPr>
        <w:t xml:space="preserve"> </w:t>
      </w:r>
      <w:proofErr w:type="spellStart"/>
      <w:r w:rsidR="00F7623C">
        <w:rPr>
          <w:rFonts w:ascii="Shurjo" w:hAnsi="Shurjo" w:cs="Shurjo"/>
        </w:rPr>
        <w:t>পরিচর্যাকারীর</w:t>
      </w:r>
      <w:proofErr w:type="spellEnd"/>
      <w:r w:rsidR="002F2020" w:rsidRPr="000A12C5">
        <w:rPr>
          <w:rFonts w:ascii="Shurjo" w:hAnsi="Shurjo" w:cs="Shurjo"/>
          <w:cs/>
        </w:rPr>
        <w:t xml:space="preserve"> মানসিক ও আবেগগত সুস্থতা নিয়মিতভাবে পর্যবেক্ষণ করা জরুরি।</w:t>
      </w:r>
      <w:r w:rsidR="00F61737" w:rsidRPr="000A12C5">
        <w:rPr>
          <w:rFonts w:ascii="Calibri" w:hAnsi="Calibri" w:cs="Calibri"/>
        </w:rPr>
        <w:t> </w:t>
      </w:r>
    </w:p>
    <w:p w14:paraId="70D11085" w14:textId="76B453BA" w:rsidR="002F2020" w:rsidRPr="000A12C5" w:rsidRDefault="002F2020" w:rsidP="00BF32E0">
      <w:pPr>
        <w:jc w:val="both"/>
        <w:rPr>
          <w:rFonts w:ascii="Shurjo" w:hAnsi="Shurjo" w:cs="Shurjo"/>
        </w:rPr>
      </w:pPr>
      <w:r w:rsidRPr="000A12C5">
        <w:rPr>
          <w:rFonts w:ascii="Shurjo" w:eastAsiaTheme="majorEastAsia" w:hAnsi="Shurjo" w:cs="Shurjo"/>
          <w:b/>
          <w:bCs/>
          <w:color w:val="228087" w:themeColor="text2"/>
          <w:cs/>
          <w:lang w:bidi="bn-IN"/>
        </w:rPr>
        <w:t>৪. অতিরিক্ত সহায়তা সমন্বয়</w:t>
      </w:r>
      <w:r w:rsidR="00F61737" w:rsidRPr="000A12C5">
        <w:rPr>
          <w:rStyle w:val="Heading5Char"/>
          <w:rFonts w:ascii="Shurjo" w:hAnsi="Shurjo" w:cs="Shurjo"/>
          <w:color w:val="228087" w:themeColor="text2"/>
        </w:rPr>
        <w:t>:</w:t>
      </w:r>
      <w:r w:rsidR="00F61737" w:rsidRPr="000A12C5">
        <w:rPr>
          <w:rFonts w:ascii="Shurjo" w:hAnsi="Shurjo" w:cs="Shurjo"/>
          <w:b/>
          <w:bCs/>
          <w:color w:val="228087" w:themeColor="text2"/>
        </w:rPr>
        <w:t xml:space="preserve"> </w:t>
      </w:r>
      <w:proofErr w:type="spellStart"/>
      <w:r w:rsidR="00E60D0E">
        <w:rPr>
          <w:rFonts w:ascii="Shurjo" w:hAnsi="Shurjo" w:cs="Shurjo"/>
        </w:rPr>
        <w:t>একজন</w:t>
      </w:r>
      <w:proofErr w:type="spellEnd"/>
      <w:r w:rsidR="00E60D0E">
        <w:rPr>
          <w:rFonts w:ascii="Shurjo" w:hAnsi="Shurjo" w:cs="Shurjo"/>
        </w:rPr>
        <w:t xml:space="preserve"> </w:t>
      </w:r>
      <w:proofErr w:type="spellStart"/>
      <w:r w:rsidR="00E60D0E">
        <w:rPr>
          <w:rFonts w:ascii="Shurjo" w:hAnsi="Shurjo" w:cs="Shurjo"/>
        </w:rPr>
        <w:t>সহায়ক</w:t>
      </w:r>
      <w:proofErr w:type="spellEnd"/>
      <w:r w:rsidR="00E60D0E">
        <w:rPr>
          <w:rFonts w:ascii="Shurjo" w:hAnsi="Shurjo" w:cs="Shurjo"/>
        </w:rPr>
        <w:t xml:space="preserve"> (</w:t>
      </w:r>
      <w:r w:rsidR="00E60D0E" w:rsidRPr="000A12C5">
        <w:rPr>
          <w:rFonts w:ascii="Shurjo" w:hAnsi="Shurjo" w:cs="Shurjo"/>
        </w:rPr>
        <w:t>HBEF</w:t>
      </w:r>
      <w:r w:rsidR="00E60D0E">
        <w:rPr>
          <w:rFonts w:ascii="Shurjo" w:hAnsi="Shurjo" w:cs="Shurjo"/>
        </w:rPr>
        <w:t>)</w:t>
      </w:r>
      <w:r w:rsidRPr="000A12C5">
        <w:rPr>
          <w:rFonts w:ascii="Shurjo" w:hAnsi="Shurjo" w:cs="Shurjo"/>
        </w:rPr>
        <w:t xml:space="preserve"> </w:t>
      </w:r>
      <w:r w:rsidRPr="000A12C5">
        <w:rPr>
          <w:rFonts w:ascii="Shurjo" w:hAnsi="Shurjo" w:cs="Shurjo"/>
          <w:cs/>
        </w:rPr>
        <w:t xml:space="preserve">প্রয়োজনীয় </w:t>
      </w:r>
      <w:r w:rsidRPr="00301C8B">
        <w:rPr>
          <w:rFonts w:ascii="Shurjo" w:hAnsi="Shurjo" w:cs="Shurjo"/>
          <w:cs/>
        </w:rPr>
        <w:t>ক্ষেত্রে</w:t>
      </w:r>
      <w:r w:rsidRPr="00301C8B">
        <w:rPr>
          <w:rFonts w:ascii="Shurjo" w:hAnsi="Shurjo" w:cs="Shurjo"/>
        </w:rPr>
        <w:t xml:space="preserve"> </w:t>
      </w:r>
      <w:proofErr w:type="spellStart"/>
      <w:r w:rsidR="00E60D0E" w:rsidRPr="00301C8B">
        <w:rPr>
          <w:rFonts w:ascii="Shurjo" w:hAnsi="Shurjo" w:cs="Shurjo"/>
        </w:rPr>
        <w:t>স্পিচ</w:t>
      </w:r>
      <w:proofErr w:type="spellEnd"/>
      <w:r w:rsidRPr="00301C8B">
        <w:rPr>
          <w:rFonts w:ascii="Shurjo" w:hAnsi="Shurjo" w:cs="Shurjo"/>
          <w:cs/>
        </w:rPr>
        <w:t xml:space="preserve"> থেরাপি</w:t>
      </w:r>
      <w:r w:rsidRPr="000A12C5">
        <w:rPr>
          <w:rFonts w:ascii="Shurjo" w:hAnsi="Shurjo" w:cs="Shurjo"/>
          <w:b/>
          <w:bCs/>
          <w:cs/>
        </w:rPr>
        <w:t xml:space="preserve"> (</w:t>
      </w:r>
      <w:r w:rsidRPr="000A12C5">
        <w:rPr>
          <w:rFonts w:ascii="Shurjo" w:hAnsi="Shurjo" w:cs="Shurjo"/>
          <w:b/>
          <w:bCs/>
        </w:rPr>
        <w:t>speech therapy)</w:t>
      </w:r>
      <w:r w:rsidRPr="000A12C5">
        <w:rPr>
          <w:rFonts w:ascii="Shurjo" w:hAnsi="Shurjo" w:cs="Shurjo"/>
        </w:rPr>
        <w:t xml:space="preserve">, </w:t>
      </w:r>
      <w:r w:rsidRPr="000A12C5">
        <w:rPr>
          <w:rFonts w:ascii="Shurjo" w:hAnsi="Shurjo" w:cs="Shurjo"/>
          <w:b/>
          <w:bCs/>
          <w:cs/>
        </w:rPr>
        <w:t>ফিজিওথেরাপি</w:t>
      </w:r>
      <w:r w:rsidRPr="000A12C5">
        <w:rPr>
          <w:rFonts w:ascii="Shurjo" w:hAnsi="Shurjo" w:cs="Shurjo"/>
        </w:rPr>
        <w:t xml:space="preserve"> </w:t>
      </w:r>
      <w:r w:rsidRPr="000A12C5">
        <w:rPr>
          <w:rFonts w:ascii="Shurjo" w:hAnsi="Shurjo" w:cs="Shurjo"/>
          <w:cs/>
        </w:rPr>
        <w:t>এবং অন্যান্য সেবা প্রদান করেন</w:t>
      </w:r>
      <w:r w:rsidRPr="000A12C5">
        <w:rPr>
          <w:rFonts w:ascii="Shurjo" w:hAnsi="Shurjo" w:cs="Shurjo"/>
        </w:rPr>
        <w:t xml:space="preserve">, </w:t>
      </w:r>
      <w:r w:rsidRPr="000A12C5">
        <w:rPr>
          <w:rFonts w:ascii="Shurjo" w:hAnsi="Shurjo" w:cs="Shurjo"/>
          <w:cs/>
        </w:rPr>
        <w:t>কিন্তু যখন শিশুর প্রয়োজন তার সীমার বাইরে যায়</w:t>
      </w:r>
      <w:r w:rsidRPr="000A12C5">
        <w:rPr>
          <w:rFonts w:ascii="Shurjo" w:hAnsi="Shurjo" w:cs="Shurjo"/>
        </w:rPr>
        <w:t xml:space="preserve">, </w:t>
      </w:r>
      <w:r w:rsidRPr="000A12C5">
        <w:rPr>
          <w:rFonts w:ascii="Shurjo" w:hAnsi="Shurjo" w:cs="Shurjo"/>
          <w:cs/>
        </w:rPr>
        <w:t xml:space="preserve">তখন তিনি </w:t>
      </w:r>
      <w:proofErr w:type="spellStart"/>
      <w:r w:rsidR="00E60D0E">
        <w:rPr>
          <w:rFonts w:ascii="Shurjo" w:hAnsi="Shurjo" w:cs="Shurjo"/>
        </w:rPr>
        <w:t>বাহিরের</w:t>
      </w:r>
      <w:proofErr w:type="spellEnd"/>
      <w:r w:rsidR="00E60D0E">
        <w:rPr>
          <w:rFonts w:ascii="Shurjo" w:hAnsi="Shurjo" w:cs="Shurjo"/>
        </w:rPr>
        <w:t xml:space="preserve"> </w:t>
      </w:r>
      <w:proofErr w:type="spellStart"/>
      <w:r w:rsidR="00E60D0E">
        <w:rPr>
          <w:rFonts w:ascii="Shurjo" w:hAnsi="Shurjo" w:cs="Shurjo"/>
        </w:rPr>
        <w:t>কোনো</w:t>
      </w:r>
      <w:proofErr w:type="spellEnd"/>
      <w:r w:rsidR="00E60D0E">
        <w:rPr>
          <w:rFonts w:ascii="Shurjo" w:hAnsi="Shurjo" w:cs="Shurjo"/>
        </w:rPr>
        <w:t xml:space="preserve"> </w:t>
      </w:r>
      <w:r w:rsidRPr="000A12C5">
        <w:rPr>
          <w:rFonts w:ascii="Shurjo" w:hAnsi="Shurjo" w:cs="Shurjo"/>
          <w:cs/>
        </w:rPr>
        <w:t>বিশেষ</w:t>
      </w:r>
      <w:proofErr w:type="spellStart"/>
      <w:r w:rsidR="00E60D0E">
        <w:rPr>
          <w:rFonts w:ascii="Shurjo" w:hAnsi="Shurjo" w:cs="Shurjo"/>
        </w:rPr>
        <w:t>জ্ঞের</w:t>
      </w:r>
      <w:proofErr w:type="spellEnd"/>
      <w:r w:rsidR="00E60D0E">
        <w:rPr>
          <w:rFonts w:ascii="Shurjo" w:hAnsi="Shurjo" w:cs="Shurjo"/>
        </w:rPr>
        <w:t xml:space="preserve"> </w:t>
      </w:r>
      <w:proofErr w:type="spellStart"/>
      <w:r w:rsidR="00E60D0E">
        <w:rPr>
          <w:rFonts w:ascii="Shurjo" w:hAnsi="Shurjo" w:cs="Shurjo"/>
        </w:rPr>
        <w:t>সাথে</w:t>
      </w:r>
      <w:proofErr w:type="spellEnd"/>
      <w:r w:rsidR="00E60D0E">
        <w:rPr>
          <w:rFonts w:ascii="Shurjo" w:hAnsi="Shurjo" w:cs="Shurjo"/>
        </w:rPr>
        <w:t xml:space="preserve"> </w:t>
      </w:r>
      <w:proofErr w:type="spellStart"/>
      <w:r w:rsidR="00E60D0E">
        <w:rPr>
          <w:rFonts w:ascii="Shurjo" w:hAnsi="Shurjo" w:cs="Shurjo"/>
        </w:rPr>
        <w:t>পরামর্শের</w:t>
      </w:r>
      <w:proofErr w:type="spellEnd"/>
      <w:r w:rsidRPr="000A12C5">
        <w:rPr>
          <w:rFonts w:ascii="Shurjo" w:hAnsi="Shurjo" w:cs="Shurjo"/>
          <w:cs/>
        </w:rPr>
        <w:t xml:space="preserve"> ব্যবস্থা করেন।</w:t>
      </w:r>
    </w:p>
    <w:p w14:paraId="1F73B767" w14:textId="59EE2997" w:rsidR="002F2020" w:rsidRPr="000A12C5" w:rsidRDefault="002F2020" w:rsidP="00BF32E0">
      <w:pPr>
        <w:jc w:val="both"/>
        <w:rPr>
          <w:rFonts w:ascii="Shurjo" w:hAnsi="Shurjo" w:cs="Shurjo"/>
        </w:rPr>
      </w:pPr>
      <w:r w:rsidRPr="000A12C5">
        <w:rPr>
          <w:rFonts w:ascii="Shurjo" w:hAnsi="Shurjo" w:cs="Shurjo"/>
          <w:cs/>
        </w:rPr>
        <w:t>যেমন</w:t>
      </w:r>
      <w:r w:rsidRPr="000A12C5">
        <w:rPr>
          <w:rFonts w:ascii="Shurjo" w:hAnsi="Shurjo" w:cs="Shurjo"/>
        </w:rPr>
        <w:t xml:space="preserve">, </w:t>
      </w:r>
      <w:r w:rsidRPr="000A12C5">
        <w:rPr>
          <w:rFonts w:ascii="Shurjo" w:hAnsi="Shurjo" w:cs="Shurjo"/>
          <w:cs/>
        </w:rPr>
        <w:t>যদি প্রাথমিক কার্যকরী মূল্যায়নে শ্রবণ</w:t>
      </w:r>
      <w:proofErr w:type="spellStart"/>
      <w:r w:rsidR="00BC1758">
        <w:rPr>
          <w:rFonts w:ascii="Shurjo" w:hAnsi="Shurjo" w:cs="Shurjo"/>
        </w:rPr>
        <w:t>জনিত</w:t>
      </w:r>
      <w:proofErr w:type="spellEnd"/>
      <w:r w:rsidRPr="000A12C5">
        <w:rPr>
          <w:rFonts w:ascii="Shurjo" w:hAnsi="Shurjo" w:cs="Shurjo"/>
          <w:cs/>
        </w:rPr>
        <w:t xml:space="preserve"> </w:t>
      </w:r>
      <w:proofErr w:type="spellStart"/>
      <w:r w:rsidR="00BC1758">
        <w:rPr>
          <w:rFonts w:ascii="Shurjo" w:hAnsi="Shurjo" w:cs="Shurjo"/>
        </w:rPr>
        <w:t>কোনো</w:t>
      </w:r>
      <w:proofErr w:type="spellEnd"/>
      <w:r w:rsidR="00BC1758">
        <w:rPr>
          <w:rFonts w:ascii="Shurjo" w:hAnsi="Shurjo" w:cs="Shurjo"/>
        </w:rPr>
        <w:t xml:space="preserve"> </w:t>
      </w:r>
      <w:r w:rsidRPr="000A12C5">
        <w:rPr>
          <w:rFonts w:ascii="Shurjo" w:hAnsi="Shurjo" w:cs="Shurjo"/>
          <w:cs/>
        </w:rPr>
        <w:t>সমস্যার ইঙ্গিত পাওয়া যায়</w:t>
      </w:r>
      <w:r w:rsidRPr="000A12C5">
        <w:rPr>
          <w:rFonts w:ascii="Shurjo" w:hAnsi="Shurjo" w:cs="Shurjo"/>
        </w:rPr>
        <w:t xml:space="preserve">, </w:t>
      </w:r>
      <w:r w:rsidRPr="000A12C5">
        <w:rPr>
          <w:rFonts w:ascii="Shurjo" w:hAnsi="Shurjo" w:cs="Shurjo"/>
          <w:cs/>
        </w:rPr>
        <w:t xml:space="preserve">তবে </w:t>
      </w:r>
      <w:proofErr w:type="spellStart"/>
      <w:r w:rsidR="00BC1758">
        <w:rPr>
          <w:rFonts w:ascii="Shurjo" w:hAnsi="Shurjo" w:cs="Shurjo"/>
        </w:rPr>
        <w:t>এইচবিইএফ</w:t>
      </w:r>
      <w:proofErr w:type="spellEnd"/>
      <w:r w:rsidR="00BC1758">
        <w:rPr>
          <w:rFonts w:ascii="Shurjo" w:hAnsi="Shurjo" w:cs="Shurjo"/>
        </w:rPr>
        <w:t xml:space="preserve"> (</w:t>
      </w:r>
      <w:r w:rsidRPr="000A12C5">
        <w:rPr>
          <w:rFonts w:ascii="Shurjo" w:hAnsi="Shurjo" w:cs="Shurjo"/>
        </w:rPr>
        <w:t>HBEF</w:t>
      </w:r>
      <w:r w:rsidR="00BC1758">
        <w:rPr>
          <w:rFonts w:ascii="Shurjo" w:hAnsi="Shurjo" w:cs="Shurjo"/>
        </w:rPr>
        <w:t>)</w:t>
      </w:r>
      <w:r w:rsidRPr="000A12C5">
        <w:rPr>
          <w:rFonts w:ascii="Shurjo" w:hAnsi="Shurjo" w:cs="Shurjo"/>
        </w:rPr>
        <w:t xml:space="preserve"> </w:t>
      </w:r>
      <w:proofErr w:type="spellStart"/>
      <w:r w:rsidR="00BC1758">
        <w:rPr>
          <w:rFonts w:ascii="Shurjo" w:hAnsi="Shurjo" w:cs="Shurjo"/>
        </w:rPr>
        <w:t>সেই</w:t>
      </w:r>
      <w:proofErr w:type="spellEnd"/>
      <w:r w:rsidR="00BC1758">
        <w:rPr>
          <w:rFonts w:ascii="Shurjo" w:hAnsi="Shurjo" w:cs="Shurjo"/>
        </w:rPr>
        <w:t xml:space="preserve"> </w:t>
      </w:r>
      <w:r w:rsidRPr="000A12C5">
        <w:rPr>
          <w:rFonts w:ascii="Shurjo" w:hAnsi="Shurjo" w:cs="Shurjo"/>
          <w:cs/>
        </w:rPr>
        <w:t xml:space="preserve">শিশুকে অতিরিক্ত পরীক্ষার জন্য </w:t>
      </w:r>
      <w:proofErr w:type="spellStart"/>
      <w:r w:rsidR="00BC1758">
        <w:rPr>
          <w:rFonts w:ascii="Shurjo" w:hAnsi="Shurjo" w:cs="Shurjo"/>
        </w:rPr>
        <w:t>বিশেষজ্ঞের</w:t>
      </w:r>
      <w:proofErr w:type="spellEnd"/>
      <w:r w:rsidR="00BC1758">
        <w:rPr>
          <w:rFonts w:ascii="Shurjo" w:hAnsi="Shurjo" w:cs="Shurjo"/>
        </w:rPr>
        <w:t xml:space="preserve"> </w:t>
      </w:r>
      <w:proofErr w:type="spellStart"/>
      <w:r w:rsidR="00BC1758">
        <w:rPr>
          <w:rFonts w:ascii="Shurjo" w:hAnsi="Shurjo" w:cs="Shurjo"/>
        </w:rPr>
        <w:t>কাছে</w:t>
      </w:r>
      <w:proofErr w:type="spellEnd"/>
      <w:r w:rsidR="00BC1758">
        <w:rPr>
          <w:rFonts w:ascii="Shurjo" w:hAnsi="Shurjo" w:cs="Shurjo"/>
        </w:rPr>
        <w:t xml:space="preserve"> </w:t>
      </w:r>
      <w:proofErr w:type="spellStart"/>
      <w:r w:rsidR="00BC1758">
        <w:rPr>
          <w:rFonts w:ascii="Shurjo" w:hAnsi="Shurjo" w:cs="Shurjo"/>
        </w:rPr>
        <w:t>পাঠান</w:t>
      </w:r>
      <w:proofErr w:type="spellEnd"/>
      <w:r w:rsidRPr="000A12C5">
        <w:rPr>
          <w:rFonts w:ascii="Shurjo" w:hAnsi="Shurjo" w:cs="Shurjo"/>
        </w:rPr>
        <w:t xml:space="preserve">, </w:t>
      </w:r>
      <w:r w:rsidRPr="000A12C5">
        <w:rPr>
          <w:rFonts w:ascii="Shurjo" w:hAnsi="Shurjo" w:cs="Shurjo"/>
          <w:cs/>
        </w:rPr>
        <w:t xml:space="preserve">সকল </w:t>
      </w:r>
      <w:proofErr w:type="spellStart"/>
      <w:r w:rsidR="00BC1758">
        <w:rPr>
          <w:rFonts w:ascii="Shurjo" w:hAnsi="Shurjo" w:cs="Shurjo"/>
        </w:rPr>
        <w:t>কাজে</w:t>
      </w:r>
      <w:proofErr w:type="spellEnd"/>
      <w:r w:rsidRPr="000A12C5">
        <w:rPr>
          <w:rFonts w:ascii="Shurjo" w:hAnsi="Shurjo" w:cs="Shurjo"/>
          <w:cs/>
        </w:rPr>
        <w:t xml:space="preserve"> </w:t>
      </w:r>
      <w:proofErr w:type="spellStart"/>
      <w:r w:rsidR="00BC1758">
        <w:rPr>
          <w:rFonts w:ascii="Shurjo" w:hAnsi="Shurjo" w:cs="Shurjo"/>
        </w:rPr>
        <w:t>সেই</w:t>
      </w:r>
      <w:proofErr w:type="spellEnd"/>
      <w:r w:rsidR="00BC1758">
        <w:rPr>
          <w:rFonts w:ascii="Shurjo" w:hAnsi="Shurjo" w:cs="Shurjo"/>
        </w:rPr>
        <w:t xml:space="preserve"> </w:t>
      </w:r>
      <w:r w:rsidRPr="000A12C5">
        <w:rPr>
          <w:rFonts w:ascii="Shurjo" w:hAnsi="Shurjo" w:cs="Shurjo"/>
          <w:cs/>
        </w:rPr>
        <w:t xml:space="preserve">শিশু ও </w:t>
      </w:r>
      <w:proofErr w:type="spellStart"/>
      <w:r w:rsidR="00BC1758">
        <w:rPr>
          <w:rFonts w:ascii="Shurjo" w:hAnsi="Shurjo" w:cs="Shurjo"/>
        </w:rPr>
        <w:t>তার</w:t>
      </w:r>
      <w:proofErr w:type="spellEnd"/>
      <w:r w:rsidR="00BC1758">
        <w:rPr>
          <w:rFonts w:ascii="Shurjo" w:hAnsi="Shurjo" w:cs="Shurjo"/>
        </w:rPr>
        <w:t xml:space="preserve"> </w:t>
      </w:r>
      <w:r w:rsidRPr="000A12C5">
        <w:rPr>
          <w:rFonts w:ascii="Shurjo" w:hAnsi="Shurjo" w:cs="Shurjo"/>
          <w:cs/>
        </w:rPr>
        <w:t xml:space="preserve">অভিভাবকের সঙ্গে </w:t>
      </w:r>
      <w:proofErr w:type="spellStart"/>
      <w:r w:rsidR="00BC1758">
        <w:rPr>
          <w:rFonts w:ascii="Shurjo" w:hAnsi="Shurjo" w:cs="Shurjo"/>
        </w:rPr>
        <w:t>থাকেন</w:t>
      </w:r>
      <w:proofErr w:type="spellEnd"/>
      <w:r w:rsidRPr="000A12C5">
        <w:rPr>
          <w:rFonts w:ascii="Shurjo" w:hAnsi="Shurjo" w:cs="Shurjo"/>
        </w:rPr>
        <w:t xml:space="preserve"> </w:t>
      </w:r>
      <w:r w:rsidRPr="000A12C5">
        <w:rPr>
          <w:rFonts w:ascii="Shurjo" w:hAnsi="Shurjo" w:cs="Shurjo"/>
          <w:cs/>
        </w:rPr>
        <w:t>এবং চিকিৎসা</w:t>
      </w:r>
      <w:r w:rsidRPr="000A12C5">
        <w:rPr>
          <w:rFonts w:ascii="Shurjo" w:hAnsi="Shurjo" w:cs="Shurjo"/>
        </w:rPr>
        <w:t xml:space="preserve">, </w:t>
      </w:r>
      <w:r w:rsidRPr="000A12C5">
        <w:rPr>
          <w:rFonts w:ascii="Shurjo" w:hAnsi="Shurjo" w:cs="Shurjo"/>
          <w:cs/>
        </w:rPr>
        <w:t xml:space="preserve">থেরাপি ও </w:t>
      </w:r>
      <w:proofErr w:type="spellStart"/>
      <w:r w:rsidR="00BC1758">
        <w:rPr>
          <w:rFonts w:ascii="Shurjo" w:hAnsi="Shurjo" w:cs="Shurjo"/>
        </w:rPr>
        <w:t>প্রয়োজনীয়</w:t>
      </w:r>
      <w:proofErr w:type="spellEnd"/>
      <w:r w:rsidR="00BC1758">
        <w:rPr>
          <w:rFonts w:ascii="Shurjo" w:hAnsi="Shurjo" w:cs="Shurjo"/>
        </w:rPr>
        <w:t xml:space="preserve"> </w:t>
      </w:r>
      <w:r w:rsidRPr="000A12C5">
        <w:rPr>
          <w:rFonts w:ascii="Shurjo" w:hAnsi="Shurjo" w:cs="Shurjo"/>
          <w:cs/>
        </w:rPr>
        <w:t xml:space="preserve">সহায়ক </w:t>
      </w:r>
      <w:proofErr w:type="spellStart"/>
      <w:r w:rsidR="00BC1758">
        <w:rPr>
          <w:rFonts w:ascii="Shurjo" w:hAnsi="Shurjo" w:cs="Shurjo"/>
        </w:rPr>
        <w:t>উপকরণ</w:t>
      </w:r>
      <w:proofErr w:type="spellEnd"/>
      <w:r w:rsidRPr="000A12C5">
        <w:rPr>
          <w:rFonts w:ascii="Shurjo" w:hAnsi="Shurjo" w:cs="Shurjo"/>
          <w:cs/>
        </w:rPr>
        <w:t xml:space="preserve"> নিশ্চিত করেন।</w:t>
      </w:r>
    </w:p>
    <w:p w14:paraId="0EB0AFE6" w14:textId="7F2DFF0D" w:rsidR="00F61737" w:rsidRPr="000A12C5" w:rsidRDefault="00340F7A" w:rsidP="00BF32E0">
      <w:pPr>
        <w:jc w:val="both"/>
        <w:rPr>
          <w:rFonts w:ascii="Shurjo" w:hAnsi="Shurjo" w:cs="Shurjo"/>
        </w:rPr>
      </w:pPr>
      <w:r w:rsidRPr="000A12C5">
        <w:rPr>
          <w:rFonts w:ascii="Shurjo" w:hAnsi="Shurjo" w:cs="Shurjo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CC125D1" wp14:editId="06B1A489">
                <wp:simplePos x="0" y="0"/>
                <wp:positionH relativeFrom="column">
                  <wp:posOffset>-3810</wp:posOffset>
                </wp:positionH>
                <wp:positionV relativeFrom="paragraph">
                  <wp:posOffset>9856</wp:posOffset>
                </wp:positionV>
                <wp:extent cx="2611120" cy="3903483"/>
                <wp:effectExtent l="0" t="0" r="0" b="1905"/>
                <wp:wrapSquare wrapText="bothSides"/>
                <wp:docPr id="1767639143" name="Group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11120" cy="3903483"/>
                          <a:chOff x="0" y="0"/>
                          <a:chExt cx="2611120" cy="3903483"/>
                        </a:xfrm>
                      </wpg:grpSpPr>
                      <pic:pic xmlns:pic="http://schemas.openxmlformats.org/drawingml/2006/picture">
                        <pic:nvPicPr>
                          <pic:cNvPr id="660568601" name="Picture 119" descr="A very young child sits on a pile of patterned blue cushions with her mother who wears a red headscarf. She is playing with sensory toys and laughing.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1120" cy="34823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278736" name="Text Box 1"/>
                        <wps:cNvSpPr txBox="1"/>
                        <wps:spPr>
                          <a:xfrm>
                            <a:off x="23854" y="3371353"/>
                            <a:ext cx="2580640" cy="53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AD76EEC" w14:textId="667C684E" w:rsidR="00340F7A" w:rsidRPr="00340F7A" w:rsidRDefault="00340F7A" w:rsidP="00340F7A">
                              <w:pPr>
                                <w:pStyle w:val="Caption"/>
                                <w:jc w:val="center"/>
                                <w:rPr>
                                  <w:i/>
                                  <w:iCs w:val="0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340F7A">
                                <w:rPr>
                                  <w:rFonts w:ascii="Nirmala UI" w:hAnsi="Nirmala UI" w:cs="Nirmala UI"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>একটি</w:t>
                              </w:r>
                              <w:r w:rsidRPr="00340F7A">
                                <w:rPr>
                                  <w:rFonts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 xml:space="preserve"> </w:t>
                              </w:r>
                              <w:r w:rsidRPr="00340F7A">
                                <w:rPr>
                                  <w:rFonts w:ascii="Nirmala UI" w:hAnsi="Nirmala UI" w:cs="Nirmala UI"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>ছোট</w:t>
                              </w:r>
                              <w:r w:rsidRPr="00340F7A">
                                <w:rPr>
                                  <w:rFonts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 xml:space="preserve"> </w:t>
                              </w:r>
                              <w:r>
                                <w:rPr>
                                  <w:rFonts w:ascii="Nirmala UI" w:hAnsi="Nirmala UI" w:cs="Nirmala UI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>শিশু</w:t>
                              </w:r>
                              <w:r w:rsidRPr="00340F7A">
                                <w:rPr>
                                  <w:rFonts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 xml:space="preserve"> </w:t>
                              </w:r>
                              <w:r w:rsidRPr="00340F7A">
                                <w:rPr>
                                  <w:rFonts w:ascii="Nirmala UI" w:hAnsi="Nirmala UI" w:cs="Nirmala UI"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>তার</w:t>
                              </w:r>
                              <w:r w:rsidRPr="00340F7A">
                                <w:rPr>
                                  <w:rFonts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 xml:space="preserve"> </w:t>
                              </w:r>
                              <w:r w:rsidRPr="00340F7A">
                                <w:rPr>
                                  <w:rFonts w:ascii="Nirmala UI" w:hAnsi="Nirmala UI" w:cs="Nirmala UI"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>মায়ের</w:t>
                              </w:r>
                              <w:r w:rsidRPr="00340F7A">
                                <w:rPr>
                                  <w:rFonts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 xml:space="preserve"> </w:t>
                              </w:r>
                              <w:r w:rsidRPr="00340F7A">
                                <w:rPr>
                                  <w:rFonts w:ascii="Nirmala UI" w:hAnsi="Nirmala UI" w:cs="Nirmala UI"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>সাথে</w:t>
                              </w:r>
                              <w:r w:rsidRPr="00340F7A">
                                <w:rPr>
                                  <w:rFonts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 xml:space="preserve"> </w:t>
                              </w:r>
                              <w:r w:rsidRPr="00340F7A">
                                <w:rPr>
                                  <w:rFonts w:ascii="Nirmala UI" w:hAnsi="Nirmala UI" w:cs="Nirmala UI"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>সংবেদনশীল</w:t>
                              </w:r>
                              <w:r w:rsidRPr="00340F7A">
                                <w:rPr>
                                  <w:rFonts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 xml:space="preserve"> </w:t>
                              </w:r>
                              <w:r w:rsidRPr="00340F7A">
                                <w:rPr>
                                  <w:rFonts w:ascii="Nirmala UI" w:hAnsi="Nirmala UI" w:cs="Nirmala UI"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>খেলনা</w:t>
                              </w:r>
                              <w:r w:rsidRPr="00340F7A">
                                <w:rPr>
                                  <w:rFonts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 xml:space="preserve"> </w:t>
                              </w:r>
                              <w:r w:rsidRPr="00340F7A">
                                <w:rPr>
                                  <w:rFonts w:ascii="Nirmala UI" w:hAnsi="Nirmala UI" w:cs="Nirmala UI"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>নিয়ে</w:t>
                              </w:r>
                              <w:r w:rsidRPr="00340F7A">
                                <w:rPr>
                                  <w:rFonts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 xml:space="preserve"> </w:t>
                              </w:r>
                              <w:r w:rsidRPr="00340F7A">
                                <w:rPr>
                                  <w:rFonts w:ascii="Nirmala UI" w:hAnsi="Nirmala UI" w:cs="Nirmala UI" w:hint="cs"/>
                                  <w:i/>
                                  <w:iCs w:val="0"/>
                                  <w:sz w:val="20"/>
                                  <w:szCs w:val="20"/>
                                  <w:cs/>
                                  <w:lang w:bidi="bn-IN"/>
                                </w:rPr>
                                <w:t>খেলছে</w:t>
                              </w:r>
                            </w:p>
                            <w:p w14:paraId="034D89C4" w14:textId="13C5EB10" w:rsidR="00741D30" w:rsidRPr="00340F7A" w:rsidRDefault="00741D30" w:rsidP="00340F7A">
                              <w:pPr>
                                <w:pStyle w:val="Caption"/>
                                <w:jc w:val="center"/>
                                <w:rPr>
                                  <w:i/>
                                  <w:iCs w:val="0"/>
                                  <w:noProof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C125D1" id="Group 74" o:spid="_x0000_s1036" style="position:absolute;left:0;text-align:left;margin-left:-.3pt;margin-top:.8pt;width:205.6pt;height:307.35pt;z-index:251664384" coordsize="26111,390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">
                <v:shape id="Picture 119" o:spid="_x0000_s1037" type="#_x0000_t75" alt="A very young child sits on a pile of patterned blue cushions with her mother who wears a red headscarf. She is playing with sensory toys and laughing." style="position:absolute;width:26111;height:34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">
                  <v:imagedata r:id="rId24" o:title="A very young child sits on a pile of patterned blue cushions with her mother who wears a red headscarf. She is playing with sensory toys and laughing"/>
                </v:shape>
                <v:shape id="Text Box 1" o:spid="_x0000_s1038" type="#_x0000_t202" style="position:absolute;left:238;top:33713;width:25806;height:5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" filled="f" stroked="f">
                  <v:textbox inset="0,0,0,0">
                    <w:txbxContent>
                      <w:p w14:paraId="2AD76EEC" w14:textId="667C684E" w:rsidR="00340F7A" w:rsidRPr="00340F7A" w:rsidRDefault="00340F7A" w:rsidP="00340F7A">
                        <w:pPr>
                          <w:pStyle w:val="Caption"/>
                          <w:jc w:val="center"/>
                          <w:rPr>
                            <w:i/>
                            <w:iCs w:val="0"/>
                            <w:sz w:val="20"/>
                            <w:szCs w:val="20"/>
                            <w:lang w:val="en-US"/>
                          </w:rPr>
                        </w:pPr>
                        <w:r w:rsidRPr="00340F7A">
                          <w:rPr>
                            <w:rFonts w:ascii="Nirmala UI" w:hAnsi="Nirmala UI" w:cs="Nirmala UI"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>একটি</w:t>
                        </w:r>
                        <w:r w:rsidRPr="00340F7A">
                          <w:rPr>
                            <w:rFonts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 xml:space="preserve"> </w:t>
                        </w:r>
                        <w:r w:rsidRPr="00340F7A">
                          <w:rPr>
                            <w:rFonts w:ascii="Nirmala UI" w:hAnsi="Nirmala UI" w:cs="Nirmala UI"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>ছোট</w:t>
                        </w:r>
                        <w:r w:rsidRPr="00340F7A">
                          <w:rPr>
                            <w:rFonts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 xml:space="preserve"> </w:t>
                        </w:r>
                        <w:r>
                          <w:rPr>
                            <w:rFonts w:ascii="Nirmala UI" w:hAnsi="Nirmala UI" w:cs="Nirmala UI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>শিশু</w:t>
                        </w:r>
                        <w:r w:rsidRPr="00340F7A">
                          <w:rPr>
                            <w:rFonts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 xml:space="preserve"> </w:t>
                        </w:r>
                        <w:r w:rsidRPr="00340F7A">
                          <w:rPr>
                            <w:rFonts w:ascii="Nirmala UI" w:hAnsi="Nirmala UI" w:cs="Nirmala UI"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>তার</w:t>
                        </w:r>
                        <w:r w:rsidRPr="00340F7A">
                          <w:rPr>
                            <w:rFonts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 xml:space="preserve"> </w:t>
                        </w:r>
                        <w:r w:rsidRPr="00340F7A">
                          <w:rPr>
                            <w:rFonts w:ascii="Nirmala UI" w:hAnsi="Nirmala UI" w:cs="Nirmala UI"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>মায়ের</w:t>
                        </w:r>
                        <w:r w:rsidRPr="00340F7A">
                          <w:rPr>
                            <w:rFonts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 xml:space="preserve"> </w:t>
                        </w:r>
                        <w:r w:rsidRPr="00340F7A">
                          <w:rPr>
                            <w:rFonts w:ascii="Nirmala UI" w:hAnsi="Nirmala UI" w:cs="Nirmala UI"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>সাথে</w:t>
                        </w:r>
                        <w:r w:rsidRPr="00340F7A">
                          <w:rPr>
                            <w:rFonts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 xml:space="preserve"> </w:t>
                        </w:r>
                        <w:r w:rsidRPr="00340F7A">
                          <w:rPr>
                            <w:rFonts w:ascii="Nirmala UI" w:hAnsi="Nirmala UI" w:cs="Nirmala UI"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>সংবেদনশীল</w:t>
                        </w:r>
                        <w:r w:rsidRPr="00340F7A">
                          <w:rPr>
                            <w:rFonts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 xml:space="preserve"> </w:t>
                        </w:r>
                        <w:r w:rsidRPr="00340F7A">
                          <w:rPr>
                            <w:rFonts w:ascii="Nirmala UI" w:hAnsi="Nirmala UI" w:cs="Nirmala UI"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>খেলনা</w:t>
                        </w:r>
                        <w:r w:rsidRPr="00340F7A">
                          <w:rPr>
                            <w:rFonts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 xml:space="preserve"> </w:t>
                        </w:r>
                        <w:r w:rsidRPr="00340F7A">
                          <w:rPr>
                            <w:rFonts w:ascii="Nirmala UI" w:hAnsi="Nirmala UI" w:cs="Nirmala UI"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>নিয়ে</w:t>
                        </w:r>
                        <w:r w:rsidRPr="00340F7A">
                          <w:rPr>
                            <w:rFonts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 xml:space="preserve"> </w:t>
                        </w:r>
                        <w:r w:rsidRPr="00340F7A">
                          <w:rPr>
                            <w:rFonts w:ascii="Nirmala UI" w:hAnsi="Nirmala UI" w:cs="Nirmala UI" w:hint="cs"/>
                            <w:i/>
                            <w:iCs w:val="0"/>
                            <w:sz w:val="20"/>
                            <w:szCs w:val="20"/>
                            <w:cs/>
                            <w:lang w:bidi="bn-IN"/>
                          </w:rPr>
                          <w:t>খেলছে</w:t>
                        </w:r>
                      </w:p>
                      <w:p w14:paraId="034D89C4" w14:textId="13C5EB10" w:rsidR="00741D30" w:rsidRPr="00340F7A" w:rsidRDefault="00741D30" w:rsidP="00340F7A">
                        <w:pPr>
                          <w:pStyle w:val="Caption"/>
                          <w:jc w:val="center"/>
                          <w:rPr>
                            <w:i/>
                            <w:iCs w:val="0"/>
                            <w:noProof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2F2020" w:rsidRPr="000A12C5">
        <w:rPr>
          <w:rFonts w:ascii="Shurjo" w:hAnsi="Shurjo" w:cs="Shurjo"/>
        </w:rPr>
        <w:t xml:space="preserve"> </w:t>
      </w:r>
      <w:proofErr w:type="spellStart"/>
      <w:r w:rsidR="006557D7">
        <w:rPr>
          <w:rFonts w:ascii="Shurjo" w:hAnsi="Shurjo" w:cs="Shurjo"/>
        </w:rPr>
        <w:t>বাড়িভিত্তিক</w:t>
      </w:r>
      <w:proofErr w:type="spellEnd"/>
      <w:r w:rsidR="006557D7">
        <w:rPr>
          <w:rFonts w:ascii="Shurjo" w:hAnsi="Shurjo" w:cs="Shurjo"/>
        </w:rPr>
        <w:t xml:space="preserve"> </w:t>
      </w:r>
      <w:proofErr w:type="spellStart"/>
      <w:r w:rsidR="006557D7">
        <w:rPr>
          <w:rFonts w:ascii="Shurjo" w:hAnsi="Shurjo" w:cs="Shurjo"/>
        </w:rPr>
        <w:t>শিক্ষা</w:t>
      </w:r>
      <w:proofErr w:type="spellEnd"/>
      <w:r w:rsidR="006557D7">
        <w:rPr>
          <w:rFonts w:ascii="Shurjo" w:hAnsi="Shurjo" w:cs="Shurjo"/>
        </w:rPr>
        <w:t xml:space="preserve"> </w:t>
      </w:r>
      <w:r w:rsidR="00D71E3D">
        <w:rPr>
          <w:rFonts w:ascii="Shurjo" w:hAnsi="Shurjo" w:cs="Shurjo"/>
        </w:rPr>
        <w:t>(</w:t>
      </w:r>
      <w:r w:rsidR="002F2020" w:rsidRPr="000A12C5">
        <w:rPr>
          <w:rFonts w:ascii="Shurjo" w:hAnsi="Shurjo" w:cs="Shurjo"/>
        </w:rPr>
        <w:t>HBE</w:t>
      </w:r>
      <w:r w:rsidR="00D71E3D">
        <w:rPr>
          <w:rFonts w:ascii="Shurjo" w:hAnsi="Shurjo" w:cs="Shurjo"/>
        </w:rPr>
        <w:t>)</w:t>
      </w:r>
      <w:r w:rsidR="002F2020" w:rsidRPr="000A12C5">
        <w:rPr>
          <w:rFonts w:ascii="Shurjo" w:hAnsi="Shurjo" w:cs="Shurjo"/>
        </w:rPr>
        <w:t xml:space="preserve"> </w:t>
      </w:r>
      <w:proofErr w:type="spellStart"/>
      <w:r w:rsidR="00D71E3D">
        <w:rPr>
          <w:rFonts w:ascii="Shurjo" w:hAnsi="Shurjo" w:cs="Shurjo"/>
        </w:rPr>
        <w:t>কার্যক্রমে</w:t>
      </w:r>
      <w:proofErr w:type="spellEnd"/>
      <w:r w:rsidR="002F2020" w:rsidRPr="000A12C5">
        <w:rPr>
          <w:rFonts w:ascii="Shurjo" w:hAnsi="Shurjo" w:cs="Shurjo"/>
          <w:cs/>
        </w:rPr>
        <w:t xml:space="preserve"> </w:t>
      </w:r>
      <w:r w:rsidR="002F2020" w:rsidRPr="00301C8B">
        <w:rPr>
          <w:rFonts w:ascii="Shurjo" w:hAnsi="Shurjo" w:cs="Shurjo"/>
          <w:cs/>
        </w:rPr>
        <w:t>যুক্ত</w:t>
      </w:r>
      <w:r w:rsidR="002F2020" w:rsidRPr="00301C8B">
        <w:rPr>
          <w:rFonts w:ascii="Shurjo" w:hAnsi="Shurjo" w:cs="Shurjo"/>
        </w:rPr>
        <w:t xml:space="preserve"> </w:t>
      </w:r>
      <w:r w:rsidR="002F2020" w:rsidRPr="00301C8B">
        <w:rPr>
          <w:rFonts w:ascii="Shurjo" w:hAnsi="Shurjo" w:cs="Shurjo"/>
          <w:cs/>
        </w:rPr>
        <w:t>৯১</w:t>
      </w:r>
      <w:r w:rsidR="00D71E3D" w:rsidRPr="00301C8B">
        <w:rPr>
          <w:rFonts w:ascii="Shurjo" w:hAnsi="Shurjo" w:cs="Shurjo"/>
        </w:rPr>
        <w:t xml:space="preserve"> </w:t>
      </w:r>
      <w:proofErr w:type="spellStart"/>
      <w:r w:rsidR="00D71E3D" w:rsidRPr="00301C8B">
        <w:rPr>
          <w:rFonts w:ascii="Shurjo" w:hAnsi="Shurjo" w:cs="Shurjo"/>
        </w:rPr>
        <w:t>শতাংশ</w:t>
      </w:r>
      <w:proofErr w:type="spellEnd"/>
      <w:r w:rsidR="002F2020" w:rsidRPr="00301C8B">
        <w:rPr>
          <w:rFonts w:ascii="Shurjo" w:hAnsi="Shurjo" w:cs="Shurjo"/>
          <w:cs/>
        </w:rPr>
        <w:t xml:space="preserve"> পরিবার</w:t>
      </w:r>
      <w:r w:rsidR="002F2020" w:rsidRPr="00301C8B">
        <w:rPr>
          <w:rFonts w:ascii="Shurjo" w:hAnsi="Shurjo" w:cs="Shurjo"/>
        </w:rPr>
        <w:t xml:space="preserve"> </w:t>
      </w:r>
      <w:r w:rsidR="002F2020" w:rsidRPr="00301C8B">
        <w:rPr>
          <w:rFonts w:ascii="Shurjo" w:hAnsi="Shurjo" w:cs="Shurjo"/>
          <w:cs/>
        </w:rPr>
        <w:t xml:space="preserve">চিকিৎসা </w:t>
      </w:r>
      <w:proofErr w:type="spellStart"/>
      <w:r w:rsidR="00D71E3D" w:rsidRPr="00301C8B">
        <w:rPr>
          <w:rFonts w:ascii="Shurjo" w:hAnsi="Shurjo" w:cs="Shurjo"/>
        </w:rPr>
        <w:t>সেবা</w:t>
      </w:r>
      <w:proofErr w:type="spellEnd"/>
      <w:r w:rsidR="002F2020" w:rsidRPr="00301C8B">
        <w:rPr>
          <w:rFonts w:ascii="Shurjo" w:hAnsi="Shurjo" w:cs="Shurjo"/>
          <w:cs/>
        </w:rPr>
        <w:t xml:space="preserve"> গ্রহণে</w:t>
      </w:r>
      <w:r w:rsidR="00D71E3D" w:rsidRPr="00301C8B">
        <w:rPr>
          <w:rFonts w:ascii="Shurjo" w:hAnsi="Shurjo" w:cs="Shurjo"/>
        </w:rPr>
        <w:t xml:space="preserve"> </w:t>
      </w:r>
      <w:proofErr w:type="spellStart"/>
      <w:r w:rsidR="00D71E3D" w:rsidRPr="00301C8B">
        <w:rPr>
          <w:rFonts w:ascii="Shurjo" w:hAnsi="Shurjo" w:cs="Shurjo"/>
        </w:rPr>
        <w:t>একজন</w:t>
      </w:r>
      <w:proofErr w:type="spellEnd"/>
      <w:r w:rsidR="00D71E3D" w:rsidRPr="00301C8B">
        <w:rPr>
          <w:rFonts w:ascii="Shurjo" w:hAnsi="Shurjo" w:cs="Shurjo"/>
        </w:rPr>
        <w:t xml:space="preserve"> </w:t>
      </w:r>
      <w:proofErr w:type="spellStart"/>
      <w:r w:rsidR="006B30CF" w:rsidRPr="00301C8B">
        <w:rPr>
          <w:rFonts w:ascii="Shurjo" w:hAnsi="Shurjo" w:cs="Shurjo"/>
        </w:rPr>
        <w:t>এইচবিইএফের</w:t>
      </w:r>
      <w:proofErr w:type="spellEnd"/>
      <w:r w:rsidR="002F2020" w:rsidRPr="00301C8B">
        <w:rPr>
          <w:rFonts w:ascii="Shurjo" w:hAnsi="Shurjo" w:cs="Shurjo"/>
          <w:cs/>
        </w:rPr>
        <w:t xml:space="preserve"> </w:t>
      </w:r>
      <w:r w:rsidR="00D71E3D" w:rsidRPr="00301C8B">
        <w:rPr>
          <w:rFonts w:ascii="Shurjo" w:hAnsi="Shurjo" w:cs="Shurjo"/>
        </w:rPr>
        <w:t>(</w:t>
      </w:r>
      <w:r w:rsidR="002F2020" w:rsidRPr="00301C8B">
        <w:rPr>
          <w:rFonts w:ascii="Shurjo" w:hAnsi="Shurjo" w:cs="Shurjo"/>
        </w:rPr>
        <w:t>HBEF</w:t>
      </w:r>
      <w:r w:rsidR="00D71E3D" w:rsidRPr="00301C8B">
        <w:rPr>
          <w:rFonts w:ascii="Shurjo" w:hAnsi="Shurjo" w:cs="Shurjo"/>
        </w:rPr>
        <w:t>)</w:t>
      </w:r>
      <w:r w:rsidR="002F2020" w:rsidRPr="00301C8B">
        <w:rPr>
          <w:rFonts w:ascii="Shurjo" w:hAnsi="Shurjo" w:cs="Shurjo"/>
          <w:cs/>
        </w:rPr>
        <w:t xml:space="preserve"> সহায়তা</w:t>
      </w:r>
      <w:r w:rsidR="006B30CF" w:rsidRPr="00301C8B">
        <w:rPr>
          <w:rFonts w:ascii="Shurjo" w:hAnsi="Shurjo" w:cs="Shurjo"/>
        </w:rPr>
        <w:t>র</w:t>
      </w:r>
      <w:r w:rsidR="002F2020" w:rsidRPr="000A12C5">
        <w:rPr>
          <w:rFonts w:ascii="Shurjo" w:hAnsi="Shurjo" w:cs="Shurjo"/>
          <w:cs/>
        </w:rPr>
        <w:t xml:space="preserve"> প্রয়োজন</w:t>
      </w:r>
      <w:r w:rsidR="00D71E3D">
        <w:rPr>
          <w:rFonts w:ascii="Shurjo" w:hAnsi="Shurjo" w:cs="Shurjo"/>
        </w:rPr>
        <w:t xml:space="preserve"> </w:t>
      </w:r>
      <w:proofErr w:type="spellStart"/>
      <w:r w:rsidR="00D71E3D">
        <w:rPr>
          <w:rFonts w:ascii="Shurjo" w:hAnsi="Shurjo" w:cs="Shurjo"/>
        </w:rPr>
        <w:t>আছে</w:t>
      </w:r>
      <w:proofErr w:type="spellEnd"/>
      <w:r w:rsidR="002F2020" w:rsidRPr="000A12C5">
        <w:rPr>
          <w:rFonts w:ascii="Shurjo" w:hAnsi="Shurjo" w:cs="Shurjo"/>
          <w:cs/>
        </w:rPr>
        <w:t xml:space="preserve"> বলে জানিয়েছেন।</w:t>
      </w:r>
      <w:r w:rsidR="00D71E3D">
        <w:rPr>
          <w:rFonts w:ascii="Shurjo" w:hAnsi="Shurjo" w:cs="Shurjo"/>
        </w:rPr>
        <w:t xml:space="preserve"> </w:t>
      </w:r>
      <w:proofErr w:type="spellStart"/>
      <w:r w:rsidR="00D71E3D">
        <w:rPr>
          <w:rFonts w:ascii="Shurjo" w:hAnsi="Shurjo" w:cs="Shurjo"/>
        </w:rPr>
        <w:t>সেবাগুলোর</w:t>
      </w:r>
      <w:proofErr w:type="spellEnd"/>
      <w:r w:rsidR="00D71E3D">
        <w:rPr>
          <w:rFonts w:ascii="Shurjo" w:hAnsi="Shurjo" w:cs="Shurjo"/>
        </w:rPr>
        <w:t xml:space="preserve"> </w:t>
      </w:r>
      <w:proofErr w:type="spellStart"/>
      <w:r w:rsidR="00D71E3D">
        <w:rPr>
          <w:rFonts w:ascii="Shurjo" w:hAnsi="Shurjo" w:cs="Shurjo"/>
        </w:rPr>
        <w:t>মধ্যে</w:t>
      </w:r>
      <w:proofErr w:type="spellEnd"/>
      <w:r w:rsidR="00D71E3D">
        <w:rPr>
          <w:rFonts w:ascii="Shurjo" w:hAnsi="Shurjo" w:cs="Shurjo"/>
        </w:rPr>
        <w:t xml:space="preserve"> </w:t>
      </w:r>
      <w:proofErr w:type="spellStart"/>
      <w:r w:rsidR="00D71E3D">
        <w:rPr>
          <w:rFonts w:ascii="Shurjo" w:hAnsi="Shurjo" w:cs="Shurjo"/>
        </w:rPr>
        <w:t>বিশেষজ্ঞের</w:t>
      </w:r>
      <w:proofErr w:type="spellEnd"/>
      <w:r w:rsidR="00D71E3D">
        <w:rPr>
          <w:rFonts w:ascii="Shurjo" w:hAnsi="Shurjo" w:cs="Shurjo"/>
        </w:rPr>
        <w:t xml:space="preserve"> </w:t>
      </w:r>
      <w:proofErr w:type="spellStart"/>
      <w:r w:rsidR="00D71E3D">
        <w:rPr>
          <w:rFonts w:ascii="Shurjo" w:hAnsi="Shurjo" w:cs="Shurjo"/>
        </w:rPr>
        <w:t>কাছে</w:t>
      </w:r>
      <w:proofErr w:type="spellEnd"/>
      <w:r w:rsidR="00D71E3D">
        <w:rPr>
          <w:rFonts w:ascii="Shurjo" w:hAnsi="Shurjo" w:cs="Shurjo"/>
        </w:rPr>
        <w:t xml:space="preserve"> </w:t>
      </w:r>
      <w:proofErr w:type="spellStart"/>
      <w:r w:rsidR="00D71E3D">
        <w:rPr>
          <w:rFonts w:ascii="Shurjo" w:hAnsi="Shurjo" w:cs="Shurjo"/>
        </w:rPr>
        <w:t>পাঠানো</w:t>
      </w:r>
      <w:proofErr w:type="spellEnd"/>
      <w:r w:rsidR="00D71E3D">
        <w:rPr>
          <w:rFonts w:ascii="Shurjo" w:hAnsi="Shurjo" w:cs="Shurjo"/>
        </w:rPr>
        <w:t xml:space="preserve">, </w:t>
      </w:r>
      <w:proofErr w:type="spellStart"/>
      <w:r w:rsidR="00D71E3D">
        <w:rPr>
          <w:rFonts w:ascii="Shurjo" w:hAnsi="Shurjo" w:cs="Shurjo"/>
        </w:rPr>
        <w:t>তার</w:t>
      </w:r>
      <w:proofErr w:type="spellEnd"/>
      <w:r w:rsidR="00D71E3D">
        <w:rPr>
          <w:rFonts w:ascii="Shurjo" w:hAnsi="Shurjo" w:cs="Shurjo"/>
        </w:rPr>
        <w:t xml:space="preserve"> </w:t>
      </w:r>
      <w:proofErr w:type="spellStart"/>
      <w:r w:rsidR="00D71E3D">
        <w:rPr>
          <w:rFonts w:ascii="Shurjo" w:hAnsi="Shurjo" w:cs="Shurjo"/>
        </w:rPr>
        <w:t>সাথে</w:t>
      </w:r>
      <w:proofErr w:type="spellEnd"/>
      <w:r w:rsidR="00D71E3D">
        <w:rPr>
          <w:rFonts w:ascii="Shurjo" w:hAnsi="Shurjo" w:cs="Shurjo"/>
        </w:rPr>
        <w:t xml:space="preserve"> </w:t>
      </w:r>
      <w:proofErr w:type="spellStart"/>
      <w:r w:rsidR="00D71E3D">
        <w:rPr>
          <w:rFonts w:ascii="Shurjo" w:hAnsi="Shurjo" w:cs="Shurjo"/>
        </w:rPr>
        <w:t>যোগাযোগ</w:t>
      </w:r>
      <w:proofErr w:type="spellEnd"/>
      <w:r w:rsidR="00D71E3D">
        <w:rPr>
          <w:rFonts w:ascii="Shurjo" w:hAnsi="Shurjo" w:cs="Shurjo"/>
        </w:rPr>
        <w:t xml:space="preserve"> </w:t>
      </w:r>
      <w:proofErr w:type="spellStart"/>
      <w:r w:rsidR="00D71E3D">
        <w:rPr>
          <w:rFonts w:ascii="Shurjo" w:hAnsi="Shurjo" w:cs="Shurjo"/>
        </w:rPr>
        <w:t>করে</w:t>
      </w:r>
      <w:proofErr w:type="spellEnd"/>
      <w:r w:rsidR="00D71E3D">
        <w:rPr>
          <w:rFonts w:ascii="Shurjo" w:hAnsi="Shurjo" w:cs="Shurjo"/>
        </w:rPr>
        <w:t xml:space="preserve"> </w:t>
      </w:r>
      <w:proofErr w:type="spellStart"/>
      <w:r w:rsidR="00D71E3D">
        <w:rPr>
          <w:rFonts w:ascii="Shurjo" w:hAnsi="Shurjo" w:cs="Shurjo"/>
        </w:rPr>
        <w:t>নির্দিষ্ট</w:t>
      </w:r>
      <w:proofErr w:type="spellEnd"/>
      <w:r w:rsidR="00D71E3D">
        <w:rPr>
          <w:rFonts w:ascii="Shurjo" w:hAnsi="Shurjo" w:cs="Shurjo"/>
        </w:rPr>
        <w:t xml:space="preserve"> </w:t>
      </w:r>
      <w:proofErr w:type="spellStart"/>
      <w:r w:rsidR="00D71E3D">
        <w:rPr>
          <w:rFonts w:ascii="Shurjo" w:hAnsi="Shurjo" w:cs="Shurjo"/>
        </w:rPr>
        <w:t>তারিখ</w:t>
      </w:r>
      <w:proofErr w:type="spellEnd"/>
      <w:r w:rsidR="00D71E3D">
        <w:rPr>
          <w:rFonts w:ascii="Shurjo" w:hAnsi="Shurjo" w:cs="Shurjo"/>
        </w:rPr>
        <w:t xml:space="preserve"> </w:t>
      </w:r>
      <w:proofErr w:type="spellStart"/>
      <w:r w:rsidR="00D71E3D">
        <w:rPr>
          <w:rFonts w:ascii="Shurjo" w:hAnsi="Shurjo" w:cs="Shurjo"/>
        </w:rPr>
        <w:t>ঠিক</w:t>
      </w:r>
      <w:proofErr w:type="spellEnd"/>
      <w:r w:rsidR="00D71E3D">
        <w:rPr>
          <w:rFonts w:ascii="Shurjo" w:hAnsi="Shurjo" w:cs="Shurjo"/>
        </w:rPr>
        <w:t xml:space="preserve"> </w:t>
      </w:r>
      <w:proofErr w:type="spellStart"/>
      <w:r w:rsidR="00D71E3D">
        <w:rPr>
          <w:rFonts w:ascii="Shurjo" w:hAnsi="Shurjo" w:cs="Shurjo"/>
        </w:rPr>
        <w:t>করা</w:t>
      </w:r>
      <w:proofErr w:type="spellEnd"/>
      <w:r w:rsidR="00D71E3D">
        <w:rPr>
          <w:rFonts w:ascii="Shurjo" w:hAnsi="Shurjo" w:cs="Shurjo"/>
        </w:rPr>
        <w:t xml:space="preserve">, </w:t>
      </w:r>
      <w:proofErr w:type="spellStart"/>
      <w:r w:rsidR="00D71E3D">
        <w:rPr>
          <w:rFonts w:ascii="Shurjo" w:hAnsi="Shurjo" w:cs="Shurjo"/>
        </w:rPr>
        <w:t>প্রতিবন্ধী</w:t>
      </w:r>
      <w:proofErr w:type="spellEnd"/>
      <w:r w:rsidR="00D71E3D">
        <w:rPr>
          <w:rFonts w:ascii="Shurjo" w:hAnsi="Shurjo" w:cs="Shurjo"/>
        </w:rPr>
        <w:t xml:space="preserve"> </w:t>
      </w:r>
      <w:proofErr w:type="spellStart"/>
      <w:r w:rsidR="00D71E3D">
        <w:rPr>
          <w:rFonts w:ascii="Shurjo" w:hAnsi="Shurjo" w:cs="Shurjo"/>
        </w:rPr>
        <w:t>শিশু</w:t>
      </w:r>
      <w:proofErr w:type="spellEnd"/>
      <w:r w:rsidR="00D71E3D">
        <w:rPr>
          <w:rFonts w:ascii="Shurjo" w:hAnsi="Shurjo" w:cs="Shurjo"/>
        </w:rPr>
        <w:t xml:space="preserve"> ও </w:t>
      </w:r>
      <w:proofErr w:type="spellStart"/>
      <w:r w:rsidR="00D71E3D">
        <w:rPr>
          <w:rFonts w:ascii="Shurjo" w:hAnsi="Shurjo" w:cs="Shurjo"/>
        </w:rPr>
        <w:t>তার</w:t>
      </w:r>
      <w:proofErr w:type="spellEnd"/>
      <w:r w:rsidR="00D71E3D">
        <w:rPr>
          <w:rFonts w:ascii="Shurjo" w:hAnsi="Shurjo" w:cs="Shurjo"/>
        </w:rPr>
        <w:t xml:space="preserve"> </w:t>
      </w:r>
      <w:proofErr w:type="spellStart"/>
      <w:r w:rsidR="00D71E3D">
        <w:rPr>
          <w:rFonts w:ascii="Shurjo" w:hAnsi="Shurjo" w:cs="Shurjo"/>
        </w:rPr>
        <w:t>পরিচর্যাকারীকে</w:t>
      </w:r>
      <w:proofErr w:type="spellEnd"/>
      <w:r w:rsidR="00D71E3D">
        <w:rPr>
          <w:rFonts w:ascii="Shurjo" w:hAnsi="Shurjo" w:cs="Shurjo"/>
        </w:rPr>
        <w:t xml:space="preserve"> </w:t>
      </w:r>
      <w:proofErr w:type="spellStart"/>
      <w:r w:rsidR="00D71E3D">
        <w:rPr>
          <w:rFonts w:ascii="Shurjo" w:hAnsi="Shurjo" w:cs="Shurjo"/>
        </w:rPr>
        <w:t>নিয়ে</w:t>
      </w:r>
      <w:proofErr w:type="spellEnd"/>
      <w:r w:rsidR="00D71E3D">
        <w:rPr>
          <w:rFonts w:ascii="Shurjo" w:hAnsi="Shurjo" w:cs="Shurjo"/>
        </w:rPr>
        <w:t xml:space="preserve"> </w:t>
      </w:r>
      <w:proofErr w:type="spellStart"/>
      <w:r w:rsidR="00D71E3D">
        <w:rPr>
          <w:rFonts w:ascii="Shurjo" w:hAnsi="Shurjo" w:cs="Shurjo"/>
        </w:rPr>
        <w:t>সেখানে</w:t>
      </w:r>
      <w:proofErr w:type="spellEnd"/>
      <w:r w:rsidR="00D71E3D">
        <w:rPr>
          <w:rFonts w:ascii="Shurjo" w:hAnsi="Shurjo" w:cs="Shurjo"/>
        </w:rPr>
        <w:t xml:space="preserve"> </w:t>
      </w:r>
      <w:proofErr w:type="spellStart"/>
      <w:r w:rsidR="00D71E3D">
        <w:rPr>
          <w:rFonts w:ascii="Shurjo" w:hAnsi="Shurjo" w:cs="Shurjo"/>
        </w:rPr>
        <w:t>যাওয়া</w:t>
      </w:r>
      <w:proofErr w:type="spellEnd"/>
      <w:r w:rsidR="00D71E3D">
        <w:rPr>
          <w:rFonts w:ascii="Shurjo" w:hAnsi="Shurjo" w:cs="Shurjo"/>
        </w:rPr>
        <w:t xml:space="preserve"> </w:t>
      </w:r>
      <w:proofErr w:type="spellStart"/>
      <w:r w:rsidR="006B30CF">
        <w:rPr>
          <w:rFonts w:ascii="Shurjo" w:hAnsi="Shurjo" w:cs="Shurjo"/>
        </w:rPr>
        <w:t>এবং</w:t>
      </w:r>
      <w:proofErr w:type="spellEnd"/>
      <w:r w:rsidR="006B30CF">
        <w:rPr>
          <w:rFonts w:ascii="Shurjo" w:hAnsi="Shurjo" w:cs="Shurjo"/>
        </w:rPr>
        <w:t xml:space="preserve"> </w:t>
      </w:r>
      <w:proofErr w:type="spellStart"/>
      <w:r w:rsidR="006B30CF">
        <w:rPr>
          <w:rFonts w:ascii="Shurjo" w:hAnsi="Shurjo" w:cs="Shurjo"/>
        </w:rPr>
        <w:t>চিকিৎসকের</w:t>
      </w:r>
      <w:proofErr w:type="spellEnd"/>
      <w:r w:rsidR="006B30CF">
        <w:rPr>
          <w:rFonts w:ascii="Shurjo" w:hAnsi="Shurjo" w:cs="Shurjo"/>
        </w:rPr>
        <w:t xml:space="preserve"> </w:t>
      </w:r>
      <w:proofErr w:type="spellStart"/>
      <w:r w:rsidR="006B30CF">
        <w:rPr>
          <w:rFonts w:ascii="Shurjo" w:hAnsi="Shurjo" w:cs="Shurjo"/>
        </w:rPr>
        <w:t>সাথে</w:t>
      </w:r>
      <w:proofErr w:type="spellEnd"/>
      <w:r w:rsidR="006B30CF">
        <w:rPr>
          <w:rFonts w:ascii="Shurjo" w:hAnsi="Shurjo" w:cs="Shurjo"/>
        </w:rPr>
        <w:t xml:space="preserve"> </w:t>
      </w:r>
      <w:proofErr w:type="spellStart"/>
      <w:r w:rsidR="006B30CF">
        <w:rPr>
          <w:rFonts w:ascii="Shurjo" w:hAnsi="Shurjo" w:cs="Shurjo"/>
        </w:rPr>
        <w:t>আলোচনার</w:t>
      </w:r>
      <w:proofErr w:type="spellEnd"/>
      <w:r w:rsidR="006B30CF">
        <w:rPr>
          <w:rFonts w:ascii="Shurjo" w:hAnsi="Shurjo" w:cs="Shurjo"/>
        </w:rPr>
        <w:t xml:space="preserve"> </w:t>
      </w:r>
      <w:proofErr w:type="spellStart"/>
      <w:r w:rsidR="006B30CF">
        <w:rPr>
          <w:rFonts w:ascii="Shurjo" w:hAnsi="Shurjo" w:cs="Shurjo"/>
        </w:rPr>
        <w:t>সময়</w:t>
      </w:r>
      <w:proofErr w:type="spellEnd"/>
      <w:r w:rsidR="006B30CF">
        <w:rPr>
          <w:rFonts w:ascii="Shurjo" w:hAnsi="Shurjo" w:cs="Shurjo"/>
        </w:rPr>
        <w:t xml:space="preserve"> </w:t>
      </w:r>
      <w:proofErr w:type="spellStart"/>
      <w:r w:rsidR="006B30CF">
        <w:rPr>
          <w:rFonts w:ascii="Shurjo" w:hAnsi="Shurjo" w:cs="Shurjo"/>
        </w:rPr>
        <w:t>উপস্থিত</w:t>
      </w:r>
      <w:proofErr w:type="spellEnd"/>
      <w:r w:rsidR="006B30CF">
        <w:rPr>
          <w:rFonts w:ascii="Shurjo" w:hAnsi="Shurjo" w:cs="Shurjo"/>
        </w:rPr>
        <w:t xml:space="preserve"> </w:t>
      </w:r>
      <w:proofErr w:type="spellStart"/>
      <w:r w:rsidR="006B30CF">
        <w:rPr>
          <w:rFonts w:ascii="Shurjo" w:hAnsi="Shurjo" w:cs="Shurjo"/>
        </w:rPr>
        <w:t>থেকে</w:t>
      </w:r>
      <w:proofErr w:type="spellEnd"/>
      <w:r w:rsidR="006B30CF">
        <w:rPr>
          <w:rFonts w:ascii="Shurjo" w:hAnsi="Shurjo" w:cs="Shurjo"/>
        </w:rPr>
        <w:t xml:space="preserve"> </w:t>
      </w:r>
      <w:proofErr w:type="spellStart"/>
      <w:r w:rsidR="006B30CF">
        <w:rPr>
          <w:rFonts w:ascii="Shurjo" w:hAnsi="Shurjo" w:cs="Shurjo"/>
        </w:rPr>
        <w:t>বিভিন্ন</w:t>
      </w:r>
      <w:proofErr w:type="spellEnd"/>
      <w:r w:rsidR="006B30CF">
        <w:rPr>
          <w:rFonts w:ascii="Shurjo" w:hAnsi="Shurjo" w:cs="Shurjo"/>
        </w:rPr>
        <w:t xml:space="preserve"> </w:t>
      </w:r>
      <w:proofErr w:type="spellStart"/>
      <w:r w:rsidR="006B30CF">
        <w:rPr>
          <w:rFonts w:ascii="Shurjo" w:hAnsi="Shurjo" w:cs="Shurjo"/>
        </w:rPr>
        <w:t>প্রশ্ন</w:t>
      </w:r>
      <w:proofErr w:type="spellEnd"/>
      <w:r w:rsidR="006B30CF">
        <w:rPr>
          <w:rFonts w:ascii="Shurjo" w:hAnsi="Shurjo" w:cs="Shurjo"/>
        </w:rPr>
        <w:t xml:space="preserve"> </w:t>
      </w:r>
      <w:proofErr w:type="spellStart"/>
      <w:r w:rsidR="006B30CF">
        <w:rPr>
          <w:rFonts w:ascii="Shurjo" w:hAnsi="Shurjo" w:cs="Shurjo"/>
        </w:rPr>
        <w:t>করা</w:t>
      </w:r>
      <w:proofErr w:type="spellEnd"/>
      <w:r w:rsidR="006B30CF">
        <w:rPr>
          <w:rFonts w:ascii="Shurjo" w:hAnsi="Shurjo" w:cs="Shurjo"/>
        </w:rPr>
        <w:t xml:space="preserve"> </w:t>
      </w:r>
      <w:proofErr w:type="spellStart"/>
      <w:r w:rsidR="006B30CF">
        <w:rPr>
          <w:rFonts w:ascii="Shurjo" w:hAnsi="Shurjo" w:cs="Shurjo"/>
        </w:rPr>
        <w:t>এর</w:t>
      </w:r>
      <w:proofErr w:type="spellEnd"/>
      <w:r w:rsidR="006B30CF">
        <w:rPr>
          <w:rFonts w:ascii="Shurjo" w:hAnsi="Shurjo" w:cs="Shurjo"/>
        </w:rPr>
        <w:t xml:space="preserve"> </w:t>
      </w:r>
      <w:proofErr w:type="spellStart"/>
      <w:r w:rsidR="00D71E3D">
        <w:rPr>
          <w:rFonts w:ascii="Shurjo" w:hAnsi="Shurjo" w:cs="Shurjo"/>
        </w:rPr>
        <w:t>অন্তর্ভুক্ত</w:t>
      </w:r>
      <w:proofErr w:type="spellEnd"/>
      <w:r w:rsidR="002F2020" w:rsidRPr="000A12C5">
        <w:rPr>
          <w:rFonts w:ascii="Shurjo" w:hAnsi="Shurjo" w:cs="Shurjo"/>
          <w:cs/>
        </w:rPr>
        <w:t>।</w:t>
      </w:r>
      <w:r w:rsidR="006B30CF">
        <w:rPr>
          <w:rFonts w:ascii="Shurjo" w:hAnsi="Shurjo" w:cs="Shurjo"/>
        </w:rPr>
        <w:t xml:space="preserve"> </w:t>
      </w:r>
      <w:proofErr w:type="spellStart"/>
      <w:r w:rsidR="006B30CF">
        <w:rPr>
          <w:rFonts w:ascii="Shurjo" w:hAnsi="Shurjo" w:cs="Shurjo"/>
        </w:rPr>
        <w:t>কারণ</w:t>
      </w:r>
      <w:proofErr w:type="spellEnd"/>
      <w:r w:rsidR="006B30CF">
        <w:rPr>
          <w:rFonts w:ascii="Shurjo" w:hAnsi="Shurjo" w:cs="Shurjo"/>
        </w:rPr>
        <w:t xml:space="preserve"> </w:t>
      </w:r>
      <w:proofErr w:type="spellStart"/>
      <w:r w:rsidR="006B30CF">
        <w:rPr>
          <w:rFonts w:ascii="Shurjo" w:hAnsi="Shurjo" w:cs="Shurjo"/>
        </w:rPr>
        <w:t>প্রাথমিকভাবে</w:t>
      </w:r>
      <w:proofErr w:type="spellEnd"/>
      <w:r w:rsidR="006B30CF">
        <w:rPr>
          <w:rFonts w:ascii="Shurjo" w:hAnsi="Shurjo" w:cs="Shurjo"/>
        </w:rPr>
        <w:t xml:space="preserve"> </w:t>
      </w:r>
      <w:proofErr w:type="spellStart"/>
      <w:r w:rsidR="006B30CF">
        <w:rPr>
          <w:rFonts w:ascii="Shurjo" w:hAnsi="Shurjo" w:cs="Shurjo"/>
        </w:rPr>
        <w:t>অনেক</w:t>
      </w:r>
      <w:proofErr w:type="spellEnd"/>
      <w:r w:rsidR="006B30CF">
        <w:rPr>
          <w:rFonts w:ascii="Shurjo" w:hAnsi="Shurjo" w:cs="Shurjo"/>
        </w:rPr>
        <w:t xml:space="preserve"> </w:t>
      </w:r>
      <w:proofErr w:type="spellStart"/>
      <w:r w:rsidR="006B30CF">
        <w:rPr>
          <w:rFonts w:ascii="Shurjo" w:hAnsi="Shurjo" w:cs="Shurjo"/>
        </w:rPr>
        <w:t>অভিভাবকের</w:t>
      </w:r>
      <w:proofErr w:type="spellEnd"/>
      <w:r w:rsidR="006B30CF">
        <w:rPr>
          <w:rFonts w:ascii="Shurjo" w:hAnsi="Shurjo" w:cs="Shurjo"/>
        </w:rPr>
        <w:t xml:space="preserve"> </w:t>
      </w:r>
      <w:proofErr w:type="spellStart"/>
      <w:r w:rsidR="006B30CF">
        <w:rPr>
          <w:rFonts w:ascii="Shurjo" w:hAnsi="Shurjo" w:cs="Shurjo"/>
        </w:rPr>
        <w:t>এসব</w:t>
      </w:r>
      <w:proofErr w:type="spellEnd"/>
      <w:r w:rsidR="006B30CF">
        <w:rPr>
          <w:rFonts w:ascii="Shurjo" w:hAnsi="Shurjo" w:cs="Shurjo"/>
        </w:rPr>
        <w:t xml:space="preserve"> </w:t>
      </w:r>
      <w:proofErr w:type="spellStart"/>
      <w:r w:rsidR="006B30CF">
        <w:rPr>
          <w:rFonts w:ascii="Shurjo" w:hAnsi="Shurjo" w:cs="Shurjo"/>
        </w:rPr>
        <w:t>বিষয়</w:t>
      </w:r>
      <w:proofErr w:type="spellEnd"/>
      <w:r w:rsidR="006B30CF">
        <w:rPr>
          <w:rFonts w:ascii="Shurjo" w:hAnsi="Shurjo" w:cs="Shurjo"/>
        </w:rPr>
        <w:t xml:space="preserve"> </w:t>
      </w:r>
      <w:proofErr w:type="spellStart"/>
      <w:r w:rsidR="006B30CF">
        <w:rPr>
          <w:rFonts w:ascii="Shurjo" w:hAnsi="Shurjo" w:cs="Shurjo"/>
        </w:rPr>
        <w:t>জানা</w:t>
      </w:r>
      <w:r w:rsidR="00170BFE">
        <w:rPr>
          <w:rFonts w:ascii="Shurjo" w:hAnsi="Shurjo" w:cs="Shurjo"/>
        </w:rPr>
        <w:t>শোনা</w:t>
      </w:r>
      <w:proofErr w:type="spellEnd"/>
      <w:r w:rsidR="00170BFE">
        <w:rPr>
          <w:rFonts w:ascii="Shurjo" w:hAnsi="Shurjo" w:cs="Shurjo"/>
        </w:rPr>
        <w:t xml:space="preserve"> </w:t>
      </w:r>
      <w:proofErr w:type="spellStart"/>
      <w:r w:rsidR="00170BFE">
        <w:rPr>
          <w:rFonts w:ascii="Shurjo" w:hAnsi="Shurjo" w:cs="Shurjo"/>
        </w:rPr>
        <w:t>বা</w:t>
      </w:r>
      <w:proofErr w:type="spellEnd"/>
      <w:r w:rsidR="00170BFE">
        <w:rPr>
          <w:rFonts w:ascii="Shurjo" w:hAnsi="Shurjo" w:cs="Shurjo"/>
        </w:rPr>
        <w:t xml:space="preserve"> </w:t>
      </w:r>
      <w:proofErr w:type="spellStart"/>
      <w:r w:rsidR="00170BFE">
        <w:rPr>
          <w:rFonts w:ascii="Shurjo" w:hAnsi="Shurjo" w:cs="Shurjo"/>
        </w:rPr>
        <w:t>আত্মবিশ্বাসের</w:t>
      </w:r>
      <w:proofErr w:type="spellEnd"/>
      <w:r w:rsidR="006B30CF">
        <w:rPr>
          <w:rFonts w:ascii="Shurjo" w:hAnsi="Shurjo" w:cs="Shurjo"/>
        </w:rPr>
        <w:t xml:space="preserve"> </w:t>
      </w:r>
      <w:proofErr w:type="spellStart"/>
      <w:r w:rsidR="006B30CF">
        <w:rPr>
          <w:rFonts w:ascii="Shurjo" w:hAnsi="Shurjo" w:cs="Shurjo"/>
        </w:rPr>
        <w:t>ঘাটতি</w:t>
      </w:r>
      <w:proofErr w:type="spellEnd"/>
      <w:r w:rsidR="006B30CF">
        <w:rPr>
          <w:rFonts w:ascii="Shurjo" w:hAnsi="Shurjo" w:cs="Shurjo"/>
        </w:rPr>
        <w:t xml:space="preserve"> </w:t>
      </w:r>
      <w:proofErr w:type="spellStart"/>
      <w:r w:rsidR="006B30CF">
        <w:rPr>
          <w:rFonts w:ascii="Shurjo" w:hAnsi="Shurjo" w:cs="Shurjo"/>
        </w:rPr>
        <w:t>থাকে</w:t>
      </w:r>
      <w:proofErr w:type="spellEnd"/>
      <w:r w:rsidR="006B30CF">
        <w:rPr>
          <w:rFonts w:ascii="Shurjo" w:hAnsi="Shurjo" w:cs="Shurjo"/>
        </w:rPr>
        <w:t xml:space="preserve">। </w:t>
      </w:r>
    </w:p>
    <w:p w14:paraId="2F912D4D" w14:textId="6138317F" w:rsidR="002F2020" w:rsidRPr="000A12C5" w:rsidRDefault="008736ED" w:rsidP="00BF32E0">
      <w:pPr>
        <w:jc w:val="both"/>
        <w:rPr>
          <w:rFonts w:ascii="Shurjo" w:hAnsi="Shurjo" w:cs="Shurjo"/>
        </w:rPr>
      </w:pPr>
      <w:proofErr w:type="spellStart"/>
      <w:r>
        <w:rPr>
          <w:rFonts w:ascii="Shurjo" w:hAnsi="Shurjo" w:cs="Shurjo"/>
        </w:rPr>
        <w:t>বাড়িভিত্তিক</w:t>
      </w:r>
      <w:proofErr w:type="spellEnd"/>
      <w:r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শিক্ষা</w:t>
      </w:r>
      <w:proofErr w:type="spellEnd"/>
      <w:r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কার্যক্রমে</w:t>
      </w:r>
      <w:proofErr w:type="spellEnd"/>
      <w:r>
        <w:rPr>
          <w:rFonts w:ascii="Shurjo" w:hAnsi="Shurjo" w:cs="Shurjo"/>
        </w:rPr>
        <w:t xml:space="preserve"> </w:t>
      </w:r>
      <w:r w:rsidR="002F2020" w:rsidRPr="000A12C5">
        <w:rPr>
          <w:rFonts w:ascii="Shurjo" w:hAnsi="Shurjo" w:cs="Shurjo"/>
          <w:cs/>
        </w:rPr>
        <w:t>যুক্ত</w:t>
      </w:r>
      <w:r w:rsidR="002F2020" w:rsidRPr="000A12C5">
        <w:rPr>
          <w:rFonts w:ascii="Shurjo" w:hAnsi="Shurjo" w:cs="Shurjo"/>
        </w:rPr>
        <w:t xml:space="preserve"> </w:t>
      </w:r>
      <w:r w:rsidR="002F2020" w:rsidRPr="008736ED">
        <w:rPr>
          <w:rFonts w:ascii="Shurjo" w:hAnsi="Shurjo" w:cs="Shurjo"/>
          <w:cs/>
        </w:rPr>
        <w:t>৪০</w:t>
      </w:r>
      <w:r w:rsidRPr="008736ED">
        <w:rPr>
          <w:rFonts w:ascii="Shurjo" w:hAnsi="Shurjo" w:cs="Shurjo"/>
        </w:rPr>
        <w:t xml:space="preserve"> </w:t>
      </w:r>
      <w:proofErr w:type="spellStart"/>
      <w:r w:rsidRPr="008736ED">
        <w:rPr>
          <w:rFonts w:ascii="Shurjo" w:hAnsi="Shurjo" w:cs="Shurjo"/>
        </w:rPr>
        <w:t>শতাংশেরও</w:t>
      </w:r>
      <w:proofErr w:type="spellEnd"/>
      <w:r w:rsidR="002F2020" w:rsidRPr="008736ED">
        <w:rPr>
          <w:rFonts w:ascii="Shurjo" w:hAnsi="Shurjo" w:cs="Shurjo"/>
          <w:cs/>
        </w:rPr>
        <w:t xml:space="preserve"> বেশি শিশু সহায়ক </w:t>
      </w:r>
      <w:proofErr w:type="spellStart"/>
      <w:r w:rsidRPr="008736ED">
        <w:rPr>
          <w:rFonts w:ascii="Shurjo" w:hAnsi="Shurjo" w:cs="Shurjo"/>
        </w:rPr>
        <w:t>উপকরণ</w:t>
      </w:r>
      <w:proofErr w:type="spellEnd"/>
      <w:r w:rsidR="002F2020" w:rsidRPr="008736ED">
        <w:rPr>
          <w:rFonts w:ascii="Shurjo" w:hAnsi="Shurjo" w:cs="Shurjo"/>
          <w:cs/>
        </w:rPr>
        <w:t xml:space="preserve"> পেয়েছে</w:t>
      </w:r>
      <w:r w:rsidR="002F2020" w:rsidRPr="000A12C5">
        <w:rPr>
          <w:rFonts w:ascii="Shurjo" w:hAnsi="Shurjo" w:cs="Shurjo"/>
        </w:rPr>
        <w:t xml:space="preserve">, </w:t>
      </w:r>
      <w:r w:rsidR="002F2020" w:rsidRPr="000A12C5">
        <w:rPr>
          <w:rFonts w:ascii="Shurjo" w:hAnsi="Shurjo" w:cs="Shurjo"/>
          <w:cs/>
        </w:rPr>
        <w:t xml:space="preserve">যা প্রমাণ করে যে </w:t>
      </w:r>
      <w:proofErr w:type="spellStart"/>
      <w:r>
        <w:rPr>
          <w:rFonts w:ascii="Shurjo" w:hAnsi="Shurjo" w:cs="Shurjo"/>
        </w:rPr>
        <w:t>তালিকা</w:t>
      </w:r>
      <w:proofErr w:type="spellEnd"/>
      <w:r w:rsidR="002F2020" w:rsidRPr="000A12C5">
        <w:rPr>
          <w:rFonts w:ascii="Shurjo" w:hAnsi="Shurjo" w:cs="Shurjo"/>
          <w:cs/>
        </w:rPr>
        <w:t xml:space="preserve">ভুক্ত এলাকাগুলোতে বিশেষজ্ঞ চিকিৎসকদের সঙ্গে </w:t>
      </w:r>
      <w:proofErr w:type="spellStart"/>
      <w:r>
        <w:rPr>
          <w:rFonts w:ascii="Shurjo" w:hAnsi="Shurjo" w:cs="Shurjo"/>
        </w:rPr>
        <w:t>সম্পৃক্ততা</w:t>
      </w:r>
      <w:proofErr w:type="spellEnd"/>
      <w:r w:rsidR="002F2020" w:rsidRPr="000A12C5">
        <w:rPr>
          <w:rFonts w:ascii="Shurjo" w:hAnsi="Shurjo" w:cs="Shurjo"/>
          <w:cs/>
        </w:rPr>
        <w:t xml:space="preserve"> খুবই সীমিত ছিল।</w:t>
      </w:r>
      <w:r w:rsidR="00843A4A">
        <w:rPr>
          <w:rFonts w:ascii="Shurjo" w:hAnsi="Shurjo" w:cs="Shurjo"/>
        </w:rPr>
        <w:t xml:space="preserve"> </w:t>
      </w:r>
      <w:proofErr w:type="spellStart"/>
      <w:r w:rsidR="00843A4A">
        <w:rPr>
          <w:rFonts w:ascii="Shurjo" w:hAnsi="Shurjo" w:cs="Shurjo"/>
        </w:rPr>
        <w:t>যদিও</w:t>
      </w:r>
      <w:proofErr w:type="spellEnd"/>
      <w:r w:rsidR="00843A4A">
        <w:rPr>
          <w:rFonts w:ascii="Shurjo" w:hAnsi="Shurjo" w:cs="Shurjo"/>
        </w:rPr>
        <w:t xml:space="preserve"> </w:t>
      </w:r>
      <w:proofErr w:type="spellStart"/>
      <w:r w:rsidR="00843A4A">
        <w:rPr>
          <w:rFonts w:ascii="Shurjo" w:hAnsi="Shurjo" w:cs="Shurjo"/>
        </w:rPr>
        <w:t>আইনগতভাবে</w:t>
      </w:r>
      <w:proofErr w:type="spellEnd"/>
      <w:r w:rsidR="00843A4A">
        <w:rPr>
          <w:rFonts w:ascii="Shurjo" w:hAnsi="Shurjo" w:cs="Shurjo"/>
        </w:rPr>
        <w:t xml:space="preserve"> </w:t>
      </w:r>
      <w:proofErr w:type="spellStart"/>
      <w:r w:rsidR="00843A4A">
        <w:rPr>
          <w:rFonts w:ascii="Shurjo" w:hAnsi="Shurjo" w:cs="Shurjo"/>
        </w:rPr>
        <w:t>তাদের</w:t>
      </w:r>
      <w:proofErr w:type="spellEnd"/>
      <w:r w:rsidR="00843A4A">
        <w:rPr>
          <w:rFonts w:ascii="Shurjo" w:hAnsi="Shurjo" w:cs="Shurjo"/>
        </w:rPr>
        <w:t xml:space="preserve"> </w:t>
      </w:r>
      <w:proofErr w:type="spellStart"/>
      <w:r w:rsidR="00843A4A">
        <w:rPr>
          <w:rFonts w:ascii="Shurjo" w:hAnsi="Shurjo" w:cs="Shurjo"/>
        </w:rPr>
        <w:t>সহায়ক</w:t>
      </w:r>
      <w:proofErr w:type="spellEnd"/>
      <w:r w:rsidR="00843A4A">
        <w:rPr>
          <w:rFonts w:ascii="Shurjo" w:hAnsi="Shurjo" w:cs="Shurjo"/>
        </w:rPr>
        <w:t xml:space="preserve"> </w:t>
      </w:r>
      <w:proofErr w:type="spellStart"/>
      <w:r w:rsidR="00843A4A">
        <w:rPr>
          <w:rFonts w:ascii="Shurjo" w:hAnsi="Shurjo" w:cs="Shurjo"/>
        </w:rPr>
        <w:t>উপকরণ</w:t>
      </w:r>
      <w:proofErr w:type="spellEnd"/>
      <w:r w:rsidR="00843A4A">
        <w:rPr>
          <w:rFonts w:ascii="Shurjo" w:hAnsi="Shurjo" w:cs="Shurjo"/>
        </w:rPr>
        <w:t xml:space="preserve"> </w:t>
      </w:r>
      <w:proofErr w:type="spellStart"/>
      <w:r w:rsidR="00843A4A">
        <w:rPr>
          <w:rFonts w:ascii="Shurjo" w:hAnsi="Shurjo" w:cs="Shurjo"/>
        </w:rPr>
        <w:t>প্রাপ্য</w:t>
      </w:r>
      <w:proofErr w:type="spellEnd"/>
      <w:r w:rsidR="00843A4A">
        <w:rPr>
          <w:rFonts w:ascii="Shurjo" w:hAnsi="Shurjo" w:cs="Shurjo"/>
        </w:rPr>
        <w:t xml:space="preserve"> </w:t>
      </w:r>
      <w:proofErr w:type="spellStart"/>
      <w:r w:rsidR="00843A4A">
        <w:rPr>
          <w:rFonts w:ascii="Shurjo" w:hAnsi="Shurjo" w:cs="Shurjo"/>
        </w:rPr>
        <w:t>তবে</w:t>
      </w:r>
      <w:proofErr w:type="spellEnd"/>
      <w:r w:rsidR="00843A4A">
        <w:rPr>
          <w:rFonts w:ascii="Shurjo" w:hAnsi="Shurjo" w:cs="Shurjo"/>
        </w:rPr>
        <w:t xml:space="preserve"> </w:t>
      </w:r>
      <w:proofErr w:type="spellStart"/>
      <w:r w:rsidR="00843A4A">
        <w:rPr>
          <w:rFonts w:ascii="Shurjo" w:hAnsi="Shurjo" w:cs="Shurjo"/>
        </w:rPr>
        <w:t>এইচবিইএফের</w:t>
      </w:r>
      <w:proofErr w:type="spellEnd"/>
      <w:r w:rsidR="00843A4A">
        <w:rPr>
          <w:rFonts w:ascii="Shurjo" w:hAnsi="Shurjo" w:cs="Shurjo"/>
        </w:rPr>
        <w:t xml:space="preserve"> </w:t>
      </w:r>
      <w:proofErr w:type="spellStart"/>
      <w:r w:rsidR="00843A4A">
        <w:rPr>
          <w:rFonts w:ascii="Shurjo" w:hAnsi="Shurjo" w:cs="Shurjo"/>
        </w:rPr>
        <w:t>সম্পৃক্ততা</w:t>
      </w:r>
      <w:proofErr w:type="spellEnd"/>
      <w:r w:rsidR="00843A4A">
        <w:rPr>
          <w:rFonts w:ascii="Shurjo" w:hAnsi="Shurjo" w:cs="Shurjo"/>
        </w:rPr>
        <w:t xml:space="preserve"> </w:t>
      </w:r>
      <w:proofErr w:type="spellStart"/>
      <w:r w:rsidR="00843A4A">
        <w:rPr>
          <w:rFonts w:ascii="Shurjo" w:hAnsi="Shurjo" w:cs="Shurjo"/>
        </w:rPr>
        <w:t>না</w:t>
      </w:r>
      <w:proofErr w:type="spellEnd"/>
      <w:r w:rsidR="00843A4A">
        <w:rPr>
          <w:rFonts w:ascii="Shurjo" w:hAnsi="Shurjo" w:cs="Shurjo"/>
        </w:rPr>
        <w:t xml:space="preserve"> </w:t>
      </w:r>
      <w:proofErr w:type="spellStart"/>
      <w:r w:rsidR="00843A4A">
        <w:rPr>
          <w:rFonts w:ascii="Shurjo" w:hAnsi="Shurjo" w:cs="Shurjo"/>
        </w:rPr>
        <w:t>থাকলে</w:t>
      </w:r>
      <w:proofErr w:type="spellEnd"/>
      <w:r w:rsidR="00843A4A">
        <w:rPr>
          <w:rFonts w:ascii="Shurjo" w:hAnsi="Shurjo" w:cs="Shurjo"/>
        </w:rPr>
        <w:t xml:space="preserve"> </w:t>
      </w:r>
      <w:proofErr w:type="spellStart"/>
      <w:r w:rsidR="00843A4A">
        <w:rPr>
          <w:rFonts w:ascii="Shurjo" w:hAnsi="Shurjo" w:cs="Shurjo"/>
        </w:rPr>
        <w:t>এসব</w:t>
      </w:r>
      <w:proofErr w:type="spellEnd"/>
      <w:r w:rsidR="00843A4A">
        <w:rPr>
          <w:rFonts w:ascii="Shurjo" w:hAnsi="Shurjo" w:cs="Shurjo"/>
        </w:rPr>
        <w:t xml:space="preserve"> </w:t>
      </w:r>
      <w:proofErr w:type="spellStart"/>
      <w:r w:rsidR="00843A4A">
        <w:rPr>
          <w:rFonts w:ascii="Shurjo" w:hAnsi="Shurjo" w:cs="Shurjo"/>
        </w:rPr>
        <w:t>শিশুদের</w:t>
      </w:r>
      <w:proofErr w:type="spellEnd"/>
      <w:r w:rsidR="00843A4A">
        <w:rPr>
          <w:rFonts w:ascii="Shurjo" w:hAnsi="Shurjo" w:cs="Shurjo"/>
        </w:rPr>
        <w:t xml:space="preserve"> </w:t>
      </w:r>
      <w:proofErr w:type="spellStart"/>
      <w:r w:rsidR="00843A4A">
        <w:rPr>
          <w:rFonts w:ascii="Shurjo" w:hAnsi="Shurjo" w:cs="Shurjo"/>
        </w:rPr>
        <w:t>অনেকেই</w:t>
      </w:r>
      <w:proofErr w:type="spellEnd"/>
      <w:r w:rsidR="00843A4A">
        <w:rPr>
          <w:rFonts w:ascii="Shurjo" w:hAnsi="Shurjo" w:cs="Shurjo"/>
        </w:rPr>
        <w:t xml:space="preserve"> </w:t>
      </w:r>
      <w:proofErr w:type="spellStart"/>
      <w:r w:rsidR="00843A4A">
        <w:rPr>
          <w:rFonts w:ascii="Shurjo" w:hAnsi="Shurjo" w:cs="Shurjo"/>
        </w:rPr>
        <w:t>প্রয়োজনীয়</w:t>
      </w:r>
      <w:proofErr w:type="spellEnd"/>
      <w:r w:rsidR="00843A4A">
        <w:rPr>
          <w:rFonts w:ascii="Shurjo" w:hAnsi="Shurjo" w:cs="Shurjo"/>
        </w:rPr>
        <w:t xml:space="preserve"> </w:t>
      </w:r>
      <w:proofErr w:type="spellStart"/>
      <w:r w:rsidR="00843A4A">
        <w:rPr>
          <w:rFonts w:ascii="Shurjo" w:hAnsi="Shurjo" w:cs="Shurjo"/>
        </w:rPr>
        <w:t>সহায়ক</w:t>
      </w:r>
      <w:proofErr w:type="spellEnd"/>
      <w:r w:rsidR="00843A4A">
        <w:rPr>
          <w:rFonts w:ascii="Shurjo" w:hAnsi="Shurjo" w:cs="Shurjo"/>
        </w:rPr>
        <w:t xml:space="preserve"> </w:t>
      </w:r>
      <w:proofErr w:type="spellStart"/>
      <w:r w:rsidR="00843A4A">
        <w:rPr>
          <w:rFonts w:ascii="Shurjo" w:hAnsi="Shurjo" w:cs="Shurjo"/>
        </w:rPr>
        <w:t>উপকরণ</w:t>
      </w:r>
      <w:proofErr w:type="spellEnd"/>
      <w:r w:rsidR="00843A4A">
        <w:rPr>
          <w:rFonts w:ascii="Shurjo" w:hAnsi="Shurjo" w:cs="Shurjo"/>
        </w:rPr>
        <w:t xml:space="preserve"> </w:t>
      </w:r>
      <w:proofErr w:type="spellStart"/>
      <w:r w:rsidR="00843A4A">
        <w:rPr>
          <w:rFonts w:ascii="Shurjo" w:hAnsi="Shurjo" w:cs="Shurjo"/>
        </w:rPr>
        <w:t>থেকে</w:t>
      </w:r>
      <w:proofErr w:type="spellEnd"/>
      <w:r w:rsidR="00843A4A">
        <w:rPr>
          <w:rFonts w:ascii="Shurjo" w:hAnsi="Shurjo" w:cs="Shurjo"/>
        </w:rPr>
        <w:t xml:space="preserve"> </w:t>
      </w:r>
      <w:proofErr w:type="spellStart"/>
      <w:r w:rsidR="00843A4A">
        <w:rPr>
          <w:rFonts w:ascii="Shurjo" w:hAnsi="Shurjo" w:cs="Shurjo"/>
        </w:rPr>
        <w:t>বঞ্চিত</w:t>
      </w:r>
      <w:proofErr w:type="spellEnd"/>
      <w:r w:rsidR="00843A4A">
        <w:rPr>
          <w:rFonts w:ascii="Shurjo" w:hAnsi="Shurjo" w:cs="Shurjo"/>
        </w:rPr>
        <w:t xml:space="preserve"> </w:t>
      </w:r>
      <w:proofErr w:type="spellStart"/>
      <w:r w:rsidR="00843A4A">
        <w:rPr>
          <w:rFonts w:ascii="Shurjo" w:hAnsi="Shurjo" w:cs="Shurjo"/>
        </w:rPr>
        <w:t>থাকতো</w:t>
      </w:r>
      <w:proofErr w:type="spellEnd"/>
      <w:r w:rsidR="00843A4A">
        <w:rPr>
          <w:rFonts w:ascii="Shurjo" w:hAnsi="Shurjo" w:cs="Shurjo"/>
        </w:rPr>
        <w:t>।</w:t>
      </w:r>
    </w:p>
    <w:p w14:paraId="2B58BE8E" w14:textId="0D91DB27" w:rsidR="00F61737" w:rsidRPr="000A12C5" w:rsidRDefault="00F61737" w:rsidP="00F61737">
      <w:pPr>
        <w:ind w:left="720"/>
        <w:jc w:val="both"/>
        <w:rPr>
          <w:rFonts w:ascii="Shurjo" w:hAnsi="Shurjo" w:cs="Shurjo"/>
        </w:rPr>
      </w:pPr>
      <w:r w:rsidRPr="000A12C5">
        <w:rPr>
          <w:rFonts w:ascii="Calibri" w:hAnsi="Calibri" w:cs="Calibri"/>
        </w:rPr>
        <w:t> </w:t>
      </w:r>
    </w:p>
    <w:p w14:paraId="505E3DB9" w14:textId="126F4C8D" w:rsidR="002F2020" w:rsidRDefault="002D4CF9" w:rsidP="002D4CF9">
      <w:pPr>
        <w:jc w:val="both"/>
        <w:rPr>
          <w:rFonts w:ascii="Shurjo" w:hAnsi="Shurjo" w:cs="Shurjo"/>
        </w:rPr>
      </w:pPr>
      <w:r w:rsidRPr="000A12C5">
        <w:rPr>
          <w:rFonts w:ascii="Shurjo" w:hAnsi="Shurjo" w:cs="Shurjo"/>
          <w:b/>
          <w:bCs/>
          <w:color w:val="228087" w:themeColor="text2"/>
          <w:cs/>
        </w:rPr>
        <w:t xml:space="preserve"> সুপারিশ:</w:t>
      </w:r>
      <w:r w:rsidRPr="000A12C5">
        <w:rPr>
          <w:rFonts w:ascii="Shurjo" w:hAnsi="Shurjo" w:cs="Shurjo"/>
          <w:color w:val="228087" w:themeColor="text2"/>
        </w:rPr>
        <w:t xml:space="preserve"> </w:t>
      </w:r>
      <w:r w:rsidR="002F2020" w:rsidRPr="000A12C5">
        <w:rPr>
          <w:rFonts w:ascii="Shurjo" w:hAnsi="Shurjo" w:cs="Shurjo"/>
          <w:cs/>
        </w:rPr>
        <w:t>শিক্ষা মন্ত্রণালয়ের নেতৃত্বে একটি</w:t>
      </w:r>
      <w:r w:rsidR="002F2020" w:rsidRPr="000A12C5">
        <w:rPr>
          <w:rFonts w:ascii="Shurjo" w:hAnsi="Shurjo" w:cs="Shurjo"/>
        </w:rPr>
        <w:t xml:space="preserve"> </w:t>
      </w:r>
      <w:r w:rsidR="002F2020" w:rsidRPr="00637183">
        <w:rPr>
          <w:rFonts w:ascii="Shurjo" w:hAnsi="Shurjo" w:cs="Shurjo"/>
          <w:cs/>
        </w:rPr>
        <w:t>বহুখাতভিত্তিক টাস্কফোর্স (</w:t>
      </w:r>
      <w:r w:rsidR="002F2020" w:rsidRPr="00637183">
        <w:rPr>
          <w:rFonts w:ascii="Shurjo" w:hAnsi="Shurjo" w:cs="Shurjo"/>
        </w:rPr>
        <w:t>multisectoral task force)</w:t>
      </w:r>
      <w:r w:rsidR="002F2020" w:rsidRPr="000A12C5">
        <w:rPr>
          <w:rFonts w:ascii="Shurjo" w:hAnsi="Shurjo" w:cs="Shurjo"/>
        </w:rPr>
        <w:t xml:space="preserve"> </w:t>
      </w:r>
      <w:r w:rsidR="002F2020" w:rsidRPr="000A12C5">
        <w:rPr>
          <w:rFonts w:ascii="Shurjo" w:hAnsi="Shurjo" w:cs="Shurjo"/>
          <w:cs/>
        </w:rPr>
        <w:t>গঠন করা প্রয়োজন</w:t>
      </w:r>
      <w:r w:rsidR="002F2020" w:rsidRPr="000A12C5">
        <w:rPr>
          <w:rFonts w:ascii="Shurjo" w:hAnsi="Shurjo" w:cs="Shurjo"/>
        </w:rPr>
        <w:t xml:space="preserve">, </w:t>
      </w:r>
      <w:r w:rsidR="002F2020" w:rsidRPr="000A12C5">
        <w:rPr>
          <w:rFonts w:ascii="Shurjo" w:hAnsi="Shurjo" w:cs="Shurjo"/>
          <w:cs/>
        </w:rPr>
        <w:t xml:space="preserve">যা গুরুতর ও </w:t>
      </w:r>
      <w:proofErr w:type="spellStart"/>
      <w:r w:rsidR="00637183">
        <w:rPr>
          <w:rFonts w:ascii="Shurjo" w:hAnsi="Shurjo" w:cs="Shurjo"/>
        </w:rPr>
        <w:t>বহুমাত্রিক</w:t>
      </w:r>
      <w:proofErr w:type="spellEnd"/>
      <w:r w:rsidR="002F2020" w:rsidRPr="000A12C5">
        <w:rPr>
          <w:rFonts w:ascii="Shurjo" w:hAnsi="Shurjo" w:cs="Shurjo"/>
          <w:cs/>
        </w:rPr>
        <w:t xml:space="preserve"> প্রতিবন্ধী শিশুদের শিক্ষা</w:t>
      </w:r>
      <w:r w:rsidR="002F2020" w:rsidRPr="000A12C5">
        <w:rPr>
          <w:rFonts w:ascii="Shurjo" w:hAnsi="Shurjo" w:cs="Shurjo"/>
        </w:rPr>
        <w:t xml:space="preserve">, </w:t>
      </w:r>
      <w:r w:rsidR="002F2020" w:rsidRPr="000A12C5">
        <w:rPr>
          <w:rFonts w:ascii="Shurjo" w:hAnsi="Shurjo" w:cs="Shurjo"/>
          <w:cs/>
        </w:rPr>
        <w:t>স্বাস্থ্যসেবা ও সামাজিক সহায়তা</w:t>
      </w:r>
      <w:r w:rsidR="00637183">
        <w:rPr>
          <w:rFonts w:ascii="Shurjo" w:hAnsi="Shurjo" w:cs="Shurjo"/>
        </w:rPr>
        <w:t xml:space="preserve">র </w:t>
      </w:r>
      <w:r w:rsidR="002F2020" w:rsidRPr="000A12C5">
        <w:rPr>
          <w:rFonts w:ascii="Shurjo" w:hAnsi="Shurjo" w:cs="Shurjo"/>
          <w:cs/>
        </w:rPr>
        <w:t xml:space="preserve">বিষয়ে সমন্বিত উদ্যোগ গ্রহণ করবে। এর আওতায় </w:t>
      </w:r>
      <w:r w:rsidR="002F2020" w:rsidRPr="00637183">
        <w:rPr>
          <w:rFonts w:ascii="Shurjo" w:hAnsi="Shurjo" w:cs="Shurjo"/>
          <w:cs/>
        </w:rPr>
        <w:t>শক্তিশালী</w:t>
      </w:r>
      <w:r w:rsidR="00637183" w:rsidRPr="00637183">
        <w:rPr>
          <w:rFonts w:ascii="Shurjo" w:hAnsi="Shurjo" w:cs="Shurjo"/>
        </w:rPr>
        <w:t xml:space="preserve"> </w:t>
      </w:r>
      <w:proofErr w:type="spellStart"/>
      <w:r w:rsidR="00637183" w:rsidRPr="00637183">
        <w:rPr>
          <w:rFonts w:ascii="Shurjo" w:hAnsi="Shurjo" w:cs="Shurjo"/>
        </w:rPr>
        <w:t>পর্যবেক্ষণ</w:t>
      </w:r>
      <w:proofErr w:type="spellEnd"/>
      <w:r w:rsidR="002F2020" w:rsidRPr="00637183">
        <w:rPr>
          <w:rFonts w:ascii="Shurjo" w:hAnsi="Shurjo" w:cs="Shurjo"/>
          <w:cs/>
        </w:rPr>
        <w:t xml:space="preserve"> </w:t>
      </w:r>
      <w:proofErr w:type="spellStart"/>
      <w:r w:rsidR="0097292C">
        <w:rPr>
          <w:rFonts w:ascii="Shurjo" w:hAnsi="Shurjo" w:cs="Shurjo"/>
        </w:rPr>
        <w:t>কাঠামো</w:t>
      </w:r>
      <w:proofErr w:type="spellEnd"/>
      <w:r w:rsidR="0097292C">
        <w:rPr>
          <w:rFonts w:ascii="Shurjo" w:hAnsi="Shurjo" w:cs="Shurjo"/>
        </w:rPr>
        <w:t xml:space="preserve"> </w:t>
      </w:r>
      <w:r w:rsidR="002F2020" w:rsidRPr="00637183">
        <w:rPr>
          <w:rFonts w:ascii="Shurjo" w:hAnsi="Shurjo" w:cs="Shurjo"/>
          <w:cs/>
        </w:rPr>
        <w:t xml:space="preserve">ও প্রতিবেদন </w:t>
      </w:r>
      <w:proofErr w:type="spellStart"/>
      <w:r w:rsidR="0097292C">
        <w:rPr>
          <w:rFonts w:ascii="Shurjo" w:hAnsi="Shurjo" w:cs="Shurjo"/>
        </w:rPr>
        <w:t>ব্যবস্থা</w:t>
      </w:r>
      <w:proofErr w:type="spellEnd"/>
      <w:r w:rsidR="002F2020" w:rsidRPr="00637183">
        <w:rPr>
          <w:rFonts w:ascii="Shurjo" w:hAnsi="Shurjo" w:cs="Shurjo"/>
        </w:rPr>
        <w:t xml:space="preserve"> </w:t>
      </w:r>
      <w:r w:rsidR="002F2020" w:rsidRPr="00637183">
        <w:rPr>
          <w:rFonts w:ascii="Shurjo" w:hAnsi="Shurjo" w:cs="Shurjo"/>
          <w:cs/>
        </w:rPr>
        <w:t>তৈরি করা উচিত।</w:t>
      </w:r>
    </w:p>
    <w:p w14:paraId="400CD6E1" w14:textId="650FFDCE" w:rsidR="006833A6" w:rsidRPr="00637183" w:rsidRDefault="006833A6" w:rsidP="002D4CF9">
      <w:pPr>
        <w:jc w:val="both"/>
        <w:rPr>
          <w:rFonts w:ascii="Shurjo" w:hAnsi="Shurjo" w:cs="Shurjo"/>
        </w:rPr>
      </w:pPr>
      <w:proofErr w:type="spellStart"/>
      <w:r>
        <w:rPr>
          <w:rFonts w:ascii="Shurjo" w:hAnsi="Shurjo" w:cs="Shurjo"/>
          <w:lang w:bidi="bn-IN"/>
        </w:rPr>
        <w:t>সমন্বিত</w:t>
      </w:r>
      <w:proofErr w:type="spellEnd"/>
      <w:r>
        <w:rPr>
          <w:rFonts w:ascii="Shurjo" w:hAnsi="Shurjo" w:cs="Shurjo"/>
          <w:lang w:bidi="bn-IN"/>
        </w:rPr>
        <w:t xml:space="preserve">, </w:t>
      </w:r>
      <w:proofErr w:type="spellStart"/>
      <w:r>
        <w:rPr>
          <w:rFonts w:ascii="Shurjo" w:hAnsi="Shurjo" w:cs="Shurjo"/>
          <w:lang w:bidi="bn-IN"/>
        </w:rPr>
        <w:t>আধুনিক</w:t>
      </w:r>
      <w:proofErr w:type="spellEnd"/>
      <w:r>
        <w:rPr>
          <w:rFonts w:ascii="Shurjo" w:hAnsi="Shurjo" w:cs="Shurjo"/>
          <w:lang w:bidi="bn-IN"/>
        </w:rPr>
        <w:t xml:space="preserve"> </w:t>
      </w:r>
      <w:proofErr w:type="spellStart"/>
      <w:r>
        <w:rPr>
          <w:rFonts w:ascii="Shurjo" w:hAnsi="Shurjo" w:cs="Shurjo"/>
          <w:lang w:bidi="bn-IN"/>
        </w:rPr>
        <w:t>কেস</w:t>
      </w:r>
      <w:proofErr w:type="spellEnd"/>
      <w:r>
        <w:rPr>
          <w:rFonts w:ascii="Shurjo" w:hAnsi="Shurjo" w:cs="Shurjo"/>
          <w:lang w:bidi="bn-IN"/>
        </w:rPr>
        <w:t xml:space="preserve"> </w:t>
      </w:r>
      <w:proofErr w:type="spellStart"/>
      <w:r>
        <w:rPr>
          <w:rFonts w:ascii="Shurjo" w:hAnsi="Shurjo" w:cs="Shurjo"/>
          <w:lang w:bidi="bn-IN"/>
        </w:rPr>
        <w:t>ফাইলের</w:t>
      </w:r>
      <w:proofErr w:type="spellEnd"/>
      <w:r>
        <w:rPr>
          <w:rFonts w:ascii="Shurjo" w:hAnsi="Shurjo" w:cs="Shurjo"/>
          <w:lang w:bidi="bn-IN"/>
        </w:rPr>
        <w:t xml:space="preserve"> </w:t>
      </w:r>
      <w:proofErr w:type="spellStart"/>
      <w:r>
        <w:rPr>
          <w:rFonts w:ascii="Shurjo" w:hAnsi="Shurjo" w:cs="Shurjo"/>
          <w:lang w:bidi="bn-IN"/>
        </w:rPr>
        <w:t>মাধ্যমে</w:t>
      </w:r>
      <w:proofErr w:type="spellEnd"/>
      <w:r>
        <w:rPr>
          <w:rFonts w:ascii="Shurjo" w:hAnsi="Shurjo" w:cs="Shurjo"/>
          <w:lang w:bidi="bn-IN"/>
        </w:rPr>
        <w:t xml:space="preserve"> </w:t>
      </w:r>
      <w:r w:rsidRPr="006833A6">
        <w:rPr>
          <w:rFonts w:ascii="Shurjo" w:hAnsi="Shurjo" w:cs="Shurjo"/>
          <w:cs/>
          <w:lang w:bidi="bn-IN"/>
        </w:rPr>
        <w:t>প্রতিবন্ধী শিশুদের সহায়তা</w:t>
      </w:r>
      <w:proofErr w:type="spellStart"/>
      <w:r>
        <w:rPr>
          <w:rFonts w:ascii="Shurjo" w:hAnsi="Shurjo" w:cs="Shurjo"/>
          <w:lang w:bidi="bn-IN"/>
        </w:rPr>
        <w:t>কারী</w:t>
      </w:r>
      <w:proofErr w:type="spellEnd"/>
      <w:r>
        <w:rPr>
          <w:rFonts w:ascii="Shurjo" w:hAnsi="Shurjo" w:cs="Shurjo"/>
          <w:lang w:bidi="bn-IN"/>
        </w:rPr>
        <w:t xml:space="preserve"> </w:t>
      </w:r>
      <w:proofErr w:type="spellStart"/>
      <w:r>
        <w:rPr>
          <w:rFonts w:ascii="Shurjo" w:hAnsi="Shurjo" w:cs="Shurjo"/>
          <w:lang w:bidi="bn-IN"/>
        </w:rPr>
        <w:t>বিভিন্ন</w:t>
      </w:r>
      <w:proofErr w:type="spellEnd"/>
      <w:r w:rsidRPr="006833A6">
        <w:rPr>
          <w:rFonts w:ascii="Shurjo" w:hAnsi="Shurjo" w:cs="Shurjo"/>
          <w:cs/>
          <w:lang w:bidi="bn-IN"/>
        </w:rPr>
        <w:t xml:space="preserve"> </w:t>
      </w:r>
      <w:proofErr w:type="spellStart"/>
      <w:r>
        <w:rPr>
          <w:rFonts w:ascii="Shurjo" w:hAnsi="Shurjo" w:cs="Shurjo"/>
          <w:lang w:bidi="bn-IN"/>
        </w:rPr>
        <w:t>স্বাস্থ্যকর্মীদের</w:t>
      </w:r>
      <w:proofErr w:type="spellEnd"/>
      <w:r>
        <w:rPr>
          <w:rFonts w:ascii="Shurjo" w:hAnsi="Shurjo" w:cs="Shurjo"/>
          <w:lang w:bidi="bn-IN"/>
        </w:rPr>
        <w:t xml:space="preserve"> </w:t>
      </w:r>
      <w:proofErr w:type="spellStart"/>
      <w:r>
        <w:rPr>
          <w:rFonts w:ascii="Shurjo" w:hAnsi="Shurjo" w:cs="Shurjo"/>
          <w:lang w:bidi="bn-IN"/>
        </w:rPr>
        <w:t>সাথে</w:t>
      </w:r>
      <w:proofErr w:type="spellEnd"/>
      <w:r w:rsidRPr="006833A6">
        <w:rPr>
          <w:rFonts w:ascii="Shurjo" w:hAnsi="Shurjo" w:cs="Shurjo"/>
          <w:cs/>
          <w:lang w:bidi="bn-IN"/>
        </w:rPr>
        <w:t xml:space="preserve"> </w:t>
      </w:r>
      <w:proofErr w:type="spellStart"/>
      <w:r>
        <w:rPr>
          <w:rFonts w:ascii="Shurjo" w:hAnsi="Shurjo" w:cs="Shurjo"/>
          <w:lang w:bidi="bn-IN"/>
        </w:rPr>
        <w:t>প্রতিবন্ধী</w:t>
      </w:r>
      <w:proofErr w:type="spellEnd"/>
      <w:r>
        <w:rPr>
          <w:rFonts w:ascii="Shurjo" w:hAnsi="Shurjo" w:cs="Shurjo"/>
          <w:lang w:bidi="bn-IN"/>
        </w:rPr>
        <w:t xml:space="preserve"> </w:t>
      </w:r>
      <w:proofErr w:type="spellStart"/>
      <w:r>
        <w:rPr>
          <w:rFonts w:ascii="Shurjo" w:hAnsi="Shurjo" w:cs="Shurjo"/>
          <w:lang w:bidi="bn-IN"/>
        </w:rPr>
        <w:t>শিশুর</w:t>
      </w:r>
      <w:proofErr w:type="spellEnd"/>
      <w:r w:rsidRPr="006833A6">
        <w:rPr>
          <w:rFonts w:ascii="Shurjo" w:hAnsi="Shurjo" w:cs="Shurjo"/>
          <w:cs/>
          <w:lang w:bidi="bn-IN"/>
        </w:rPr>
        <w:t xml:space="preserve"> পরিবারের সমন্বয় আরও উন্নত করতে হবে। এছাড়া</w:t>
      </w:r>
      <w:r w:rsidRPr="006833A6">
        <w:rPr>
          <w:rFonts w:ascii="Shurjo" w:hAnsi="Shurjo" w:cs="Shurjo"/>
        </w:rPr>
        <w:t xml:space="preserve"> </w:t>
      </w:r>
      <w:r w:rsidRPr="006833A6">
        <w:rPr>
          <w:rFonts w:ascii="Shurjo" w:hAnsi="Shurjo" w:cs="Shurjo"/>
          <w:cs/>
          <w:lang w:bidi="bn-IN"/>
        </w:rPr>
        <w:t xml:space="preserve">সকল </w:t>
      </w:r>
      <w:proofErr w:type="spellStart"/>
      <w:r>
        <w:rPr>
          <w:rFonts w:ascii="Shurjo" w:hAnsi="Shurjo" w:cs="Shurjo"/>
          <w:lang w:bidi="bn-IN"/>
        </w:rPr>
        <w:t>স্বাস্থ্যকর্মীর</w:t>
      </w:r>
      <w:proofErr w:type="spellEnd"/>
      <w:r w:rsidRPr="006833A6">
        <w:rPr>
          <w:rFonts w:ascii="Shurjo" w:hAnsi="Shurjo" w:cs="Shurjo"/>
          <w:cs/>
          <w:lang w:bidi="bn-IN"/>
        </w:rPr>
        <w:t xml:space="preserve"> মধ্যে </w:t>
      </w:r>
      <w:proofErr w:type="spellStart"/>
      <w:r>
        <w:rPr>
          <w:rFonts w:ascii="Shurjo" w:hAnsi="Shurjo" w:cs="Shurjo"/>
          <w:lang w:bidi="bn-IN"/>
        </w:rPr>
        <w:t>গুরুতর</w:t>
      </w:r>
      <w:proofErr w:type="spellEnd"/>
      <w:r>
        <w:rPr>
          <w:rFonts w:ascii="Shurjo" w:hAnsi="Shurjo" w:cs="Shurjo"/>
          <w:lang w:bidi="bn-IN"/>
        </w:rPr>
        <w:t xml:space="preserve"> ও </w:t>
      </w:r>
      <w:proofErr w:type="spellStart"/>
      <w:r>
        <w:rPr>
          <w:rFonts w:ascii="Shurjo" w:hAnsi="Shurjo" w:cs="Shurjo"/>
          <w:lang w:bidi="bn-IN"/>
        </w:rPr>
        <w:t>বহুমাত্রিক</w:t>
      </w:r>
      <w:proofErr w:type="spellEnd"/>
      <w:r w:rsidRPr="006833A6">
        <w:rPr>
          <w:rFonts w:ascii="Shurjo" w:hAnsi="Shurjo" w:cs="Shurjo"/>
          <w:cs/>
          <w:lang w:bidi="bn-IN"/>
        </w:rPr>
        <w:t xml:space="preserve"> প্রতিব</w:t>
      </w:r>
      <w:proofErr w:type="spellStart"/>
      <w:r>
        <w:rPr>
          <w:rFonts w:ascii="Shurjo" w:hAnsi="Shurjo" w:cs="Shurjo"/>
          <w:lang w:bidi="bn-IN"/>
        </w:rPr>
        <w:t>ন্ধি</w:t>
      </w:r>
      <w:proofErr w:type="spellEnd"/>
      <w:r w:rsidRPr="006833A6">
        <w:rPr>
          <w:rFonts w:ascii="Shurjo" w:hAnsi="Shurjo" w:cs="Shurjo"/>
          <w:cs/>
          <w:lang w:bidi="bn-IN"/>
        </w:rPr>
        <w:t>তা সম্পর্কে</w:t>
      </w:r>
      <w:r>
        <w:rPr>
          <w:rFonts w:ascii="Shurjo" w:hAnsi="Shurjo" w:cs="Shurjo"/>
          <w:lang w:bidi="bn-IN"/>
        </w:rPr>
        <w:t xml:space="preserve"> </w:t>
      </w:r>
      <w:proofErr w:type="spellStart"/>
      <w:r>
        <w:rPr>
          <w:rFonts w:ascii="Shurjo" w:hAnsi="Shurjo" w:cs="Shurjo"/>
          <w:lang w:bidi="bn-IN"/>
        </w:rPr>
        <w:t>ব্যাপক</w:t>
      </w:r>
      <w:proofErr w:type="spellEnd"/>
      <w:r w:rsidRPr="006833A6">
        <w:rPr>
          <w:rFonts w:ascii="Shurjo" w:hAnsi="Shurjo" w:cs="Shurjo"/>
          <w:cs/>
          <w:lang w:bidi="bn-IN"/>
        </w:rPr>
        <w:t xml:space="preserve"> বোঝাপড়া তৈরি করা জরুরি</w:t>
      </w:r>
      <w:r>
        <w:rPr>
          <w:rFonts w:ascii="Shurjo" w:hAnsi="Shurjo" w:cs="Shurjo"/>
          <w:lang w:bidi="bn-IN"/>
        </w:rPr>
        <w:t>,</w:t>
      </w:r>
      <w:r w:rsidRPr="006833A6">
        <w:rPr>
          <w:rFonts w:ascii="Shurjo" w:hAnsi="Shurjo" w:cs="Shurjo"/>
          <w:cs/>
          <w:lang w:bidi="bn-IN"/>
        </w:rPr>
        <w:t xml:space="preserve"> যাতে</w:t>
      </w:r>
      <w:r>
        <w:rPr>
          <w:rFonts w:ascii="Shurjo" w:hAnsi="Shurjo" w:cs="Shurjo"/>
          <w:lang w:bidi="bn-IN"/>
        </w:rPr>
        <w:t xml:space="preserve"> </w:t>
      </w:r>
      <w:proofErr w:type="spellStart"/>
      <w:r>
        <w:rPr>
          <w:rFonts w:ascii="Shurjo" w:hAnsi="Shurjo" w:cs="Shurjo"/>
          <w:lang w:bidi="bn-IN"/>
        </w:rPr>
        <w:t>ওই</w:t>
      </w:r>
      <w:proofErr w:type="spellEnd"/>
      <w:r>
        <w:rPr>
          <w:rFonts w:ascii="Shurjo" w:hAnsi="Shurjo" w:cs="Shurjo"/>
          <w:lang w:bidi="bn-IN"/>
        </w:rPr>
        <w:t xml:space="preserve"> </w:t>
      </w:r>
      <w:proofErr w:type="spellStart"/>
      <w:r>
        <w:rPr>
          <w:rFonts w:ascii="Shurjo" w:hAnsi="Shurjo" w:cs="Shurjo"/>
          <w:lang w:bidi="bn-IN"/>
        </w:rPr>
        <w:t>সকল</w:t>
      </w:r>
      <w:proofErr w:type="spellEnd"/>
      <w:r>
        <w:rPr>
          <w:rFonts w:ascii="Shurjo" w:hAnsi="Shurjo" w:cs="Shurjo"/>
          <w:lang w:bidi="bn-IN"/>
        </w:rPr>
        <w:t xml:space="preserve"> </w:t>
      </w:r>
      <w:proofErr w:type="spellStart"/>
      <w:r>
        <w:rPr>
          <w:rFonts w:ascii="Shurjo" w:hAnsi="Shurjo" w:cs="Shurjo"/>
          <w:lang w:bidi="bn-IN"/>
        </w:rPr>
        <w:t>স্বাস্ত্যকর্মীর</w:t>
      </w:r>
      <w:proofErr w:type="spellEnd"/>
      <w:r>
        <w:rPr>
          <w:rFonts w:ascii="Shurjo" w:hAnsi="Shurjo" w:cs="Shurjo"/>
          <w:lang w:bidi="bn-IN"/>
        </w:rPr>
        <w:t xml:space="preserve"> </w:t>
      </w:r>
      <w:proofErr w:type="spellStart"/>
      <w:r>
        <w:rPr>
          <w:rFonts w:ascii="Shurjo" w:hAnsi="Shurjo" w:cs="Shurjo"/>
          <w:lang w:bidi="bn-IN"/>
        </w:rPr>
        <w:t>নিকট</w:t>
      </w:r>
      <w:proofErr w:type="spellEnd"/>
      <w:r>
        <w:rPr>
          <w:rFonts w:ascii="Shurjo" w:hAnsi="Shurjo" w:cs="Shurjo"/>
          <w:lang w:bidi="bn-IN"/>
        </w:rPr>
        <w:t xml:space="preserve"> </w:t>
      </w:r>
      <w:proofErr w:type="spellStart"/>
      <w:r>
        <w:rPr>
          <w:rFonts w:ascii="Shurjo" w:hAnsi="Shurjo" w:cs="Shurjo"/>
          <w:lang w:bidi="bn-IN"/>
        </w:rPr>
        <w:t>প্রতিবন্ধী</w:t>
      </w:r>
      <w:proofErr w:type="spellEnd"/>
      <w:r>
        <w:rPr>
          <w:rFonts w:ascii="Shurjo" w:hAnsi="Shurjo" w:cs="Shurjo"/>
          <w:lang w:bidi="bn-IN"/>
        </w:rPr>
        <w:t xml:space="preserve"> </w:t>
      </w:r>
      <w:proofErr w:type="spellStart"/>
      <w:r>
        <w:rPr>
          <w:rFonts w:ascii="Shurjo" w:hAnsi="Shurjo" w:cs="Shurjo"/>
          <w:lang w:bidi="bn-IN"/>
        </w:rPr>
        <w:t>শিশুকে</w:t>
      </w:r>
      <w:proofErr w:type="spellEnd"/>
      <w:r>
        <w:rPr>
          <w:rFonts w:ascii="Shurjo" w:hAnsi="Shurjo" w:cs="Shurjo"/>
          <w:lang w:bidi="bn-IN"/>
        </w:rPr>
        <w:t xml:space="preserve"> </w:t>
      </w:r>
      <w:proofErr w:type="spellStart"/>
      <w:r>
        <w:rPr>
          <w:rFonts w:ascii="Shurjo" w:hAnsi="Shurjo" w:cs="Shurjo"/>
          <w:lang w:bidi="bn-IN"/>
        </w:rPr>
        <w:t>পাঠানোর</w:t>
      </w:r>
      <w:proofErr w:type="spellEnd"/>
      <w:r>
        <w:rPr>
          <w:rFonts w:ascii="Shurjo" w:hAnsi="Shurjo" w:cs="Shurjo"/>
          <w:lang w:bidi="bn-IN"/>
        </w:rPr>
        <w:t xml:space="preserve"> </w:t>
      </w:r>
      <w:r w:rsidRPr="006833A6">
        <w:rPr>
          <w:rFonts w:ascii="Shurjo" w:hAnsi="Shurjo" w:cs="Shurjo"/>
          <w:cs/>
          <w:lang w:bidi="bn-IN"/>
        </w:rPr>
        <w:t>প্রক্রিয়া দ্রুত হয়</w:t>
      </w:r>
      <w:r w:rsidRPr="006833A6">
        <w:rPr>
          <w:rFonts w:ascii="Shurjo" w:hAnsi="Shurjo" w:cs="Shurjo"/>
        </w:rPr>
        <w:t xml:space="preserve">, </w:t>
      </w:r>
      <w:r w:rsidRPr="006833A6">
        <w:rPr>
          <w:rFonts w:ascii="Shurjo" w:hAnsi="Shurjo" w:cs="Shurjo"/>
          <w:cs/>
          <w:lang w:bidi="bn-IN"/>
        </w:rPr>
        <w:t>পরিবারের সঙ্গে যোগাযোগ উন্নত হয়</w:t>
      </w:r>
      <w:r w:rsidRPr="006833A6">
        <w:rPr>
          <w:rFonts w:ascii="Shurjo" w:hAnsi="Shurjo" w:cs="Shurjo"/>
        </w:rPr>
        <w:t xml:space="preserve"> </w:t>
      </w:r>
      <w:r w:rsidRPr="006833A6">
        <w:rPr>
          <w:rFonts w:ascii="Shurjo" w:hAnsi="Shurjo" w:cs="Shurjo"/>
          <w:cs/>
          <w:lang w:bidi="bn-IN"/>
        </w:rPr>
        <w:t>এবং শিশুরা যথাসময়ে সহায়ক উপকরণ ও থেরাপি পেতে পারে।</w:t>
      </w:r>
    </w:p>
    <w:p w14:paraId="01977039" w14:textId="639D7C29" w:rsidR="003B00D2" w:rsidRPr="000A12C5" w:rsidRDefault="003B00D2" w:rsidP="00BB078B">
      <w:pPr>
        <w:jc w:val="both"/>
        <w:rPr>
          <w:rFonts w:ascii="Shurjo" w:hAnsi="Shurjo" w:cs="Shurjo"/>
        </w:rPr>
      </w:pPr>
      <w:r w:rsidRPr="000A12C5">
        <w:rPr>
          <w:rFonts w:ascii="Shurjo" w:eastAsiaTheme="majorEastAsia" w:hAnsi="Shurjo" w:cs="Shurjo"/>
          <w:b/>
          <w:bCs/>
          <w:color w:val="228087" w:themeColor="text2"/>
          <w:cs/>
          <w:lang w:bidi="bn-IN"/>
        </w:rPr>
        <w:t>৫. কমিউনিটির মনোভাব পরিবর্তন</w:t>
      </w:r>
      <w:r w:rsidR="00F61737" w:rsidRPr="000A12C5">
        <w:rPr>
          <w:rStyle w:val="Heading5Char"/>
          <w:rFonts w:ascii="Shurjo" w:hAnsi="Shurjo" w:cs="Shurjo"/>
          <w:color w:val="228087" w:themeColor="text2"/>
        </w:rPr>
        <w:t>:</w:t>
      </w:r>
      <w:r w:rsidR="00D02729">
        <w:rPr>
          <w:rFonts w:ascii="Shurjo" w:hAnsi="Shurjo" w:cs="Shurjo"/>
        </w:rPr>
        <w:t xml:space="preserve"> </w:t>
      </w:r>
      <w:proofErr w:type="spellStart"/>
      <w:r w:rsidR="00D02729">
        <w:rPr>
          <w:rFonts w:ascii="Shurjo" w:hAnsi="Shurjo" w:cs="Shurjo"/>
        </w:rPr>
        <w:t>এইচবিইএফ</w:t>
      </w:r>
      <w:proofErr w:type="spellEnd"/>
      <w:r w:rsidRPr="000A12C5">
        <w:rPr>
          <w:rFonts w:ascii="Shurjo" w:hAnsi="Shurjo" w:cs="Shurjo"/>
        </w:rPr>
        <w:t xml:space="preserve"> </w:t>
      </w:r>
      <w:r w:rsidRPr="000A12C5">
        <w:rPr>
          <w:rFonts w:ascii="Shurjo" w:hAnsi="Shurjo" w:cs="Shurjo"/>
          <w:cs/>
        </w:rPr>
        <w:t xml:space="preserve">প্রতিটি শিশুর </w:t>
      </w:r>
      <w:proofErr w:type="spellStart"/>
      <w:r w:rsidR="00D02729">
        <w:rPr>
          <w:rFonts w:ascii="Shurjo" w:hAnsi="Shurjo" w:cs="Shurjo"/>
        </w:rPr>
        <w:t>এলাকায়</w:t>
      </w:r>
      <w:proofErr w:type="spellEnd"/>
      <w:r w:rsidR="00D02729">
        <w:rPr>
          <w:rFonts w:ascii="Shurjo" w:hAnsi="Shurjo" w:cs="Shurjo"/>
        </w:rPr>
        <w:t xml:space="preserve"> </w:t>
      </w:r>
      <w:r w:rsidRPr="000A12C5">
        <w:rPr>
          <w:rFonts w:ascii="Shurjo" w:hAnsi="Shurjo" w:cs="Shurjo"/>
          <w:cs/>
        </w:rPr>
        <w:t xml:space="preserve">কাজ করে </w:t>
      </w:r>
      <w:proofErr w:type="spellStart"/>
      <w:r w:rsidR="00D02729">
        <w:rPr>
          <w:rFonts w:ascii="Shurjo" w:hAnsi="Shurjo" w:cs="Shurjo"/>
        </w:rPr>
        <w:t>সেই</w:t>
      </w:r>
      <w:proofErr w:type="spellEnd"/>
      <w:r w:rsidR="00D02729">
        <w:rPr>
          <w:rFonts w:ascii="Shurjo" w:hAnsi="Shurjo" w:cs="Shurjo"/>
        </w:rPr>
        <w:t xml:space="preserve"> </w:t>
      </w:r>
      <w:r w:rsidRPr="000A12C5">
        <w:rPr>
          <w:rFonts w:ascii="Shurjo" w:hAnsi="Shurjo" w:cs="Shurjo"/>
          <w:cs/>
        </w:rPr>
        <w:t>সমাজে সচেতনতা বৃদ্ধি করে এবং প্রতিবন্ধিতা সম্পর্কে প্রচলিত ভুল ধারণা ও কুসংস্কার দূর করে</w:t>
      </w:r>
      <w:r w:rsidR="00D02729">
        <w:rPr>
          <w:rFonts w:ascii="Shurjo" w:hAnsi="Shurjo" w:cs="Shurjo"/>
        </w:rPr>
        <w:t xml:space="preserve"> </w:t>
      </w:r>
      <w:proofErr w:type="spellStart"/>
      <w:r w:rsidR="00D02729">
        <w:rPr>
          <w:rFonts w:ascii="Shurjo" w:hAnsi="Shurjo" w:cs="Shurjo"/>
        </w:rPr>
        <w:t>প্রতিবন্ধিতার</w:t>
      </w:r>
      <w:proofErr w:type="spellEnd"/>
      <w:r w:rsidR="00D02729">
        <w:rPr>
          <w:rFonts w:ascii="Shurjo" w:hAnsi="Shurjo" w:cs="Shurjo"/>
        </w:rPr>
        <w:t xml:space="preserve"> </w:t>
      </w:r>
      <w:proofErr w:type="spellStart"/>
      <w:r w:rsidR="00D02729">
        <w:rPr>
          <w:rFonts w:ascii="Shurjo" w:hAnsi="Shurjo" w:cs="Shurjo"/>
        </w:rPr>
        <w:t>বাস্তব</w:t>
      </w:r>
      <w:proofErr w:type="spellEnd"/>
      <w:r w:rsidR="00D02729">
        <w:rPr>
          <w:rFonts w:ascii="Shurjo" w:hAnsi="Shurjo" w:cs="Shurjo"/>
        </w:rPr>
        <w:t xml:space="preserve"> </w:t>
      </w:r>
      <w:proofErr w:type="spellStart"/>
      <w:r w:rsidR="00D02729">
        <w:rPr>
          <w:rFonts w:ascii="Shurjo" w:hAnsi="Shurjo" w:cs="Shurjo"/>
        </w:rPr>
        <w:t>চিত্র</w:t>
      </w:r>
      <w:proofErr w:type="spellEnd"/>
      <w:r w:rsidR="00D02729">
        <w:rPr>
          <w:rFonts w:ascii="Shurjo" w:hAnsi="Shurjo" w:cs="Shurjo"/>
        </w:rPr>
        <w:t xml:space="preserve"> </w:t>
      </w:r>
      <w:proofErr w:type="spellStart"/>
      <w:r w:rsidR="00D02729">
        <w:rPr>
          <w:rFonts w:ascii="Shurjo" w:hAnsi="Shurjo" w:cs="Shurjo"/>
        </w:rPr>
        <w:t>তুলে</w:t>
      </w:r>
      <w:proofErr w:type="spellEnd"/>
      <w:r w:rsidR="00D02729">
        <w:rPr>
          <w:rFonts w:ascii="Shurjo" w:hAnsi="Shurjo" w:cs="Shurjo"/>
        </w:rPr>
        <w:t xml:space="preserve"> </w:t>
      </w:r>
      <w:proofErr w:type="spellStart"/>
      <w:r w:rsidR="00D02729">
        <w:rPr>
          <w:rFonts w:ascii="Shurjo" w:hAnsi="Shurjo" w:cs="Shurjo"/>
        </w:rPr>
        <w:t>ধরে</w:t>
      </w:r>
      <w:proofErr w:type="spellEnd"/>
      <w:r w:rsidR="00D02729">
        <w:rPr>
          <w:rFonts w:ascii="Shurjo" w:hAnsi="Shurjo" w:cs="Shurjo"/>
        </w:rPr>
        <w:t xml:space="preserve">। </w:t>
      </w:r>
    </w:p>
    <w:p w14:paraId="6BA28ECF" w14:textId="1E7E06C1" w:rsidR="00F61737" w:rsidRPr="000A12C5" w:rsidRDefault="003B00D2" w:rsidP="00BB078B">
      <w:pPr>
        <w:jc w:val="both"/>
        <w:rPr>
          <w:rFonts w:ascii="Shurjo" w:hAnsi="Shurjo" w:cs="Shurjo"/>
        </w:rPr>
      </w:pPr>
      <w:r w:rsidRPr="000A12C5">
        <w:rPr>
          <w:rFonts w:ascii="Shurjo" w:hAnsi="Shurjo" w:cs="Shurjo"/>
          <w:b/>
          <w:bCs/>
          <w:color w:val="228087" w:themeColor="text2"/>
          <w:cs/>
        </w:rPr>
        <w:lastRenderedPageBreak/>
        <w:t>সুপারিশ:</w:t>
      </w:r>
      <w:r w:rsidRPr="000A12C5">
        <w:rPr>
          <w:rFonts w:ascii="Shurjo" w:hAnsi="Shurjo" w:cs="Shurjo"/>
          <w:color w:val="228087" w:themeColor="text2"/>
        </w:rPr>
        <w:br/>
      </w:r>
      <w:proofErr w:type="spellStart"/>
      <w:r w:rsidR="00E51AA5">
        <w:rPr>
          <w:rFonts w:ascii="Shurjo" w:hAnsi="Shurjo" w:cs="Shurjo"/>
        </w:rPr>
        <w:t>স্থানীয়</w:t>
      </w:r>
      <w:proofErr w:type="spellEnd"/>
      <w:r w:rsidR="00E51AA5">
        <w:rPr>
          <w:rFonts w:ascii="Shurjo" w:hAnsi="Shurjo" w:cs="Shurjo"/>
        </w:rPr>
        <w:t xml:space="preserve"> </w:t>
      </w:r>
      <w:proofErr w:type="spellStart"/>
      <w:r w:rsidR="00E51AA5">
        <w:rPr>
          <w:rFonts w:ascii="Shurjo" w:hAnsi="Shurjo" w:cs="Shurjo"/>
        </w:rPr>
        <w:t>পর্যায়ে</w:t>
      </w:r>
      <w:proofErr w:type="spellEnd"/>
      <w:r w:rsidRPr="000A12C5">
        <w:rPr>
          <w:rFonts w:ascii="Shurjo" w:hAnsi="Shurjo" w:cs="Shurjo"/>
          <w:cs/>
        </w:rPr>
        <w:t xml:space="preserve"> সচেতনতামূলক প্রচারণা শুরু করা উচিত</w:t>
      </w:r>
      <w:r w:rsidRPr="000A12C5">
        <w:rPr>
          <w:rFonts w:ascii="Shurjo" w:hAnsi="Shurjo" w:cs="Shurjo"/>
        </w:rPr>
        <w:t xml:space="preserve">, </w:t>
      </w:r>
      <w:r w:rsidRPr="000A12C5">
        <w:rPr>
          <w:rFonts w:ascii="Shurjo" w:hAnsi="Shurjo" w:cs="Shurjo"/>
          <w:cs/>
        </w:rPr>
        <w:t xml:space="preserve">যাতে সমাজে ইতিবাচক দৃষ্টিভঙ্গি গড়ে ওঠে এবং </w:t>
      </w:r>
      <w:proofErr w:type="spellStart"/>
      <w:r w:rsidR="00E51AA5">
        <w:rPr>
          <w:rFonts w:ascii="Shurjo" w:hAnsi="Shurjo" w:cs="Shurjo"/>
        </w:rPr>
        <w:t>বাড়িভিত্তিক</w:t>
      </w:r>
      <w:proofErr w:type="spellEnd"/>
      <w:r w:rsidR="00E51AA5">
        <w:rPr>
          <w:rFonts w:ascii="Shurjo" w:hAnsi="Shurjo" w:cs="Shurjo"/>
        </w:rPr>
        <w:t xml:space="preserve"> </w:t>
      </w:r>
      <w:proofErr w:type="spellStart"/>
      <w:r w:rsidR="00E51AA5">
        <w:rPr>
          <w:rFonts w:ascii="Shurjo" w:hAnsi="Shurjo" w:cs="Shurjo"/>
        </w:rPr>
        <w:t>শিক্ষা</w:t>
      </w:r>
      <w:proofErr w:type="spellEnd"/>
      <w:r w:rsidR="00E51AA5">
        <w:rPr>
          <w:rFonts w:ascii="Shurjo" w:hAnsi="Shurjo" w:cs="Shurjo"/>
        </w:rPr>
        <w:t xml:space="preserve"> </w:t>
      </w:r>
      <w:proofErr w:type="spellStart"/>
      <w:r w:rsidR="00E51AA5">
        <w:rPr>
          <w:rFonts w:ascii="Shurjo" w:hAnsi="Shurjo" w:cs="Shurjo"/>
        </w:rPr>
        <w:t>কার্যক্রমে</w:t>
      </w:r>
      <w:proofErr w:type="spellEnd"/>
      <w:r w:rsidR="00E51AA5">
        <w:rPr>
          <w:rFonts w:ascii="Shurjo" w:hAnsi="Shurjo" w:cs="Shurjo"/>
        </w:rPr>
        <w:t xml:space="preserve"> </w:t>
      </w:r>
      <w:r w:rsidR="00E51AA5" w:rsidRPr="000A12C5">
        <w:rPr>
          <w:rFonts w:ascii="Shurjo" w:hAnsi="Shurjo" w:cs="Shurjo"/>
          <w:cs/>
        </w:rPr>
        <w:t xml:space="preserve">গুরুতর </w:t>
      </w:r>
      <w:r w:rsidR="00E51AA5">
        <w:rPr>
          <w:rFonts w:ascii="Shurjo" w:hAnsi="Shurjo" w:cs="Shurjo"/>
        </w:rPr>
        <w:t xml:space="preserve">ও </w:t>
      </w:r>
      <w:proofErr w:type="spellStart"/>
      <w:r w:rsidR="00E51AA5">
        <w:rPr>
          <w:rFonts w:ascii="Shurjo" w:hAnsi="Shurjo" w:cs="Shurjo"/>
        </w:rPr>
        <w:t>বহুমাত্রিক</w:t>
      </w:r>
      <w:proofErr w:type="spellEnd"/>
      <w:r w:rsidR="00E51AA5">
        <w:rPr>
          <w:rFonts w:ascii="Shurjo" w:hAnsi="Shurjo" w:cs="Shurjo"/>
        </w:rPr>
        <w:t xml:space="preserve"> </w:t>
      </w:r>
      <w:r w:rsidRPr="000A12C5">
        <w:rPr>
          <w:rFonts w:ascii="Shurjo" w:hAnsi="Shurjo" w:cs="Shurjo"/>
          <w:cs/>
        </w:rPr>
        <w:t xml:space="preserve">প্রতিবন্ধী শিশুদের </w:t>
      </w:r>
      <w:proofErr w:type="spellStart"/>
      <w:r w:rsidR="00E51AA5">
        <w:rPr>
          <w:rFonts w:ascii="Shurjo" w:hAnsi="Shurjo" w:cs="Shurjo"/>
        </w:rPr>
        <w:t>অংশগ্রহণ</w:t>
      </w:r>
      <w:proofErr w:type="spellEnd"/>
      <w:r w:rsidR="00E51AA5">
        <w:rPr>
          <w:rFonts w:ascii="Shurjo" w:hAnsi="Shurjo" w:cs="Shurjo"/>
        </w:rPr>
        <w:t xml:space="preserve"> ও </w:t>
      </w:r>
      <w:r w:rsidRPr="000A12C5">
        <w:rPr>
          <w:rFonts w:ascii="Shurjo" w:hAnsi="Shurjo" w:cs="Shurjo"/>
          <w:cs/>
        </w:rPr>
        <w:t xml:space="preserve">গ্রহণযোগ্যতা বাড়ে। </w:t>
      </w:r>
      <w:r w:rsidR="004A0BDE" w:rsidRPr="004A0BDE">
        <w:rPr>
          <w:rFonts w:ascii="Shurjo" w:hAnsi="Shurjo" w:cs="Shurjo"/>
          <w:cs/>
          <w:lang w:bidi="bn-IN"/>
        </w:rPr>
        <w:t>স্থানীয় প্রশাসন</w:t>
      </w:r>
      <w:r w:rsidR="004A0BDE">
        <w:rPr>
          <w:rFonts w:ascii="Shurjo" w:hAnsi="Shurjo" w:cs="Shurjo"/>
          <w:lang w:bidi="bn-IN"/>
        </w:rPr>
        <w:t xml:space="preserve"> ও </w:t>
      </w:r>
      <w:proofErr w:type="spellStart"/>
      <w:r w:rsidR="004A0BDE">
        <w:rPr>
          <w:rFonts w:ascii="Shurjo" w:hAnsi="Shurjo" w:cs="Shurjo"/>
          <w:lang w:bidi="bn-IN"/>
        </w:rPr>
        <w:t>সুশীল</w:t>
      </w:r>
      <w:proofErr w:type="spellEnd"/>
      <w:r w:rsidR="004A0BDE">
        <w:rPr>
          <w:rFonts w:ascii="Shurjo" w:hAnsi="Shurjo" w:cs="Shurjo"/>
          <w:lang w:bidi="bn-IN"/>
        </w:rPr>
        <w:t xml:space="preserve"> </w:t>
      </w:r>
      <w:proofErr w:type="spellStart"/>
      <w:r w:rsidR="004A0BDE">
        <w:rPr>
          <w:rFonts w:ascii="Shurjo" w:hAnsi="Shurjo" w:cs="Shurjo"/>
          <w:lang w:bidi="bn-IN"/>
        </w:rPr>
        <w:t>সমাজের</w:t>
      </w:r>
      <w:proofErr w:type="spellEnd"/>
      <w:r w:rsidR="004A0BDE" w:rsidRPr="004A0BDE">
        <w:rPr>
          <w:rFonts w:ascii="Shurjo" w:hAnsi="Shurjo" w:cs="Shurjo"/>
          <w:cs/>
          <w:lang w:bidi="bn-IN"/>
        </w:rPr>
        <w:t xml:space="preserve"> সংগঠনগুলোর সঙ্গে অংশীদা</w:t>
      </w:r>
      <w:proofErr w:type="spellStart"/>
      <w:r w:rsidR="004A0BDE">
        <w:rPr>
          <w:rFonts w:ascii="Shurjo" w:hAnsi="Shurjo" w:cs="Shurjo"/>
          <w:lang w:bidi="bn-IN"/>
        </w:rPr>
        <w:t>রিত্বের</w:t>
      </w:r>
      <w:proofErr w:type="spellEnd"/>
      <w:r w:rsidR="004A0BDE">
        <w:rPr>
          <w:rFonts w:ascii="Shurjo" w:hAnsi="Shurjo" w:cs="Shurjo"/>
          <w:lang w:bidi="bn-IN"/>
        </w:rPr>
        <w:t xml:space="preserve"> </w:t>
      </w:r>
      <w:proofErr w:type="spellStart"/>
      <w:r w:rsidR="004A0BDE">
        <w:rPr>
          <w:rFonts w:ascii="Shurjo" w:hAnsi="Shurjo" w:cs="Shurjo"/>
          <w:lang w:bidi="bn-IN"/>
        </w:rPr>
        <w:t>ফলে</w:t>
      </w:r>
      <w:proofErr w:type="spellEnd"/>
      <w:r w:rsidR="004A0BDE">
        <w:rPr>
          <w:rFonts w:ascii="Shurjo" w:hAnsi="Shurjo" w:cs="Shurjo"/>
          <w:lang w:bidi="bn-IN"/>
        </w:rPr>
        <w:t xml:space="preserve"> </w:t>
      </w:r>
      <w:proofErr w:type="spellStart"/>
      <w:r w:rsidR="004A0BDE">
        <w:rPr>
          <w:rFonts w:ascii="Shurjo" w:hAnsi="Shurjo" w:cs="Shurjo"/>
          <w:lang w:bidi="bn-IN"/>
        </w:rPr>
        <w:t>এইচবিইএফের</w:t>
      </w:r>
      <w:proofErr w:type="spellEnd"/>
      <w:r w:rsidR="004A0BDE" w:rsidRPr="004A0BDE">
        <w:rPr>
          <w:rFonts w:ascii="Shurjo" w:hAnsi="Shurjo" w:cs="Shurjo"/>
          <w:cs/>
          <w:lang w:bidi="bn-IN"/>
        </w:rPr>
        <w:t xml:space="preserve"> </w:t>
      </w:r>
      <w:r w:rsidR="004A0BDE">
        <w:rPr>
          <w:rFonts w:ascii="Shurjo" w:hAnsi="Shurjo" w:cs="Shurjo"/>
          <w:lang w:bidi="bn-IN"/>
        </w:rPr>
        <w:t>(</w:t>
      </w:r>
      <w:r w:rsidR="004A0BDE" w:rsidRPr="004A0BDE">
        <w:rPr>
          <w:rFonts w:ascii="Shurjo" w:hAnsi="Shurjo" w:cs="Shurjo"/>
        </w:rPr>
        <w:t>HBEF</w:t>
      </w:r>
      <w:r w:rsidR="004A0BDE">
        <w:rPr>
          <w:rFonts w:ascii="Shurjo" w:hAnsi="Shurjo" w:cs="Shurjo"/>
        </w:rPr>
        <w:t>)</w:t>
      </w:r>
      <w:r w:rsidR="004A0BDE" w:rsidRPr="004A0BDE">
        <w:rPr>
          <w:rFonts w:ascii="Shurjo" w:hAnsi="Shurjo" w:cs="Shurjo"/>
          <w:cs/>
          <w:lang w:bidi="bn-IN"/>
        </w:rPr>
        <w:t xml:space="preserve"> কাজের চাপ ক</w:t>
      </w:r>
      <w:proofErr w:type="spellStart"/>
      <w:r w:rsidR="004A0BDE">
        <w:rPr>
          <w:rFonts w:ascii="Shurjo" w:hAnsi="Shurjo" w:cs="Shurjo"/>
          <w:lang w:bidi="bn-IN"/>
        </w:rPr>
        <w:t>মে</w:t>
      </w:r>
      <w:proofErr w:type="spellEnd"/>
      <w:r w:rsidR="004A0BDE" w:rsidRPr="004A0BDE">
        <w:rPr>
          <w:rFonts w:ascii="Shurjo" w:hAnsi="Shurjo" w:cs="Shurjo"/>
          <w:cs/>
          <w:lang w:bidi="bn-IN"/>
        </w:rPr>
        <w:t xml:space="preserve"> এবং </w:t>
      </w:r>
      <w:proofErr w:type="spellStart"/>
      <w:r w:rsidR="004A0BDE">
        <w:rPr>
          <w:rFonts w:ascii="Shurjo" w:hAnsi="Shurjo" w:cs="Shurjo"/>
          <w:lang w:bidi="bn-IN"/>
        </w:rPr>
        <w:t>বাড়িভিত্তিক</w:t>
      </w:r>
      <w:proofErr w:type="spellEnd"/>
      <w:r w:rsidR="004A0BDE">
        <w:rPr>
          <w:rFonts w:ascii="Shurjo" w:hAnsi="Shurjo" w:cs="Shurjo"/>
          <w:lang w:bidi="bn-IN"/>
        </w:rPr>
        <w:t xml:space="preserve"> </w:t>
      </w:r>
      <w:proofErr w:type="spellStart"/>
      <w:r w:rsidR="004A0BDE">
        <w:rPr>
          <w:rFonts w:ascii="Shurjo" w:hAnsi="Shurjo" w:cs="Shurjo"/>
          <w:lang w:bidi="bn-IN"/>
        </w:rPr>
        <w:t>শিক্ষা</w:t>
      </w:r>
      <w:proofErr w:type="spellEnd"/>
      <w:r w:rsidR="004A0BDE">
        <w:rPr>
          <w:rFonts w:ascii="Shurjo" w:hAnsi="Shurjo" w:cs="Shurjo"/>
          <w:lang w:bidi="bn-IN"/>
        </w:rPr>
        <w:t xml:space="preserve"> </w:t>
      </w:r>
      <w:r w:rsidR="004A0BDE" w:rsidRPr="004A0BDE">
        <w:rPr>
          <w:rFonts w:ascii="Shurjo" w:hAnsi="Shurjo" w:cs="Shurjo"/>
          <w:cs/>
          <w:lang w:bidi="bn-IN"/>
        </w:rPr>
        <w:t>কর্মসূচির প্রভাব</w:t>
      </w:r>
      <w:proofErr w:type="spellStart"/>
      <w:r w:rsidR="004A0BDE">
        <w:rPr>
          <w:rFonts w:ascii="Shurjo" w:hAnsi="Shurjo" w:cs="Shurjo"/>
          <w:lang w:bidi="bn-IN"/>
        </w:rPr>
        <w:t>কে</w:t>
      </w:r>
      <w:proofErr w:type="spellEnd"/>
      <w:r w:rsidR="004A0BDE" w:rsidRPr="004A0BDE">
        <w:rPr>
          <w:rFonts w:ascii="Shurjo" w:hAnsi="Shurjo" w:cs="Shurjo"/>
          <w:cs/>
          <w:lang w:bidi="bn-IN"/>
        </w:rPr>
        <w:t xml:space="preserve"> বিস্তৃত করে। রেডিও ও টেলিভিশন স্টেশন</w:t>
      </w:r>
      <w:r w:rsidR="004A0BDE" w:rsidRPr="004A0BDE">
        <w:rPr>
          <w:rFonts w:ascii="Shurjo" w:hAnsi="Shurjo" w:cs="Shurjo"/>
        </w:rPr>
        <w:t xml:space="preserve">, </w:t>
      </w:r>
      <w:r w:rsidR="004A0BDE" w:rsidRPr="004A0BDE">
        <w:rPr>
          <w:rFonts w:ascii="Shurjo" w:hAnsi="Shurjo" w:cs="Shurjo"/>
          <w:cs/>
          <w:lang w:bidi="bn-IN"/>
        </w:rPr>
        <w:t>ধর্মীয় নেতা</w:t>
      </w:r>
      <w:r w:rsidR="004A0BDE" w:rsidRPr="004A0BDE">
        <w:rPr>
          <w:rFonts w:ascii="Shurjo" w:hAnsi="Shurjo" w:cs="Shurjo"/>
        </w:rPr>
        <w:t xml:space="preserve">, </w:t>
      </w:r>
      <w:r w:rsidR="004A0BDE" w:rsidRPr="004A0BDE">
        <w:rPr>
          <w:rFonts w:ascii="Shurjo" w:hAnsi="Shurjo" w:cs="Shurjo"/>
          <w:cs/>
          <w:lang w:bidi="bn-IN"/>
        </w:rPr>
        <w:t>স্কুল এবং অন্যান্য সামাজিক গোষ্ঠীকে অন্তর্ভুক্ত করে পরিচালিত সচেতনতা</w:t>
      </w:r>
      <w:proofErr w:type="spellStart"/>
      <w:r w:rsidR="00EC1FD9">
        <w:rPr>
          <w:rFonts w:ascii="Shurjo" w:hAnsi="Shurjo" w:cs="Shurjo"/>
          <w:lang w:bidi="bn-IN"/>
        </w:rPr>
        <w:t>মূলক</w:t>
      </w:r>
      <w:proofErr w:type="spellEnd"/>
      <w:r w:rsidR="004A0BDE" w:rsidRPr="004A0BDE">
        <w:rPr>
          <w:rFonts w:ascii="Shurjo" w:hAnsi="Shurjo" w:cs="Shurjo"/>
          <w:cs/>
          <w:lang w:bidi="bn-IN"/>
        </w:rPr>
        <w:t xml:space="preserve"> কর্মসূচিগুলো প্রতিবন্ধী শিশু ও তাদের পরিবারের প্রতি সামাজিক গ্রহণযোগ্যতা ও অন্তর্ভুক্তি বৃদ্ধিতে বিশেষভাবে সফল হয়েছে।</w:t>
      </w:r>
    </w:p>
    <w:p w14:paraId="5C366F8E" w14:textId="4F78A87D" w:rsidR="003B00D2" w:rsidRPr="000A12C5" w:rsidRDefault="003B00D2" w:rsidP="00BB078B">
      <w:pPr>
        <w:jc w:val="both"/>
        <w:rPr>
          <w:rFonts w:ascii="Shurjo" w:hAnsi="Shurjo" w:cs="Shurjo"/>
        </w:rPr>
      </w:pPr>
      <w:r w:rsidRPr="000A12C5">
        <w:rPr>
          <w:rFonts w:ascii="Shurjo" w:eastAsiaTheme="majorEastAsia" w:hAnsi="Shurjo" w:cs="Shurjo"/>
          <w:b/>
          <w:bCs/>
          <w:color w:val="228087" w:themeColor="text2"/>
          <w:cs/>
          <w:lang w:bidi="bn-IN"/>
        </w:rPr>
        <w:t xml:space="preserve">৬. </w:t>
      </w:r>
      <w:proofErr w:type="spellStart"/>
      <w:r w:rsidR="0024710E">
        <w:rPr>
          <w:rFonts w:ascii="Shurjo" w:eastAsiaTheme="majorEastAsia" w:hAnsi="Shurjo" w:cs="Shurjo"/>
          <w:b/>
          <w:bCs/>
          <w:color w:val="228087" w:themeColor="text2"/>
          <w:lang w:bidi="bn-IN"/>
        </w:rPr>
        <w:t>মূ</w:t>
      </w:r>
      <w:proofErr w:type="spellEnd"/>
      <w:r w:rsidRPr="000A12C5">
        <w:rPr>
          <w:rFonts w:ascii="Shurjo" w:eastAsiaTheme="majorEastAsia" w:hAnsi="Shurjo" w:cs="Shurjo"/>
          <w:b/>
          <w:bCs/>
          <w:color w:val="228087" w:themeColor="text2"/>
          <w:cs/>
          <w:lang w:bidi="bn-IN"/>
        </w:rPr>
        <w:t>লধারার শিক্ষায় অন্তর্ভুক্তি সহজতর করা</w:t>
      </w:r>
      <w:r w:rsidR="00F61737" w:rsidRPr="000A12C5">
        <w:rPr>
          <w:rStyle w:val="Heading5Char"/>
          <w:rFonts w:ascii="Shurjo" w:hAnsi="Shurjo" w:cs="Shurjo"/>
          <w:color w:val="228087" w:themeColor="text2"/>
        </w:rPr>
        <w:t>:</w:t>
      </w:r>
      <w:r w:rsidR="00F61737" w:rsidRPr="000A12C5">
        <w:rPr>
          <w:rFonts w:ascii="Shurjo" w:hAnsi="Shurjo" w:cs="Shurjo"/>
          <w:b/>
          <w:bCs/>
          <w:color w:val="228087" w:themeColor="text2"/>
        </w:rPr>
        <w:t xml:space="preserve"> </w:t>
      </w:r>
      <w:r w:rsidRPr="000A12C5">
        <w:rPr>
          <w:rFonts w:ascii="Shurjo" w:hAnsi="Shurjo" w:cs="Shurjo"/>
        </w:rPr>
        <w:t xml:space="preserve">HBEF </w:t>
      </w:r>
      <w:r w:rsidRPr="000A12C5">
        <w:rPr>
          <w:rFonts w:ascii="Shurjo" w:hAnsi="Shurjo" w:cs="Shurjo"/>
          <w:cs/>
        </w:rPr>
        <w:t xml:space="preserve">স্থানীয় </w:t>
      </w:r>
      <w:r w:rsidR="0024710E" w:rsidRPr="0024710E">
        <w:rPr>
          <w:rFonts w:ascii="Shurjo" w:hAnsi="Shurjo" w:cs="Shurjo"/>
          <w:cs/>
          <w:lang w:bidi="bn-BD"/>
        </w:rPr>
        <w:t xml:space="preserve">মূলধারার প্রাথমিক বিদ্যালয়গুলোর সাথেও ঘনিষ্ঠ সম্পর্ক বজায় রাখে এবং গুরুতর ও </w:t>
      </w:r>
      <w:proofErr w:type="spellStart"/>
      <w:r w:rsidR="0024710E">
        <w:rPr>
          <w:rFonts w:ascii="Shurjo" w:hAnsi="Shurjo" w:cs="Shurjo"/>
          <w:lang w:bidi="bn-BD"/>
        </w:rPr>
        <w:t>বহুমাত্রিক</w:t>
      </w:r>
      <w:proofErr w:type="spellEnd"/>
      <w:r w:rsidR="0024710E" w:rsidRPr="0024710E">
        <w:rPr>
          <w:rFonts w:ascii="Shurjo" w:hAnsi="Shurjo" w:cs="Shurjo"/>
          <w:cs/>
          <w:lang w:bidi="bn-BD"/>
        </w:rPr>
        <w:t xml:space="preserve"> প্রতিব</w:t>
      </w:r>
      <w:proofErr w:type="spellStart"/>
      <w:r w:rsidR="0024710E">
        <w:rPr>
          <w:rFonts w:ascii="Shurjo" w:hAnsi="Shurjo" w:cs="Shurjo"/>
          <w:lang w:bidi="bn-BD"/>
        </w:rPr>
        <w:t>ন্ধিতা</w:t>
      </w:r>
      <w:proofErr w:type="spellEnd"/>
      <w:r w:rsidR="0024710E" w:rsidRPr="0024710E">
        <w:rPr>
          <w:rFonts w:ascii="Shurjo" w:hAnsi="Shurjo" w:cs="Shurjo"/>
          <w:cs/>
          <w:lang w:bidi="bn-BD"/>
        </w:rPr>
        <w:t>সম্পন্ন শিশুদের গ্রহণ ও শিক্ষা দেওয়ার জন্য</w:t>
      </w:r>
      <w:r w:rsidR="0024710E">
        <w:rPr>
          <w:rFonts w:ascii="Shurjo" w:hAnsi="Shurjo" w:cs="Shurjo"/>
          <w:lang w:bidi="bn-BD"/>
        </w:rPr>
        <w:t xml:space="preserve"> </w:t>
      </w:r>
      <w:r w:rsidR="0024710E" w:rsidRPr="0024710E">
        <w:rPr>
          <w:rFonts w:ascii="Shurjo" w:hAnsi="Shurjo" w:cs="Shurjo"/>
          <w:cs/>
          <w:lang w:bidi="bn-BD"/>
        </w:rPr>
        <w:t>তারা কতটা প্রস্তুত</w:t>
      </w:r>
      <w:r w:rsidR="0024710E">
        <w:rPr>
          <w:rFonts w:ascii="Shurjo" w:hAnsi="Shurjo" w:cs="Shurjo"/>
          <w:lang w:bidi="bn-BD"/>
        </w:rPr>
        <w:t xml:space="preserve"> </w:t>
      </w:r>
      <w:proofErr w:type="spellStart"/>
      <w:r w:rsidR="0024710E">
        <w:rPr>
          <w:rFonts w:ascii="Shurjo" w:hAnsi="Shurjo" w:cs="Shurjo"/>
          <w:lang w:bidi="bn-BD"/>
        </w:rPr>
        <w:t>সে</w:t>
      </w:r>
      <w:proofErr w:type="spellEnd"/>
      <w:r w:rsidR="0024710E" w:rsidRPr="0024710E">
        <w:rPr>
          <w:rFonts w:ascii="Shurjo" w:hAnsi="Shurjo" w:cs="Shurjo"/>
          <w:cs/>
          <w:lang w:bidi="bn-BD"/>
        </w:rPr>
        <w:t xml:space="preserve"> সক্ষমতা মূল্যায়ন করে। </w:t>
      </w:r>
      <w:r w:rsidRPr="000A12C5">
        <w:rPr>
          <w:rFonts w:ascii="Shurjo" w:hAnsi="Shurjo" w:cs="Shurjo"/>
          <w:cs/>
        </w:rPr>
        <w:t xml:space="preserve">তারা প্রবেশগম্যতার </w:t>
      </w:r>
      <w:proofErr w:type="spellStart"/>
      <w:r w:rsidR="00081F44">
        <w:rPr>
          <w:rFonts w:ascii="Shurjo" w:hAnsi="Shurjo" w:cs="Shurjo"/>
        </w:rPr>
        <w:t>সম্ভাব্য</w:t>
      </w:r>
      <w:proofErr w:type="spellEnd"/>
      <w:r w:rsidR="00081F44">
        <w:rPr>
          <w:rFonts w:ascii="Shurjo" w:hAnsi="Shurjo" w:cs="Shurjo"/>
        </w:rPr>
        <w:t xml:space="preserve"> </w:t>
      </w:r>
      <w:proofErr w:type="spellStart"/>
      <w:r w:rsidR="00081F44">
        <w:rPr>
          <w:rFonts w:ascii="Shurjo" w:hAnsi="Shurjo" w:cs="Shurjo"/>
        </w:rPr>
        <w:t>বাঁধাগুলো</w:t>
      </w:r>
      <w:proofErr w:type="spellEnd"/>
      <w:r w:rsidRPr="000A12C5">
        <w:rPr>
          <w:rFonts w:ascii="Shurjo" w:hAnsi="Shurjo" w:cs="Shurjo"/>
          <w:cs/>
        </w:rPr>
        <w:t xml:space="preserve"> </w:t>
      </w:r>
      <w:proofErr w:type="spellStart"/>
      <w:r w:rsidR="00081F44">
        <w:rPr>
          <w:rFonts w:ascii="Shurjo" w:hAnsi="Shurjo" w:cs="Shurjo"/>
        </w:rPr>
        <w:t>খুঁজে</w:t>
      </w:r>
      <w:proofErr w:type="spellEnd"/>
      <w:r w:rsidR="00081F44">
        <w:rPr>
          <w:rFonts w:ascii="Shurjo" w:hAnsi="Shurjo" w:cs="Shurjo"/>
        </w:rPr>
        <w:t xml:space="preserve"> </w:t>
      </w:r>
      <w:proofErr w:type="spellStart"/>
      <w:r w:rsidR="00081F44">
        <w:rPr>
          <w:rFonts w:ascii="Shurjo" w:hAnsi="Shurjo" w:cs="Shurjo"/>
        </w:rPr>
        <w:t>বের</w:t>
      </w:r>
      <w:proofErr w:type="spellEnd"/>
      <w:r w:rsidR="00081F44">
        <w:rPr>
          <w:rFonts w:ascii="Shurjo" w:hAnsi="Shurjo" w:cs="Shurjo"/>
        </w:rPr>
        <w:t xml:space="preserve"> </w:t>
      </w:r>
      <w:proofErr w:type="spellStart"/>
      <w:r w:rsidR="00081F44">
        <w:rPr>
          <w:rFonts w:ascii="Shurjo" w:hAnsi="Shurjo" w:cs="Shurjo"/>
        </w:rPr>
        <w:t>করে</w:t>
      </w:r>
      <w:proofErr w:type="spellEnd"/>
      <w:r w:rsidR="00081F44">
        <w:rPr>
          <w:rFonts w:ascii="Shurjo" w:hAnsi="Shurjo" w:cs="Shurjo"/>
        </w:rPr>
        <w:t xml:space="preserve"> </w:t>
      </w:r>
      <w:proofErr w:type="spellStart"/>
      <w:r w:rsidR="00081F44">
        <w:rPr>
          <w:rFonts w:ascii="Shurjo" w:hAnsi="Shurjo" w:cs="Shurjo"/>
        </w:rPr>
        <w:t>তা</w:t>
      </w:r>
      <w:proofErr w:type="spellEnd"/>
      <w:r w:rsidR="00081F44">
        <w:rPr>
          <w:rFonts w:ascii="Shurjo" w:hAnsi="Shurjo" w:cs="Shurjo"/>
        </w:rPr>
        <w:t xml:space="preserve"> </w:t>
      </w:r>
      <w:r w:rsidRPr="000A12C5">
        <w:rPr>
          <w:rFonts w:ascii="Shurjo" w:hAnsi="Shurjo" w:cs="Shurjo"/>
          <w:cs/>
        </w:rPr>
        <w:t>বিশ্লেষণ করে এবং স্কু</w:t>
      </w:r>
      <w:proofErr w:type="spellStart"/>
      <w:r w:rsidR="00081F44">
        <w:rPr>
          <w:rFonts w:ascii="Shurjo" w:hAnsi="Shurjo" w:cs="Shurjo"/>
        </w:rPr>
        <w:t>লের</w:t>
      </w:r>
      <w:proofErr w:type="spellEnd"/>
      <w:r w:rsidRPr="000A12C5">
        <w:rPr>
          <w:rFonts w:ascii="Shurjo" w:hAnsi="Shurjo" w:cs="Shurjo"/>
          <w:cs/>
        </w:rPr>
        <w:t xml:space="preserve"> নেতৃত্বের সঙ্গে কাজ করে</w:t>
      </w:r>
      <w:r w:rsidR="00081F44">
        <w:rPr>
          <w:rFonts w:ascii="Shurjo" w:hAnsi="Shurjo" w:cs="Shurjo"/>
        </w:rPr>
        <w:t xml:space="preserve"> </w:t>
      </w:r>
      <w:proofErr w:type="spellStart"/>
      <w:r w:rsidR="00081F44">
        <w:rPr>
          <w:rFonts w:ascii="Shurjo" w:hAnsi="Shurjo" w:cs="Shurjo"/>
        </w:rPr>
        <w:t>তা</w:t>
      </w:r>
      <w:proofErr w:type="spellEnd"/>
      <w:r w:rsidR="00081F44">
        <w:rPr>
          <w:rFonts w:ascii="Shurjo" w:hAnsi="Shurjo" w:cs="Shurjo"/>
        </w:rPr>
        <w:t xml:space="preserve"> </w:t>
      </w:r>
      <w:proofErr w:type="spellStart"/>
      <w:r w:rsidR="00081F44">
        <w:rPr>
          <w:rFonts w:ascii="Shurjo" w:hAnsi="Shurjo" w:cs="Shurjo"/>
        </w:rPr>
        <w:t>সমাধানের</w:t>
      </w:r>
      <w:proofErr w:type="spellEnd"/>
      <w:r w:rsidR="00081F44">
        <w:rPr>
          <w:rFonts w:ascii="Shurjo" w:hAnsi="Shurjo" w:cs="Shurjo"/>
        </w:rPr>
        <w:t xml:space="preserve"> </w:t>
      </w:r>
      <w:proofErr w:type="spellStart"/>
      <w:r w:rsidR="00081F44">
        <w:rPr>
          <w:rFonts w:ascii="Shurjo" w:hAnsi="Shurjo" w:cs="Shurjo"/>
        </w:rPr>
        <w:t>চেষ্টা</w:t>
      </w:r>
      <w:proofErr w:type="spellEnd"/>
      <w:r w:rsidR="00081F44">
        <w:rPr>
          <w:rFonts w:ascii="Shurjo" w:hAnsi="Shurjo" w:cs="Shurjo"/>
        </w:rPr>
        <w:t xml:space="preserve"> </w:t>
      </w:r>
      <w:proofErr w:type="spellStart"/>
      <w:r w:rsidR="00081F44">
        <w:rPr>
          <w:rFonts w:ascii="Shurjo" w:hAnsi="Shurjo" w:cs="Shurjo"/>
        </w:rPr>
        <w:t>করে</w:t>
      </w:r>
      <w:proofErr w:type="spellEnd"/>
      <w:r w:rsidRPr="000A12C5">
        <w:rPr>
          <w:rFonts w:ascii="Shurjo" w:hAnsi="Shurjo" w:cs="Shurjo"/>
          <w:cs/>
        </w:rPr>
        <w:t>।</w:t>
      </w:r>
      <w:r w:rsidR="00434B56">
        <w:rPr>
          <w:rFonts w:ascii="Shurjo" w:hAnsi="Shurjo" w:cs="Shurjo"/>
        </w:rPr>
        <w:t xml:space="preserve"> </w:t>
      </w:r>
      <w:r w:rsidR="00434B56" w:rsidRPr="0024710E">
        <w:rPr>
          <w:rFonts w:ascii="Shurjo" w:hAnsi="Shurjo" w:cs="Shurjo"/>
          <w:cs/>
          <w:lang w:bidi="bn-BD"/>
        </w:rPr>
        <w:t>তবে তারা উল্লেখযোগ্য পরিবর্তন আনার মতো পর্যাপ্ত সম্পদ বা ক্ষমতা রাখে না।</w:t>
      </w:r>
    </w:p>
    <w:p w14:paraId="0BA8BD80" w14:textId="1C5829D7" w:rsidR="0024710E" w:rsidRPr="0024710E" w:rsidRDefault="0024710E" w:rsidP="00BB078B">
      <w:pPr>
        <w:jc w:val="both"/>
        <w:rPr>
          <w:rFonts w:ascii="Shurjo" w:hAnsi="Shurjo" w:cs="Shurjo"/>
          <w:lang w:val="en-US"/>
        </w:rPr>
      </w:pPr>
      <w:r w:rsidRPr="0024710E">
        <w:rPr>
          <w:rFonts w:ascii="Shurjo" w:hAnsi="Shurjo" w:cs="Shurjo"/>
          <w:cs/>
          <w:lang w:bidi="bn-BD"/>
        </w:rPr>
        <w:t>নীতিমালা অনুযায়ী মূলধারার বিদ্যালয়ে অন্তর্ভুক্তিমূলক শিক্ষা নিশ্চিত করার কথা থাকলেও</w:t>
      </w:r>
      <w:r w:rsidRPr="0024710E">
        <w:rPr>
          <w:rFonts w:ascii="Shurjo" w:hAnsi="Shurjo" w:cs="Shurjo"/>
          <w:lang w:val="en-US"/>
        </w:rPr>
        <w:t xml:space="preserve">, </w:t>
      </w:r>
      <w:r w:rsidRPr="0024710E">
        <w:rPr>
          <w:rFonts w:ascii="Shurjo" w:hAnsi="Shurjo" w:cs="Shurjo"/>
          <w:cs/>
          <w:lang w:bidi="bn-BD"/>
        </w:rPr>
        <w:t>স্থানীয় পর্যায়ে তা সবসময় কার্যকর হয় না। অন্তর্ভুক্তিমূলক শিক্ষার জন্য বাজেট বরাদ্দ নিয়মিত ও বাধ্যতামূলক হওয়া উচিত</w:t>
      </w:r>
      <w:r w:rsidRPr="0024710E">
        <w:rPr>
          <w:rFonts w:ascii="Shurjo" w:hAnsi="Shurjo" w:cs="Shurjo"/>
          <w:lang w:val="en-US"/>
        </w:rPr>
        <w:t xml:space="preserve"> </w:t>
      </w:r>
      <w:r w:rsidRPr="0024710E">
        <w:rPr>
          <w:rFonts w:ascii="Shurjo" w:hAnsi="Shurjo" w:cs="Shurjo"/>
          <w:cs/>
          <w:lang w:bidi="bn-BD"/>
        </w:rPr>
        <w:t>এবং বিদ্যালয় পরিদর্শন কর্মসূচির অংশ হিসেবে এর বাস্তবায়ন নিশ্চিত করা প্রয়োজন</w:t>
      </w:r>
      <w:r w:rsidRPr="0024710E">
        <w:rPr>
          <w:rFonts w:ascii="Shurjo" w:hAnsi="Shurjo" w:cs="Shurjo"/>
          <w:cs/>
          <w:lang w:bidi="hi-IN"/>
        </w:rPr>
        <w:t>।</w:t>
      </w:r>
    </w:p>
    <w:p w14:paraId="75B1F7D0" w14:textId="77777777" w:rsidR="0024710E" w:rsidRPr="000A12C5" w:rsidRDefault="0024710E" w:rsidP="003B00D2">
      <w:pPr>
        <w:rPr>
          <w:rFonts w:ascii="Shurjo" w:hAnsi="Shurjo" w:cs="Shurjo"/>
          <w:lang w:bidi="hi-IN"/>
        </w:rPr>
      </w:pPr>
    </w:p>
    <w:p w14:paraId="7163B0E2" w14:textId="73EEFDAC" w:rsidR="003B00D2" w:rsidRPr="000A12C5" w:rsidRDefault="003B00D2" w:rsidP="00BB078B">
      <w:pPr>
        <w:jc w:val="both"/>
        <w:rPr>
          <w:rFonts w:ascii="Shurjo" w:hAnsi="Shurjo" w:cs="Shurjo"/>
        </w:rPr>
      </w:pPr>
      <w:r w:rsidRPr="000A12C5">
        <w:rPr>
          <w:rFonts w:ascii="Shurjo" w:hAnsi="Shurjo" w:cs="Shurjo"/>
          <w:b/>
          <w:bCs/>
          <w:color w:val="228087" w:themeColor="text2"/>
          <w:cs/>
        </w:rPr>
        <w:t>সুপারিশ:</w:t>
      </w:r>
      <w:r w:rsidRPr="000A12C5">
        <w:rPr>
          <w:rFonts w:ascii="Shurjo" w:hAnsi="Shurjo" w:cs="Shurjo"/>
        </w:rPr>
        <w:br/>
      </w:r>
      <w:r w:rsidR="000541B2" w:rsidRPr="0024710E">
        <w:rPr>
          <w:rFonts w:ascii="Shurjo" w:hAnsi="Shurjo" w:cs="Shurjo"/>
          <w:cs/>
          <w:lang w:bidi="bn-BD"/>
        </w:rPr>
        <w:t xml:space="preserve">গুরুতর বা </w:t>
      </w:r>
      <w:proofErr w:type="spellStart"/>
      <w:r w:rsidR="000541B2">
        <w:rPr>
          <w:rFonts w:ascii="Shurjo" w:hAnsi="Shurjo" w:cs="Shurjo"/>
          <w:lang w:bidi="bn-BD"/>
        </w:rPr>
        <w:t>বহুমাত্রিক</w:t>
      </w:r>
      <w:proofErr w:type="spellEnd"/>
      <w:r w:rsidR="000541B2" w:rsidRPr="0024710E">
        <w:rPr>
          <w:rFonts w:ascii="Shurjo" w:hAnsi="Shurjo" w:cs="Shurjo"/>
          <w:cs/>
          <w:lang w:bidi="bn-BD"/>
        </w:rPr>
        <w:t xml:space="preserve"> প্রতিব</w:t>
      </w:r>
      <w:proofErr w:type="spellStart"/>
      <w:r w:rsidR="000541B2">
        <w:rPr>
          <w:rFonts w:ascii="Shurjo" w:hAnsi="Shurjo" w:cs="Shurjo"/>
          <w:lang w:bidi="bn-BD"/>
        </w:rPr>
        <w:t>ন্ধি</w:t>
      </w:r>
      <w:proofErr w:type="spellEnd"/>
      <w:r w:rsidR="000541B2" w:rsidRPr="0024710E">
        <w:rPr>
          <w:rFonts w:ascii="Shurjo" w:hAnsi="Shurjo" w:cs="Shurjo"/>
          <w:cs/>
          <w:lang w:bidi="bn-BD"/>
        </w:rPr>
        <w:t>তাসম্পন্ন শিশুদের মূলধারার শিক্ষায় অগ্রসর হতে টেকসই</w:t>
      </w:r>
      <w:r w:rsidR="000541B2">
        <w:rPr>
          <w:rFonts w:ascii="Shurjo" w:hAnsi="Shurjo" w:cs="Shurjo"/>
          <w:lang w:bidi="bn-BD"/>
        </w:rPr>
        <w:t xml:space="preserve"> </w:t>
      </w:r>
      <w:proofErr w:type="spellStart"/>
      <w:r w:rsidR="000541B2">
        <w:rPr>
          <w:rFonts w:ascii="Shurjo" w:hAnsi="Shurjo" w:cs="Shurjo"/>
          <w:lang w:bidi="bn-BD"/>
        </w:rPr>
        <w:t>বা</w:t>
      </w:r>
      <w:proofErr w:type="spellEnd"/>
      <w:r w:rsidR="000541B2">
        <w:rPr>
          <w:rFonts w:ascii="Shurjo" w:hAnsi="Shurjo" w:cs="Shurjo"/>
          <w:lang w:bidi="bn-BD"/>
        </w:rPr>
        <w:t xml:space="preserve"> </w:t>
      </w:r>
      <w:proofErr w:type="spellStart"/>
      <w:r w:rsidR="000541B2">
        <w:rPr>
          <w:rFonts w:ascii="Shurjo" w:hAnsi="Shurjo" w:cs="Shurjo"/>
          <w:lang w:bidi="bn-BD"/>
        </w:rPr>
        <w:t>দীর্ঘমেয়াদি</w:t>
      </w:r>
      <w:proofErr w:type="spellEnd"/>
      <w:r w:rsidR="000541B2" w:rsidRPr="0024710E">
        <w:rPr>
          <w:rFonts w:ascii="Shurjo" w:hAnsi="Shurjo" w:cs="Shurjo"/>
          <w:cs/>
          <w:lang w:bidi="bn-BD"/>
        </w:rPr>
        <w:t xml:space="preserve"> সহায়তা প্রয়োজন</w:t>
      </w:r>
      <w:r w:rsidR="000541B2" w:rsidRPr="0024710E">
        <w:rPr>
          <w:rFonts w:ascii="Shurjo" w:hAnsi="Shurjo" w:cs="Shurjo"/>
          <w:lang w:val="en-US"/>
        </w:rPr>
        <w:t xml:space="preserve">, </w:t>
      </w:r>
      <w:r w:rsidR="000541B2" w:rsidRPr="0024710E">
        <w:rPr>
          <w:rFonts w:ascii="Shurjo" w:hAnsi="Shurjo" w:cs="Shurjo"/>
          <w:cs/>
          <w:lang w:bidi="bn-BD"/>
        </w:rPr>
        <w:t>এবং তাদের পরিবারকেও দীর্ঘমেয়াদি স</w:t>
      </w:r>
      <w:proofErr w:type="spellStart"/>
      <w:r w:rsidR="000541B2">
        <w:rPr>
          <w:rFonts w:ascii="Shurjo" w:hAnsi="Shurjo" w:cs="Shurjo"/>
          <w:lang w:bidi="bn-BD"/>
        </w:rPr>
        <w:t>হায়তা</w:t>
      </w:r>
      <w:proofErr w:type="spellEnd"/>
      <w:r w:rsidR="000541B2">
        <w:rPr>
          <w:rFonts w:ascii="Shurjo" w:hAnsi="Shurjo" w:cs="Shurjo"/>
          <w:lang w:bidi="bn-BD"/>
        </w:rPr>
        <w:t xml:space="preserve"> </w:t>
      </w:r>
      <w:proofErr w:type="spellStart"/>
      <w:r w:rsidR="000541B2">
        <w:rPr>
          <w:rFonts w:ascii="Shurjo" w:hAnsi="Shurjo" w:cs="Shurjo"/>
          <w:lang w:bidi="bn-BD"/>
        </w:rPr>
        <w:t>করা</w:t>
      </w:r>
      <w:proofErr w:type="spellEnd"/>
      <w:r w:rsidR="000541B2" w:rsidRPr="0024710E">
        <w:rPr>
          <w:rFonts w:ascii="Shurjo" w:hAnsi="Shurjo" w:cs="Shurjo"/>
          <w:cs/>
          <w:lang w:bidi="bn-BD"/>
        </w:rPr>
        <w:t xml:space="preserve"> দরকার। এটি নিশ্চিত করতে হলে ধারাবাহিক ও পর্যাপ্ত অর্থায়ন প্রয়োজন</w:t>
      </w:r>
      <w:r w:rsidR="000541B2" w:rsidRPr="0024710E">
        <w:rPr>
          <w:rFonts w:ascii="Shurjo" w:hAnsi="Shurjo" w:cs="Shurjo"/>
          <w:lang w:val="en-US"/>
        </w:rPr>
        <w:t xml:space="preserve">, </w:t>
      </w:r>
      <w:r w:rsidR="000541B2" w:rsidRPr="0024710E">
        <w:rPr>
          <w:rFonts w:ascii="Shurjo" w:hAnsi="Shurjo" w:cs="Shurjo"/>
          <w:cs/>
          <w:lang w:bidi="bn-BD"/>
        </w:rPr>
        <w:t xml:space="preserve">যাতে </w:t>
      </w:r>
      <w:proofErr w:type="spellStart"/>
      <w:r w:rsidR="000541B2">
        <w:rPr>
          <w:rFonts w:ascii="Shurjo" w:hAnsi="Shurjo" w:cs="Shurjo"/>
          <w:lang w:bidi="bn-BD"/>
        </w:rPr>
        <w:t>বাড়িভিত্তিক</w:t>
      </w:r>
      <w:proofErr w:type="spellEnd"/>
      <w:r w:rsidR="000541B2">
        <w:rPr>
          <w:rFonts w:ascii="Shurjo" w:hAnsi="Shurjo" w:cs="Shurjo"/>
          <w:lang w:bidi="bn-BD"/>
        </w:rPr>
        <w:t xml:space="preserve"> </w:t>
      </w:r>
      <w:r w:rsidR="000541B2" w:rsidRPr="0024710E">
        <w:rPr>
          <w:rFonts w:ascii="Shurjo" w:hAnsi="Shurjo" w:cs="Shurjo"/>
          <w:cs/>
          <w:lang w:bidi="bn-BD"/>
        </w:rPr>
        <w:t xml:space="preserve">সেবায় কোনো বিঘ্ন না ঘটে </w:t>
      </w:r>
      <w:proofErr w:type="spellStart"/>
      <w:r w:rsidR="000541B2">
        <w:rPr>
          <w:rFonts w:ascii="Shurjo" w:hAnsi="Shurjo" w:cs="Shurjo"/>
          <w:lang w:bidi="bn-BD"/>
        </w:rPr>
        <w:t>এবং</w:t>
      </w:r>
      <w:proofErr w:type="spellEnd"/>
      <w:r w:rsidRPr="000A12C5">
        <w:rPr>
          <w:rFonts w:ascii="Shurjo" w:hAnsi="Shurjo" w:cs="Shurjo"/>
          <w:cs/>
        </w:rPr>
        <w:t xml:space="preserve"> প্রশিক্ষণ</w:t>
      </w:r>
      <w:r w:rsidRPr="000A12C5">
        <w:rPr>
          <w:rFonts w:ascii="Shurjo" w:hAnsi="Shurjo" w:cs="Shurjo"/>
        </w:rPr>
        <w:t xml:space="preserve">, </w:t>
      </w:r>
      <w:r w:rsidRPr="000A12C5">
        <w:rPr>
          <w:rFonts w:ascii="Shurjo" w:hAnsi="Shurjo" w:cs="Shurjo"/>
          <w:cs/>
        </w:rPr>
        <w:t>তত্ত্বাবধান</w:t>
      </w:r>
      <w:r w:rsidRPr="000A12C5">
        <w:rPr>
          <w:rFonts w:ascii="Shurjo" w:hAnsi="Shurjo" w:cs="Shurjo"/>
        </w:rPr>
        <w:t xml:space="preserve">, </w:t>
      </w:r>
      <w:r w:rsidRPr="000A12C5">
        <w:rPr>
          <w:rFonts w:ascii="Shurjo" w:hAnsi="Shurjo" w:cs="Shurjo"/>
          <w:cs/>
        </w:rPr>
        <w:t>সহায়ক যন্ত্র</w:t>
      </w:r>
      <w:r w:rsidRPr="000A12C5">
        <w:rPr>
          <w:rFonts w:ascii="Shurjo" w:hAnsi="Shurjo" w:cs="Shurjo"/>
        </w:rPr>
        <w:t xml:space="preserve">, </w:t>
      </w:r>
      <w:r w:rsidRPr="000A12C5">
        <w:rPr>
          <w:rFonts w:ascii="Shurjo" w:hAnsi="Shurjo" w:cs="Shurjo"/>
          <w:cs/>
        </w:rPr>
        <w:t xml:space="preserve">শিক্ষাসামগ্রী ও চিকিৎসা ব্যয়ের জন্য </w:t>
      </w:r>
      <w:proofErr w:type="spellStart"/>
      <w:r w:rsidR="000541B2">
        <w:rPr>
          <w:rFonts w:ascii="Shurjo" w:hAnsi="Shurjo" w:cs="Shurjo"/>
        </w:rPr>
        <w:t>বাড়িভিত্তিক</w:t>
      </w:r>
      <w:proofErr w:type="spellEnd"/>
      <w:r w:rsidR="000541B2">
        <w:rPr>
          <w:rFonts w:ascii="Shurjo" w:hAnsi="Shurjo" w:cs="Shurjo"/>
        </w:rPr>
        <w:t xml:space="preserve"> </w:t>
      </w:r>
      <w:proofErr w:type="spellStart"/>
      <w:r w:rsidR="000541B2">
        <w:rPr>
          <w:rFonts w:ascii="Shurjo" w:hAnsi="Shurjo" w:cs="Shurjo"/>
        </w:rPr>
        <w:t>শিক্ষার</w:t>
      </w:r>
      <w:proofErr w:type="spellEnd"/>
      <w:r w:rsidR="000541B2">
        <w:rPr>
          <w:rFonts w:ascii="Shurjo" w:hAnsi="Shurjo" w:cs="Shurjo"/>
        </w:rPr>
        <w:t xml:space="preserve"> </w:t>
      </w:r>
      <w:proofErr w:type="spellStart"/>
      <w:r w:rsidR="000541B2">
        <w:rPr>
          <w:rFonts w:ascii="Shurjo" w:hAnsi="Shurjo" w:cs="Shurjo"/>
        </w:rPr>
        <w:t>সহায়ক</w:t>
      </w:r>
      <w:proofErr w:type="spellEnd"/>
      <w:r w:rsidR="000541B2">
        <w:rPr>
          <w:rFonts w:ascii="Shurjo" w:hAnsi="Shurjo" w:cs="Shurjo"/>
        </w:rPr>
        <w:t xml:space="preserve">, </w:t>
      </w:r>
      <w:r w:rsidR="000541B2" w:rsidRPr="0024710E">
        <w:rPr>
          <w:rFonts w:ascii="Shurjo" w:hAnsi="Shurjo" w:cs="Shurjo"/>
          <w:cs/>
          <w:lang w:bidi="bn-BD"/>
        </w:rPr>
        <w:t xml:space="preserve">সকল প্রতিবন্ধী শিশু </w:t>
      </w:r>
      <w:r w:rsidR="000541B2">
        <w:rPr>
          <w:rFonts w:ascii="Shurjo" w:hAnsi="Shurjo" w:cs="Shurjo"/>
          <w:lang w:bidi="bn-BD"/>
        </w:rPr>
        <w:t xml:space="preserve">ও </w:t>
      </w:r>
      <w:proofErr w:type="spellStart"/>
      <w:r w:rsidR="000541B2">
        <w:rPr>
          <w:rFonts w:ascii="Shurjo" w:hAnsi="Shurjo" w:cs="Shurjo"/>
          <w:lang w:bidi="bn-BD"/>
        </w:rPr>
        <w:t>তাদের</w:t>
      </w:r>
      <w:proofErr w:type="spellEnd"/>
      <w:r w:rsidR="000541B2">
        <w:rPr>
          <w:rFonts w:ascii="Shurjo" w:hAnsi="Shurjo" w:cs="Shurjo"/>
          <w:lang w:bidi="bn-BD"/>
        </w:rPr>
        <w:t xml:space="preserve"> </w:t>
      </w:r>
      <w:r w:rsidRPr="000A12C5">
        <w:rPr>
          <w:rFonts w:ascii="Shurjo" w:hAnsi="Shurjo" w:cs="Shurjo"/>
          <w:cs/>
        </w:rPr>
        <w:t>পরিবারগুলো সরাসরি সহায়তা পায়।</w:t>
      </w:r>
    </w:p>
    <w:p w14:paraId="244CD666" w14:textId="1885D127" w:rsidR="00F61737" w:rsidRPr="000A12C5" w:rsidRDefault="00F61737" w:rsidP="003B00D2">
      <w:pPr>
        <w:jc w:val="both"/>
        <w:rPr>
          <w:rFonts w:ascii="Shurjo" w:hAnsi="Shurjo" w:cs="Shurjo"/>
        </w:rPr>
      </w:pPr>
      <w:r w:rsidRPr="000A12C5">
        <w:rPr>
          <w:rFonts w:ascii="Calibri" w:hAnsi="Calibri" w:cs="Calibri"/>
        </w:rPr>
        <w:t> </w:t>
      </w:r>
    </w:p>
    <w:p w14:paraId="32C9B9EF" w14:textId="1B783DB0" w:rsidR="00F61737" w:rsidRPr="000A12C5" w:rsidRDefault="000120FF" w:rsidP="00835E28">
      <w:pPr>
        <w:pStyle w:val="Heading2"/>
        <w:rPr>
          <w:rFonts w:ascii="Shurjo" w:hAnsi="Shurjo" w:cs="Shurjo"/>
        </w:rPr>
      </w:pPr>
      <w:r w:rsidRPr="000A12C5">
        <w:rPr>
          <w:rFonts w:ascii="Shurjo" w:hAnsi="Shurjo" w:cs="Shurjo"/>
          <w:bCs/>
          <w:cs/>
        </w:rPr>
        <w:t>প্রভাব</w:t>
      </w:r>
      <w:r w:rsidR="00F61737" w:rsidRPr="000A12C5">
        <w:rPr>
          <w:rFonts w:ascii="Calibri" w:hAnsi="Calibri" w:cs="Calibri"/>
        </w:rPr>
        <w:t>  </w:t>
      </w:r>
    </w:p>
    <w:p w14:paraId="3035FC3E" w14:textId="77777777" w:rsidR="000120FF" w:rsidRPr="000A12C5" w:rsidRDefault="000120FF" w:rsidP="00BB078B">
      <w:pPr>
        <w:jc w:val="both"/>
        <w:rPr>
          <w:rFonts w:ascii="Shurjo" w:hAnsi="Shurjo" w:cs="Shurjo"/>
        </w:rPr>
      </w:pPr>
      <w:r w:rsidRPr="000A12C5">
        <w:rPr>
          <w:rFonts w:ascii="Shurjo" w:hAnsi="Shurjo" w:cs="Shurjo"/>
        </w:rPr>
        <w:lastRenderedPageBreak/>
        <w:t xml:space="preserve">HBE </w:t>
      </w:r>
      <w:r w:rsidRPr="000A12C5">
        <w:rPr>
          <w:rFonts w:ascii="Shurjo" w:hAnsi="Shurjo" w:cs="Shurjo"/>
          <w:cs/>
        </w:rPr>
        <w:t>মডেলটি কার্যকর</w:t>
      </w:r>
      <w:r w:rsidRPr="000A12C5">
        <w:rPr>
          <w:rFonts w:ascii="Shurjo" w:hAnsi="Shurjo" w:cs="Shurjo"/>
        </w:rPr>
        <w:t xml:space="preserve">, </w:t>
      </w:r>
      <w:r w:rsidRPr="000A12C5">
        <w:rPr>
          <w:rFonts w:ascii="Shurjo" w:hAnsi="Shurjo" w:cs="Shurjo"/>
          <w:cs/>
        </w:rPr>
        <w:t>প্রভাবশালী</w:t>
      </w:r>
      <w:r w:rsidRPr="000A12C5">
        <w:rPr>
          <w:rFonts w:ascii="Shurjo" w:hAnsi="Shurjo" w:cs="Shurjo"/>
        </w:rPr>
        <w:t xml:space="preserve">, </w:t>
      </w:r>
      <w:r w:rsidRPr="000A12C5">
        <w:rPr>
          <w:rFonts w:ascii="Shurjo" w:hAnsi="Shurjo" w:cs="Shurjo"/>
          <w:cs/>
        </w:rPr>
        <w:t>ব্যয়-সাশ্রয়ী এবং বিভিন্ন প্রেক্ষাপটে সহজে অভিযোজ্য হিসেবে প্রমাণিত হয়েছে।</w:t>
      </w:r>
    </w:p>
    <w:p w14:paraId="221A9E3B" w14:textId="751BD6C8" w:rsidR="000120FF" w:rsidRPr="000A12C5" w:rsidRDefault="0021442D" w:rsidP="000120FF">
      <w:pPr>
        <w:rPr>
          <w:rFonts w:ascii="Shurjo" w:hAnsi="Shurjo" w:cs="Shurjo"/>
        </w:rPr>
      </w:pPr>
      <w:proofErr w:type="spellStart"/>
      <w:r>
        <w:rPr>
          <w:rFonts w:ascii="Shurjo" w:hAnsi="Shurjo" w:cs="Shurjo"/>
        </w:rPr>
        <w:t>বাড়িভিত্তিক</w:t>
      </w:r>
      <w:proofErr w:type="spellEnd"/>
      <w:r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শিক্ষা</w:t>
      </w:r>
      <w:proofErr w:type="spellEnd"/>
      <w:r>
        <w:rPr>
          <w:rFonts w:ascii="Shurjo" w:hAnsi="Shurjo" w:cs="Shurjo"/>
        </w:rPr>
        <w:t xml:space="preserve"> </w:t>
      </w:r>
      <w:proofErr w:type="spellStart"/>
      <w:r>
        <w:rPr>
          <w:rFonts w:ascii="Shurjo" w:hAnsi="Shurjo" w:cs="Shurjo"/>
        </w:rPr>
        <w:t>কার্যক্রমে</w:t>
      </w:r>
      <w:proofErr w:type="spellEnd"/>
      <w:r w:rsidR="000120FF" w:rsidRPr="000A12C5">
        <w:rPr>
          <w:rFonts w:ascii="Shurjo" w:hAnsi="Shurjo" w:cs="Shurjo"/>
          <w:cs/>
        </w:rPr>
        <w:t xml:space="preserve"> অংশগ্রহণকারী শিশুদের মধ্যে—</w:t>
      </w:r>
    </w:p>
    <w:p w14:paraId="723510C0" w14:textId="6DFA6D2A" w:rsidR="000120FF" w:rsidRPr="000A12C5" w:rsidRDefault="000120FF" w:rsidP="000120FF">
      <w:pPr>
        <w:numPr>
          <w:ilvl w:val="0"/>
          <w:numId w:val="22"/>
        </w:numPr>
        <w:spacing w:line="278" w:lineRule="auto"/>
        <w:rPr>
          <w:rFonts w:ascii="Shurjo" w:hAnsi="Shurjo" w:cs="Shurjo"/>
        </w:rPr>
      </w:pPr>
      <w:r w:rsidRPr="000A12C5">
        <w:rPr>
          <w:rFonts w:ascii="Shurjo" w:hAnsi="Shurjo" w:cs="Shurjo"/>
          <w:b/>
          <w:bCs/>
          <w:cs/>
        </w:rPr>
        <w:t>৭৩</w:t>
      </w:r>
      <w:r w:rsidR="00917B55">
        <w:rPr>
          <w:rFonts w:ascii="Shurjo" w:hAnsi="Shurjo" w:cs="Shurjo"/>
          <w:b/>
          <w:bCs/>
        </w:rPr>
        <w:t xml:space="preserve"> </w:t>
      </w:r>
      <w:proofErr w:type="spellStart"/>
      <w:r w:rsidR="00917B55">
        <w:rPr>
          <w:rFonts w:ascii="Shurjo" w:hAnsi="Shurjo" w:cs="Shurjo"/>
          <w:b/>
          <w:bCs/>
        </w:rPr>
        <w:t>শতাংশ</w:t>
      </w:r>
      <w:proofErr w:type="spellEnd"/>
      <w:r w:rsidRPr="000A12C5">
        <w:rPr>
          <w:rFonts w:ascii="Shurjo" w:hAnsi="Shurjo" w:cs="Shurjo"/>
        </w:rPr>
        <w:t xml:space="preserve"> </w:t>
      </w:r>
      <w:r w:rsidRPr="000A12C5">
        <w:rPr>
          <w:rFonts w:ascii="Shurjo" w:hAnsi="Shurjo" w:cs="Shurjo"/>
          <w:cs/>
        </w:rPr>
        <w:t>শিশু দৈনন্দিন কাজে শারীরিক দক্ষতার উন্নতি দেখিয়েছে</w:t>
      </w:r>
    </w:p>
    <w:p w14:paraId="78D0955A" w14:textId="74368058" w:rsidR="000120FF" w:rsidRPr="000A12C5" w:rsidRDefault="000120FF" w:rsidP="000120FF">
      <w:pPr>
        <w:numPr>
          <w:ilvl w:val="0"/>
          <w:numId w:val="22"/>
        </w:numPr>
        <w:spacing w:line="278" w:lineRule="auto"/>
        <w:rPr>
          <w:rFonts w:ascii="Shurjo" w:hAnsi="Shurjo" w:cs="Shurjo"/>
        </w:rPr>
      </w:pPr>
      <w:r w:rsidRPr="000A12C5">
        <w:rPr>
          <w:rFonts w:ascii="Shurjo" w:hAnsi="Shurjo" w:cs="Shurjo"/>
          <w:b/>
          <w:bCs/>
          <w:cs/>
        </w:rPr>
        <w:t>৮৬</w:t>
      </w:r>
      <w:r w:rsidR="00917B55">
        <w:rPr>
          <w:rFonts w:ascii="Shurjo" w:hAnsi="Shurjo" w:cs="Shurjo"/>
          <w:b/>
          <w:bCs/>
        </w:rPr>
        <w:t xml:space="preserve"> </w:t>
      </w:r>
      <w:proofErr w:type="spellStart"/>
      <w:r w:rsidR="00917B55">
        <w:rPr>
          <w:rFonts w:ascii="Shurjo" w:hAnsi="Shurjo" w:cs="Shurjo"/>
          <w:b/>
          <w:bCs/>
        </w:rPr>
        <w:t>শতাংশ</w:t>
      </w:r>
      <w:proofErr w:type="spellEnd"/>
      <w:r w:rsidRPr="000A12C5">
        <w:rPr>
          <w:rFonts w:ascii="Shurjo" w:hAnsi="Shurjo" w:cs="Shurjo"/>
        </w:rPr>
        <w:t xml:space="preserve"> </w:t>
      </w:r>
      <w:r w:rsidRPr="000A12C5">
        <w:rPr>
          <w:rFonts w:ascii="Shurjo" w:hAnsi="Shurjo" w:cs="Shurjo"/>
          <w:cs/>
        </w:rPr>
        <w:t>শিশু যোগাযোগ ও সামাজিক মিথস্ক্রিয়ায় উন্নতি করেছে</w:t>
      </w:r>
    </w:p>
    <w:p w14:paraId="74FE846B" w14:textId="29531887" w:rsidR="000120FF" w:rsidRPr="000A12C5" w:rsidRDefault="000120FF" w:rsidP="000120FF">
      <w:pPr>
        <w:numPr>
          <w:ilvl w:val="0"/>
          <w:numId w:val="22"/>
        </w:numPr>
        <w:spacing w:line="278" w:lineRule="auto"/>
        <w:rPr>
          <w:rFonts w:ascii="Shurjo" w:hAnsi="Shurjo" w:cs="Shurjo"/>
        </w:rPr>
      </w:pPr>
      <w:r w:rsidRPr="000A12C5">
        <w:rPr>
          <w:rFonts w:ascii="Shurjo" w:hAnsi="Shurjo" w:cs="Shurjo"/>
          <w:b/>
          <w:bCs/>
          <w:cs/>
        </w:rPr>
        <w:t>৮৮</w:t>
      </w:r>
      <w:r w:rsidR="00917B55">
        <w:rPr>
          <w:rFonts w:ascii="Shurjo" w:hAnsi="Shurjo" w:cs="Shurjo"/>
          <w:b/>
          <w:bCs/>
        </w:rPr>
        <w:t xml:space="preserve"> </w:t>
      </w:r>
      <w:proofErr w:type="spellStart"/>
      <w:r w:rsidR="00917B55">
        <w:rPr>
          <w:rFonts w:ascii="Shurjo" w:hAnsi="Shurjo" w:cs="Shurjo"/>
          <w:b/>
          <w:bCs/>
        </w:rPr>
        <w:t>শতাংশ</w:t>
      </w:r>
      <w:proofErr w:type="spellEnd"/>
      <w:r w:rsidRPr="000A12C5">
        <w:rPr>
          <w:rFonts w:ascii="Shurjo" w:hAnsi="Shurjo" w:cs="Shurjo"/>
        </w:rPr>
        <w:t xml:space="preserve"> </w:t>
      </w:r>
      <w:r w:rsidRPr="000A12C5">
        <w:rPr>
          <w:rFonts w:ascii="Shurjo" w:hAnsi="Shurjo" w:cs="Shurjo"/>
          <w:cs/>
        </w:rPr>
        <w:t>শিশু সামাজিক কার্যক্রমে অংশগ্রহণে সক্ষম হয়েছে</w:t>
      </w:r>
    </w:p>
    <w:p w14:paraId="632AFE45" w14:textId="606837B1" w:rsidR="000120FF" w:rsidRPr="000A12C5" w:rsidRDefault="000120FF" w:rsidP="000120FF">
      <w:pPr>
        <w:numPr>
          <w:ilvl w:val="0"/>
          <w:numId w:val="22"/>
        </w:numPr>
        <w:spacing w:line="278" w:lineRule="auto"/>
        <w:rPr>
          <w:rFonts w:ascii="Shurjo" w:hAnsi="Shurjo" w:cs="Shurjo"/>
        </w:rPr>
      </w:pPr>
      <w:r w:rsidRPr="000A12C5">
        <w:rPr>
          <w:rFonts w:ascii="Shurjo" w:hAnsi="Shurjo" w:cs="Shurjo"/>
          <w:b/>
          <w:bCs/>
          <w:cs/>
        </w:rPr>
        <w:t>৮১</w:t>
      </w:r>
      <w:r w:rsidR="00917B55">
        <w:rPr>
          <w:rFonts w:ascii="Shurjo" w:hAnsi="Shurjo" w:cs="Shurjo"/>
          <w:b/>
          <w:bCs/>
        </w:rPr>
        <w:t xml:space="preserve"> </w:t>
      </w:r>
      <w:proofErr w:type="spellStart"/>
      <w:r w:rsidR="00917B55">
        <w:rPr>
          <w:rFonts w:ascii="Shurjo" w:hAnsi="Shurjo" w:cs="Shurjo"/>
          <w:b/>
          <w:bCs/>
        </w:rPr>
        <w:t>শতাংশ</w:t>
      </w:r>
      <w:proofErr w:type="spellEnd"/>
      <w:r w:rsidRPr="000A12C5">
        <w:rPr>
          <w:rFonts w:ascii="Shurjo" w:hAnsi="Shurjo" w:cs="Shurjo"/>
        </w:rPr>
        <w:t xml:space="preserve"> </w:t>
      </w:r>
      <w:r w:rsidRPr="000A12C5">
        <w:rPr>
          <w:rFonts w:ascii="Shurjo" w:hAnsi="Shurjo" w:cs="Shurjo"/>
          <w:cs/>
        </w:rPr>
        <w:t>শিশুদের আচরণ ও মানসিক স্বাস্থ্যের উন্নতি হয়েছে</w:t>
      </w:r>
    </w:p>
    <w:p w14:paraId="03699195" w14:textId="3B3AB5B5" w:rsidR="000120FF" w:rsidRPr="000A12C5" w:rsidRDefault="000120FF" w:rsidP="000120FF">
      <w:pPr>
        <w:numPr>
          <w:ilvl w:val="0"/>
          <w:numId w:val="22"/>
        </w:numPr>
        <w:spacing w:line="278" w:lineRule="auto"/>
        <w:rPr>
          <w:rFonts w:ascii="Shurjo" w:hAnsi="Shurjo" w:cs="Shurjo"/>
        </w:rPr>
      </w:pPr>
      <w:r w:rsidRPr="000A12C5">
        <w:rPr>
          <w:rFonts w:ascii="Shurjo" w:hAnsi="Shurjo" w:cs="Shurjo"/>
          <w:b/>
          <w:bCs/>
          <w:cs/>
        </w:rPr>
        <w:t>৭২</w:t>
      </w:r>
      <w:r w:rsidR="00917B55">
        <w:rPr>
          <w:rFonts w:ascii="Shurjo" w:hAnsi="Shurjo" w:cs="Shurjo"/>
          <w:b/>
          <w:bCs/>
        </w:rPr>
        <w:t xml:space="preserve"> </w:t>
      </w:r>
      <w:proofErr w:type="spellStart"/>
      <w:r w:rsidR="00917B55">
        <w:rPr>
          <w:rFonts w:ascii="Shurjo" w:hAnsi="Shurjo" w:cs="Shurjo"/>
          <w:b/>
          <w:bCs/>
        </w:rPr>
        <w:t>শতাংশ</w:t>
      </w:r>
      <w:proofErr w:type="spellEnd"/>
      <w:r w:rsidRPr="000A12C5">
        <w:rPr>
          <w:rFonts w:ascii="Shurjo" w:hAnsi="Shurjo" w:cs="Shurjo"/>
        </w:rPr>
        <w:t xml:space="preserve"> </w:t>
      </w:r>
      <w:r w:rsidRPr="000A12C5">
        <w:rPr>
          <w:rFonts w:ascii="Shurjo" w:hAnsi="Shurjo" w:cs="Shurjo"/>
          <w:cs/>
        </w:rPr>
        <w:t>শিশু শিক্ষাগত ধারণা বোঝা ও মনে রাখার ক্ষেত্রে উন্নতি করেছে</w:t>
      </w:r>
    </w:p>
    <w:p w14:paraId="0402C5EB" w14:textId="26F2447D" w:rsidR="000120FF" w:rsidRPr="000A12C5" w:rsidRDefault="000120FF" w:rsidP="000120FF">
      <w:pPr>
        <w:numPr>
          <w:ilvl w:val="0"/>
          <w:numId w:val="22"/>
        </w:numPr>
        <w:spacing w:line="278" w:lineRule="auto"/>
        <w:rPr>
          <w:rFonts w:ascii="Shurjo" w:hAnsi="Shurjo" w:cs="Shurjo"/>
        </w:rPr>
      </w:pPr>
      <w:r w:rsidRPr="000A12C5">
        <w:rPr>
          <w:rFonts w:ascii="Shurjo" w:hAnsi="Shurjo" w:cs="Shurjo"/>
          <w:b/>
          <w:bCs/>
          <w:cs/>
        </w:rPr>
        <w:t>৭৪</w:t>
      </w:r>
      <w:r w:rsidR="00917B55">
        <w:rPr>
          <w:rFonts w:ascii="Shurjo" w:hAnsi="Shurjo" w:cs="Shurjo"/>
          <w:b/>
          <w:bCs/>
        </w:rPr>
        <w:t xml:space="preserve"> </w:t>
      </w:r>
      <w:proofErr w:type="spellStart"/>
      <w:r w:rsidR="00917B55">
        <w:rPr>
          <w:rFonts w:ascii="Shurjo" w:hAnsi="Shurjo" w:cs="Shurjo"/>
          <w:b/>
          <w:bCs/>
        </w:rPr>
        <w:t>শতাংশ</w:t>
      </w:r>
      <w:proofErr w:type="spellEnd"/>
      <w:r w:rsidRPr="000A12C5">
        <w:rPr>
          <w:rFonts w:ascii="Shurjo" w:hAnsi="Shurjo" w:cs="Shurjo"/>
        </w:rPr>
        <w:t xml:space="preserve"> </w:t>
      </w:r>
      <w:r w:rsidRPr="000A12C5">
        <w:rPr>
          <w:rFonts w:ascii="Shurjo" w:hAnsi="Shurjo" w:cs="Shurjo"/>
          <w:cs/>
        </w:rPr>
        <w:t>শিশু প্রাথমিক সাক্ষরতা ও গণিত দক্ষতায় উন্নতি দেখিয়েছে</w:t>
      </w:r>
    </w:p>
    <w:p w14:paraId="796F721A" w14:textId="4D3C8069" w:rsidR="000120FF" w:rsidRPr="000A12C5" w:rsidRDefault="000120FF" w:rsidP="000120FF">
      <w:pPr>
        <w:rPr>
          <w:rFonts w:ascii="Shurjo" w:hAnsi="Shurjo" w:cs="Shurjo"/>
        </w:rPr>
      </w:pPr>
      <w:r w:rsidRPr="000A12C5">
        <w:rPr>
          <w:rFonts w:ascii="Shurjo" w:hAnsi="Shurjo" w:cs="Shurjo"/>
          <w:cs/>
        </w:rPr>
        <w:t>অভিভাবকরা জানান</w:t>
      </w:r>
      <w:r w:rsidRPr="000A12C5">
        <w:rPr>
          <w:rFonts w:ascii="Shurjo" w:hAnsi="Shurjo" w:cs="Shurjo"/>
        </w:rPr>
        <w:t>, HBE</w:t>
      </w:r>
      <w:r w:rsidR="00955447">
        <w:rPr>
          <w:rFonts w:ascii="Shurjo" w:hAnsi="Shurjo" w:cs="Shurjo"/>
        </w:rPr>
        <w:t xml:space="preserve"> </w:t>
      </w:r>
      <w:proofErr w:type="spellStart"/>
      <w:r w:rsidR="00955447">
        <w:rPr>
          <w:rFonts w:ascii="Shurjo" w:hAnsi="Shurjo" w:cs="Shurjo"/>
        </w:rPr>
        <w:t>বাড়িভিত্তিক</w:t>
      </w:r>
      <w:proofErr w:type="spellEnd"/>
      <w:r w:rsidR="00955447">
        <w:rPr>
          <w:rFonts w:ascii="Shurjo" w:hAnsi="Shurjo" w:cs="Shurjo"/>
        </w:rPr>
        <w:t xml:space="preserve"> </w:t>
      </w:r>
      <w:proofErr w:type="spellStart"/>
      <w:r w:rsidR="00955447">
        <w:rPr>
          <w:rFonts w:ascii="Shurjo" w:hAnsi="Shurjo" w:cs="Shurjo"/>
        </w:rPr>
        <w:t>শিক্ষা</w:t>
      </w:r>
      <w:proofErr w:type="spellEnd"/>
      <w:r w:rsidR="00955447">
        <w:rPr>
          <w:rFonts w:ascii="Shurjo" w:hAnsi="Shurjo" w:cs="Shurjo"/>
        </w:rPr>
        <w:t xml:space="preserve"> </w:t>
      </w:r>
      <w:proofErr w:type="spellStart"/>
      <w:r w:rsidR="00955447">
        <w:rPr>
          <w:rFonts w:ascii="Shurjo" w:hAnsi="Shurjo" w:cs="Shurjo"/>
        </w:rPr>
        <w:t>কার্যক্রম</w:t>
      </w:r>
      <w:proofErr w:type="spellEnd"/>
      <w:r w:rsidRPr="000A12C5">
        <w:rPr>
          <w:rFonts w:ascii="Shurjo" w:hAnsi="Shurjo" w:cs="Shurjo"/>
          <w:cs/>
        </w:rPr>
        <w:t xml:space="preserve"> তাদের পরিবারের মানসিক স্বাস্থ্যে ইতিবাচক পরিবর্তন এনেছে।</w:t>
      </w:r>
    </w:p>
    <w:p w14:paraId="43795651" w14:textId="77777777" w:rsidR="000120FF" w:rsidRPr="000A12C5" w:rsidRDefault="000120FF" w:rsidP="00BB078B">
      <w:pPr>
        <w:jc w:val="both"/>
        <w:rPr>
          <w:rFonts w:ascii="Shurjo" w:hAnsi="Shurjo" w:cs="Shurjo"/>
        </w:rPr>
      </w:pPr>
      <w:r w:rsidRPr="000A12C5">
        <w:rPr>
          <w:rFonts w:ascii="Shurjo" w:hAnsi="Shurjo" w:cs="Shurjo"/>
        </w:rPr>
        <w:t xml:space="preserve">Sense International </w:t>
      </w:r>
      <w:r w:rsidRPr="000A12C5">
        <w:rPr>
          <w:rFonts w:ascii="Shurjo" w:hAnsi="Shurjo" w:cs="Shurjo"/>
          <w:cs/>
        </w:rPr>
        <w:t xml:space="preserve">এবং </w:t>
      </w:r>
      <w:r w:rsidRPr="000A12C5">
        <w:rPr>
          <w:rFonts w:ascii="Shurjo" w:hAnsi="Shurjo" w:cs="Shurjo"/>
        </w:rPr>
        <w:t xml:space="preserve">CDD </w:t>
      </w:r>
      <w:r w:rsidRPr="000A12C5">
        <w:rPr>
          <w:rFonts w:ascii="Shurjo" w:hAnsi="Shurjo" w:cs="Shurjo"/>
          <w:cs/>
        </w:rPr>
        <w:t>এখন প্রথম ধাপের সফলতা ও অভিজ্ঞতার ভিত্তিতে এই মডেলটি আরও বিস্তৃতভাবে বাস্তবায়নের পরিকল্পনা করছে। এটি ব্যক্তিকেন্দ্রিক হওয়ায় সহজেই অন্যান্য দেশ বা প্রেক্ষাপটে অভিযোজিত করা সম্ভব।</w:t>
      </w:r>
    </w:p>
    <w:p w14:paraId="625648D7" w14:textId="77777777" w:rsidR="00476A11" w:rsidRPr="00EF17F2" w:rsidRDefault="00476A11" w:rsidP="00476A11">
      <w:pPr>
        <w:jc w:val="both"/>
        <w:rPr>
          <w:rFonts w:ascii="Shurjo" w:hAnsi="Shurjo" w:cs="Shurjo"/>
          <w:color w:val="228087" w:themeColor="accent1"/>
        </w:rPr>
      </w:pPr>
    </w:p>
    <w:p w14:paraId="7FA53ABD" w14:textId="3C375917" w:rsidR="000120FF" w:rsidRPr="00EF17F2" w:rsidRDefault="00F61737" w:rsidP="00F61737">
      <w:pPr>
        <w:ind w:left="720"/>
        <w:jc w:val="both"/>
        <w:rPr>
          <w:rFonts w:ascii="Shurjo" w:hAnsi="Shurjo" w:cs="Shurjo"/>
          <w:color w:val="228087" w:themeColor="accent1"/>
        </w:rPr>
      </w:pPr>
      <w:r w:rsidRPr="00EF17F2">
        <w:rPr>
          <w:rFonts w:ascii="Shurjo" w:hAnsi="Shurjo" w:cs="Shurjo"/>
          <w:color w:val="228087" w:themeColor="accent1"/>
        </w:rPr>
        <w:t>“</w:t>
      </w:r>
      <w:r w:rsidR="000120FF" w:rsidRPr="00EF17F2">
        <w:rPr>
          <w:rFonts w:ascii="Shurjo" w:hAnsi="Shurjo" w:cs="Shurjo"/>
          <w:color w:val="228087" w:themeColor="accent1"/>
          <w:cs/>
          <w:lang w:bidi="bn-IN"/>
        </w:rPr>
        <w:t xml:space="preserve">আমরা কখনও ভাবিনি যে জিহান নিজের হাতে লিখতে পারবে… সে আগে নিজের হাতে পেন্সিল ধরতেও পারত না। </w:t>
      </w:r>
      <w:r w:rsidR="000120FF" w:rsidRPr="00EF17F2">
        <w:rPr>
          <w:rFonts w:ascii="Shurjo" w:hAnsi="Shurjo" w:cs="Shurjo"/>
          <w:color w:val="228087" w:themeColor="accent1"/>
          <w:lang w:val="en-US"/>
        </w:rPr>
        <w:t>HBE-</w:t>
      </w:r>
      <w:r w:rsidR="000120FF" w:rsidRPr="00EF17F2">
        <w:rPr>
          <w:rFonts w:ascii="Shurjo" w:hAnsi="Shurjo" w:cs="Shurjo"/>
          <w:color w:val="228087" w:themeColor="accent1"/>
          <w:cs/>
          <w:lang w:bidi="bn-IN"/>
        </w:rPr>
        <w:t>তে অংশ নেওয়ার পর এখন সে নিজ হাতে লিখছে।</w:t>
      </w:r>
      <w:r w:rsidRPr="00EF17F2">
        <w:rPr>
          <w:rFonts w:ascii="Shurjo" w:hAnsi="Shurjo" w:cs="Shurjo"/>
          <w:color w:val="228087" w:themeColor="accent1"/>
        </w:rPr>
        <w:t xml:space="preserve">” </w:t>
      </w:r>
    </w:p>
    <w:p w14:paraId="05ABA410" w14:textId="68827BD4" w:rsidR="00F61737" w:rsidRPr="00EF17F2" w:rsidRDefault="00F61737" w:rsidP="00BF32E0">
      <w:pPr>
        <w:ind w:left="720"/>
        <w:jc w:val="both"/>
        <w:rPr>
          <w:rFonts w:ascii="Nirmala UI" w:hAnsi="Nirmala UI" w:cs="Nirmala UI"/>
          <w:color w:val="228087" w:themeColor="accent1"/>
        </w:rPr>
      </w:pPr>
      <w:r w:rsidRPr="00EF17F2">
        <w:rPr>
          <w:rFonts w:ascii="Shurjo" w:hAnsi="Shurjo" w:cs="Shurjo"/>
          <w:color w:val="228087" w:themeColor="accent1"/>
        </w:rPr>
        <w:t xml:space="preserve">– </w:t>
      </w:r>
      <w:r w:rsidR="000120FF" w:rsidRPr="00EF17F2">
        <w:rPr>
          <w:rFonts w:ascii="Shurjo" w:hAnsi="Shurjo" w:cs="Shurjo"/>
          <w:color w:val="228087" w:themeColor="accent1"/>
          <w:cs/>
          <w:lang w:bidi="bn-IN"/>
        </w:rPr>
        <w:t>জিহানের মা</w:t>
      </w:r>
      <w:r w:rsidR="000120FF" w:rsidRPr="00EF17F2">
        <w:rPr>
          <w:rFonts w:ascii="Shurjo" w:hAnsi="Shurjo" w:cs="Shurjo"/>
          <w:color w:val="228087" w:themeColor="accent1"/>
          <w:lang w:val="en-US"/>
        </w:rPr>
        <w:t xml:space="preserve">, HBE </w:t>
      </w:r>
      <w:proofErr w:type="spellStart"/>
      <w:r w:rsidR="00EF17F2" w:rsidRPr="00EF17F2">
        <w:rPr>
          <w:rFonts w:ascii="Shurjo" w:hAnsi="Shurjo" w:cs="Shurjo"/>
          <w:color w:val="228087" w:themeColor="accent1"/>
        </w:rPr>
        <w:t>বাড়িভিত্তিক</w:t>
      </w:r>
      <w:proofErr w:type="spellEnd"/>
      <w:r w:rsidR="00EF17F2" w:rsidRPr="00EF17F2">
        <w:rPr>
          <w:rFonts w:ascii="Shurjo" w:hAnsi="Shurjo" w:cs="Shurjo"/>
          <w:color w:val="228087" w:themeColor="accent1"/>
        </w:rPr>
        <w:t xml:space="preserve"> </w:t>
      </w:r>
      <w:proofErr w:type="spellStart"/>
      <w:r w:rsidR="00EF17F2" w:rsidRPr="00EF17F2">
        <w:rPr>
          <w:rFonts w:ascii="Shurjo" w:hAnsi="Shurjo" w:cs="Shurjo"/>
          <w:color w:val="228087" w:themeColor="accent1"/>
        </w:rPr>
        <w:t>শিক্ষা</w:t>
      </w:r>
      <w:proofErr w:type="spellEnd"/>
      <w:r w:rsidR="00EF17F2" w:rsidRPr="00EF17F2">
        <w:rPr>
          <w:rFonts w:ascii="Shurjo" w:hAnsi="Shurjo" w:cs="Shurjo"/>
          <w:color w:val="228087" w:themeColor="accent1"/>
        </w:rPr>
        <w:t xml:space="preserve"> </w:t>
      </w:r>
      <w:proofErr w:type="spellStart"/>
      <w:r w:rsidR="00EF17F2" w:rsidRPr="00EF17F2">
        <w:rPr>
          <w:rFonts w:ascii="Shurjo" w:hAnsi="Shurjo" w:cs="Shurjo"/>
          <w:color w:val="228087" w:themeColor="accent1"/>
        </w:rPr>
        <w:t>কার্যক্রমে</w:t>
      </w:r>
      <w:proofErr w:type="spellEnd"/>
      <w:r w:rsidR="000120FF" w:rsidRPr="00EF17F2">
        <w:rPr>
          <w:rFonts w:ascii="Shurjo" w:hAnsi="Shurjo" w:cs="Shurjo"/>
          <w:color w:val="228087" w:themeColor="accent1"/>
          <w:cs/>
          <w:lang w:bidi="bn-IN"/>
        </w:rPr>
        <w:t xml:space="preserve"> অংশগ্রহণকারী শি</w:t>
      </w:r>
      <w:proofErr w:type="spellStart"/>
      <w:r w:rsidR="00EF17F2" w:rsidRPr="00EF17F2">
        <w:rPr>
          <w:rFonts w:ascii="Shurjo" w:hAnsi="Shurjo" w:cs="Shurjo"/>
          <w:color w:val="228087" w:themeColor="accent1"/>
          <w:lang w:bidi="bn-IN"/>
        </w:rPr>
        <w:t>শু</w:t>
      </w:r>
      <w:proofErr w:type="spellEnd"/>
      <w:r w:rsidR="00EF17F2" w:rsidRPr="00EF17F2">
        <w:rPr>
          <w:rFonts w:ascii="Shurjo" w:hAnsi="Shurjo" w:cs="Shurjo"/>
          <w:color w:val="228087" w:themeColor="accent1"/>
          <w:lang w:bidi="bn-IN"/>
        </w:rPr>
        <w:t xml:space="preserve"> </w:t>
      </w:r>
    </w:p>
    <w:p w14:paraId="27B371F5" w14:textId="77777777" w:rsidR="00EF17F2" w:rsidRPr="0021442D" w:rsidRDefault="00EF17F2">
      <w:pPr>
        <w:ind w:left="720"/>
        <w:jc w:val="both"/>
        <w:rPr>
          <w:rFonts w:ascii="Nirmala UI" w:hAnsi="Nirmala UI" w:cs="Nirmala UI"/>
          <w:color w:val="228087" w:themeColor="text2"/>
        </w:rPr>
      </w:pPr>
    </w:p>
    <w:sectPr w:rsidR="00EF17F2" w:rsidRPr="0021442D" w:rsidSect="00FC6474">
      <w:headerReference w:type="default" r:id="rId25"/>
      <w:footerReference w:type="default" r:id="rId26"/>
      <w:pgSz w:w="11906" w:h="16838" w:code="9"/>
      <w:pgMar w:top="1021" w:right="1021" w:bottom="1021" w:left="1021" w:header="56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73A03" w14:textId="77777777" w:rsidR="001F2E8F" w:rsidRDefault="001F2E8F" w:rsidP="00BC7B4A">
      <w:pPr>
        <w:spacing w:after="0" w:line="240" w:lineRule="auto"/>
      </w:pPr>
      <w:r>
        <w:separator/>
      </w:r>
    </w:p>
  </w:endnote>
  <w:endnote w:type="continuationSeparator" w:id="0">
    <w:p w14:paraId="549BD80B" w14:textId="77777777" w:rsidR="001F2E8F" w:rsidRDefault="001F2E8F" w:rsidP="00BC7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hurjo">
    <w:altName w:val="Mangal"/>
    <w:charset w:val="00"/>
    <w:family w:val="swiss"/>
    <w:pitch w:val="variable"/>
    <w:sig w:usb0="80018023" w:usb1="0000206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lpurush ANSI">
    <w:altName w:val="Calibri"/>
    <w:charset w:val="00"/>
    <w:family w:val="auto"/>
    <w:pitch w:val="variable"/>
    <w:sig w:usb0="A00000AF" w:usb1="00000048" w:usb2="00000000" w:usb3="00000000" w:csb0="00000111" w:csb1="00000000"/>
  </w:font>
  <w:font w:name="Kalpurush">
    <w:charset w:val="00"/>
    <w:family w:val="auto"/>
    <w:pitch w:val="variable"/>
    <w:sig w:usb0="0001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D97C1" w14:textId="27AD4EDE" w:rsidR="00565BA7" w:rsidRDefault="00565BA7">
    <w:pPr>
      <w:pStyle w:val="Footer"/>
    </w:pPr>
    <w:r w:rsidRPr="00E22447">
      <w:rPr>
        <w:rStyle w:val="PageNumber"/>
      </w:rPr>
      <w:fldChar w:fldCharType="begin"/>
    </w:r>
    <w:r w:rsidRPr="00E22447">
      <w:rPr>
        <w:rStyle w:val="PageNumber"/>
      </w:rPr>
      <w:instrText xml:space="preserve"> PAGE  \* Arabic  \* MERGEFORMAT </w:instrText>
    </w:r>
    <w:r w:rsidRPr="00E22447">
      <w:rPr>
        <w:rStyle w:val="PageNumber"/>
      </w:rPr>
      <w:fldChar w:fldCharType="separate"/>
    </w:r>
    <w:r>
      <w:rPr>
        <w:rStyle w:val="PageNumber"/>
      </w:rPr>
      <w:t>0</w:t>
    </w:r>
    <w:r w:rsidRPr="00E22447">
      <w:rPr>
        <w:rStyle w:val="PageNumber"/>
      </w:rPr>
      <w:fldChar w:fldCharType="end"/>
    </w:r>
    <w:r w:rsidRPr="00E22447">
      <w:rPr>
        <w:noProof/>
      </w:rPr>
      <mc:AlternateContent>
        <mc:Choice Requires="wps">
          <w:drawing>
            <wp:anchor distT="0" distB="0" distL="114300" distR="114300" simplePos="0" relativeHeight="251681792" behindDoc="0" locked="1" layoutInCell="1" allowOverlap="0" wp14:anchorId="0C36BC5E" wp14:editId="2AE5176D">
              <wp:simplePos x="0" y="0"/>
              <wp:positionH relativeFrom="page">
                <wp:align>left</wp:align>
              </wp:positionH>
              <wp:positionV relativeFrom="margin">
                <wp:align>bottom</wp:align>
              </wp:positionV>
              <wp:extent cx="10692000" cy="0"/>
              <wp:effectExtent l="0" t="0" r="0" b="0"/>
              <wp:wrapTopAndBottom/>
              <wp:docPr id="41" name="Straight Connector 3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692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6"/>
                        </a:solidFill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DF32D1B" id="Straight Connector 35" o:spid="_x0000_s1026" alt="&quot;&quot;" style="position:absolute;z-index:251681792;visibility:visible;mso-wrap-style:square;mso-width-percent:0;mso-wrap-distance-left:9pt;mso-wrap-distance-top:0;mso-wrap-distance-right:9pt;mso-wrap-distance-bottom:0;mso-position-horizontal:left;mso-position-horizontal-relative:page;mso-position-vertical:bottom;mso-position-vertical-relative:margin;mso-width-percent:0;mso-width-relative:margin" from="0,0" to="841.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" o:allowoverlap="f" strokecolor="#b2b2b2 [3209]" strokeweight="1pt">
              <w10:wrap type="topAndBottom" anchorx="page" anchory="margin"/>
              <w10:anchorlock/>
            </v:line>
          </w:pict>
        </mc:Fallback>
      </mc:AlternateContent>
    </w:r>
    <w:r w:rsidRPr="00E22447">
      <w:tab/>
    </w:r>
    <w:sdt>
      <w:sdtPr>
        <w:rPr>
          <w:rStyle w:val="Strong"/>
        </w:rPr>
        <w:alias w:val="Add document title"/>
        <w:tag w:val="title"/>
        <w:id w:val="1232269105"/>
        <w:placeholder>
          <w:docPart w:val="9E2674C174C147C9835F97113DAA5890"/>
        </w:placeholder>
        <w:temporary/>
        <w:showingPlcHdr/>
        <w:text/>
      </w:sdtPr>
      <w:sdtEndPr>
        <w:rPr>
          <w:rStyle w:val="DefaultParagraphFont"/>
          <w:b w:val="0"/>
          <w:bCs w:val="0"/>
        </w:rPr>
      </w:sdtEndPr>
      <w:sdtContent>
        <w:r w:rsidRPr="00DF3C2C">
          <w:rPr>
            <w:rStyle w:val="Strong"/>
          </w:rPr>
          <w:t>Click to add document title.</w:t>
        </w:r>
      </w:sdtContent>
    </w:sdt>
    <w:r>
      <w:rPr>
        <w:rStyle w:val="Strong"/>
      </w:rPr>
      <w:t xml:space="preserve"> </w:t>
    </w:r>
    <w:r w:rsidRPr="00E22447">
      <w:t xml:space="preserve">| </w:t>
    </w:r>
    <w:r w:rsidRPr="00E22447">
      <w:fldChar w:fldCharType="begin"/>
    </w:r>
    <w:r w:rsidRPr="00E22447">
      <w:instrText xml:space="preserve"> DATE  \@ "MMMM yyyy"  \* MERGEFORMAT </w:instrText>
    </w:r>
    <w:r w:rsidRPr="00E22447">
      <w:fldChar w:fldCharType="separate"/>
    </w:r>
    <w:r w:rsidR="00E153F1">
      <w:rPr>
        <w:noProof/>
      </w:rPr>
      <w:t>November 2025</w:t>
    </w:r>
    <w:r w:rsidRPr="00E22447">
      <w:fldChar w:fldCharType="end"/>
    </w:r>
    <w:r w:rsidRPr="00711533">
      <w:rPr>
        <w:noProof/>
        <w:color w:val="auto"/>
      </w:rPr>
      <w:t xml:space="preserve"> </w:t>
    </w:r>
    <w:r w:rsidRPr="00711533">
      <w:rPr>
        <w:noProof/>
      </w:rPr>
      <mc:AlternateContent>
        <mc:Choice Requires="wpg">
          <w:drawing>
            <wp:anchor distT="0" distB="0" distL="288290" distR="0" simplePos="0" relativeHeight="251682816" behindDoc="0" locked="1" layoutInCell="1" allowOverlap="0" wp14:anchorId="31C069B2" wp14:editId="3DA394E0">
              <wp:simplePos x="0" y="0"/>
              <wp:positionH relativeFrom="margin">
                <wp:align>right</wp:align>
              </wp:positionH>
              <wp:positionV relativeFrom="page">
                <wp:posOffset>9901555</wp:posOffset>
              </wp:positionV>
              <wp:extent cx="1904400" cy="532800"/>
              <wp:effectExtent l="0" t="0" r="635" b="19685"/>
              <wp:wrapSquare wrapText="bothSides"/>
              <wp:docPr id="42" name="Group 9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04400" cy="532800"/>
                        <a:chOff x="-1" y="0"/>
                        <a:chExt cx="1903484" cy="532800"/>
                      </a:xfrm>
                    </wpg:grpSpPr>
                    <wpg:grpSp>
                      <wpg:cNvPr id="43" name="Graphic 17"/>
                      <wpg:cNvGrpSpPr/>
                      <wpg:grpSpPr>
                        <a:xfrm>
                          <a:off x="1433296" y="7439"/>
                          <a:ext cx="470187" cy="517921"/>
                          <a:chOff x="1433296" y="7439"/>
                          <a:chExt cx="2488120" cy="2740723"/>
                        </a:xfrm>
                        <a:solidFill>
                          <a:schemeClr val="accent1"/>
                        </a:solidFill>
                      </wpg:grpSpPr>
                      <wps:wsp>
                        <wps:cNvPr id="44" name="Freeform: Shape 4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1434344" y="1813188"/>
                            <a:ext cx="450532" cy="575691"/>
                          </a:xfrm>
                          <a:custGeom>
                            <a:avLst/>
                            <a:gdLst>
                              <a:gd name="connsiteX0" fmla="*/ 0 w 450532"/>
                              <a:gd name="connsiteY0" fmla="*/ 0 h 575691"/>
                              <a:gd name="connsiteX1" fmla="*/ 119253 w 450532"/>
                              <a:gd name="connsiteY1" fmla="*/ 0 h 575691"/>
                              <a:gd name="connsiteX2" fmla="*/ 119253 w 450532"/>
                              <a:gd name="connsiteY2" fmla="*/ 344710 h 575691"/>
                              <a:gd name="connsiteX3" fmla="*/ 132873 w 450532"/>
                              <a:gd name="connsiteY3" fmla="*/ 429197 h 575691"/>
                              <a:gd name="connsiteX4" fmla="*/ 225457 w 450532"/>
                              <a:gd name="connsiteY4" fmla="*/ 476345 h 575691"/>
                              <a:gd name="connsiteX5" fmla="*/ 317659 w 450532"/>
                              <a:gd name="connsiteY5" fmla="*/ 429197 h 575691"/>
                              <a:gd name="connsiteX6" fmla="*/ 331279 w 450532"/>
                              <a:gd name="connsiteY6" fmla="*/ 344710 h 575691"/>
                              <a:gd name="connsiteX7" fmla="*/ 331279 w 450532"/>
                              <a:gd name="connsiteY7" fmla="*/ 0 h 575691"/>
                              <a:gd name="connsiteX8" fmla="*/ 450532 w 450532"/>
                              <a:gd name="connsiteY8" fmla="*/ 0 h 575691"/>
                              <a:gd name="connsiteX9" fmla="*/ 450532 w 450532"/>
                              <a:gd name="connsiteY9" fmla="*/ 344996 h 575691"/>
                              <a:gd name="connsiteX10" fmla="*/ 422814 w 450532"/>
                              <a:gd name="connsiteY10" fmla="*/ 484346 h 575691"/>
                              <a:gd name="connsiteX11" fmla="*/ 225457 w 450532"/>
                              <a:gd name="connsiteY11" fmla="*/ 575691 h 575691"/>
                              <a:gd name="connsiteX12" fmla="*/ 27813 w 450532"/>
                              <a:gd name="connsiteY12" fmla="*/ 484346 h 575691"/>
                              <a:gd name="connsiteX13" fmla="*/ 95 w 450532"/>
                              <a:gd name="connsiteY13" fmla="*/ 344996 h 575691"/>
                              <a:gd name="connsiteX14" fmla="*/ 95 w 450532"/>
                              <a:gd name="connsiteY14" fmla="*/ 0 h 57569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450532" h="575691">
                                <a:moveTo>
                                  <a:pt x="0" y="0"/>
                                </a:moveTo>
                                <a:lnTo>
                                  <a:pt x="119253" y="0"/>
                                </a:lnTo>
                                <a:lnTo>
                                  <a:pt x="119253" y="344710"/>
                                </a:lnTo>
                                <a:cubicBezTo>
                                  <a:pt x="119253" y="383286"/>
                                  <a:pt x="123825" y="411480"/>
                                  <a:pt x="132873" y="429197"/>
                                </a:cubicBezTo>
                                <a:cubicBezTo>
                                  <a:pt x="146971" y="460629"/>
                                  <a:pt x="177927" y="476345"/>
                                  <a:pt x="225457" y="476345"/>
                                </a:cubicBezTo>
                                <a:cubicBezTo>
                                  <a:pt x="272796" y="476345"/>
                                  <a:pt x="303466" y="460629"/>
                                  <a:pt x="317659" y="429197"/>
                                </a:cubicBezTo>
                                <a:cubicBezTo>
                                  <a:pt x="326803" y="411480"/>
                                  <a:pt x="331279" y="383286"/>
                                  <a:pt x="331279" y="344710"/>
                                </a:cubicBezTo>
                                <a:lnTo>
                                  <a:pt x="331279" y="0"/>
                                </a:lnTo>
                                <a:lnTo>
                                  <a:pt x="450532" y="0"/>
                                </a:lnTo>
                                <a:lnTo>
                                  <a:pt x="450532" y="344996"/>
                                </a:lnTo>
                                <a:cubicBezTo>
                                  <a:pt x="450532" y="404622"/>
                                  <a:pt x="441293" y="451104"/>
                                  <a:pt x="422814" y="484346"/>
                                </a:cubicBezTo>
                                <a:cubicBezTo>
                                  <a:pt x="388334" y="545306"/>
                                  <a:pt x="322612" y="575691"/>
                                  <a:pt x="225457" y="575691"/>
                                </a:cubicBezTo>
                                <a:cubicBezTo>
                                  <a:pt x="128397" y="575691"/>
                                  <a:pt x="62484" y="545211"/>
                                  <a:pt x="27813" y="484346"/>
                                </a:cubicBezTo>
                                <a:cubicBezTo>
                                  <a:pt x="9334" y="451104"/>
                                  <a:pt x="95" y="404622"/>
                                  <a:pt x="95" y="344996"/>
                                </a:cubicBezTo>
                                <a:lnTo>
                                  <a:pt x="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288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5" name="Freeform: Shape 45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1999462" y="1813188"/>
                            <a:ext cx="495586" cy="561308"/>
                          </a:xfrm>
                          <a:custGeom>
                            <a:avLst/>
                            <a:gdLst>
                              <a:gd name="connsiteX0" fmla="*/ 0 w 495586"/>
                              <a:gd name="connsiteY0" fmla="*/ 0 h 561308"/>
                              <a:gd name="connsiteX1" fmla="*/ 115348 w 495586"/>
                              <a:gd name="connsiteY1" fmla="*/ 0 h 561308"/>
                              <a:gd name="connsiteX2" fmla="*/ 115348 w 495586"/>
                              <a:gd name="connsiteY2" fmla="*/ 231267 h 561308"/>
                              <a:gd name="connsiteX3" fmla="*/ 332232 w 495586"/>
                              <a:gd name="connsiteY3" fmla="*/ 0 h 561308"/>
                              <a:gd name="connsiteX4" fmla="*/ 483775 w 495586"/>
                              <a:gd name="connsiteY4" fmla="*/ 0 h 561308"/>
                              <a:gd name="connsiteX5" fmla="*/ 253461 w 495586"/>
                              <a:gd name="connsiteY5" fmla="*/ 230886 h 561308"/>
                              <a:gd name="connsiteX6" fmla="*/ 495586 w 495586"/>
                              <a:gd name="connsiteY6" fmla="*/ 561308 h 561308"/>
                              <a:gd name="connsiteX7" fmla="*/ 344805 w 495586"/>
                              <a:gd name="connsiteY7" fmla="*/ 561308 h 561308"/>
                              <a:gd name="connsiteX8" fmla="*/ 171831 w 495586"/>
                              <a:gd name="connsiteY8" fmla="*/ 316325 h 561308"/>
                              <a:gd name="connsiteX9" fmla="*/ 115348 w 495586"/>
                              <a:gd name="connsiteY9" fmla="*/ 373571 h 561308"/>
                              <a:gd name="connsiteX10" fmla="*/ 115348 w 495586"/>
                              <a:gd name="connsiteY10" fmla="*/ 561308 h 561308"/>
                              <a:gd name="connsiteX11" fmla="*/ 0 w 495586"/>
                              <a:gd name="connsiteY11" fmla="*/ 561308 h 56130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495586" h="561308">
                                <a:moveTo>
                                  <a:pt x="0" y="0"/>
                                </a:moveTo>
                                <a:lnTo>
                                  <a:pt x="115348" y="0"/>
                                </a:lnTo>
                                <a:lnTo>
                                  <a:pt x="115348" y="231267"/>
                                </a:lnTo>
                                <a:lnTo>
                                  <a:pt x="332232" y="0"/>
                                </a:lnTo>
                                <a:lnTo>
                                  <a:pt x="483775" y="0"/>
                                </a:lnTo>
                                <a:lnTo>
                                  <a:pt x="253461" y="230886"/>
                                </a:lnTo>
                                <a:lnTo>
                                  <a:pt x="495586" y="561308"/>
                                </a:lnTo>
                                <a:lnTo>
                                  <a:pt x="344805" y="561308"/>
                                </a:lnTo>
                                <a:lnTo>
                                  <a:pt x="171831" y="316325"/>
                                </a:lnTo>
                                <a:lnTo>
                                  <a:pt x="115348" y="373571"/>
                                </a:lnTo>
                                <a:lnTo>
                                  <a:pt x="115348" y="561308"/>
                                </a:lnTo>
                                <a:lnTo>
                                  <a:pt x="0" y="5613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288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6" name="Freeform: Shape 46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2561723" y="1815474"/>
                            <a:ext cx="513683" cy="576262"/>
                          </a:xfrm>
                          <a:custGeom>
                            <a:avLst/>
                            <a:gdLst>
                              <a:gd name="connsiteX0" fmla="*/ 253269 w 513683"/>
                              <a:gd name="connsiteY0" fmla="*/ 226886 h 576262"/>
                              <a:gd name="connsiteX1" fmla="*/ 310325 w 513683"/>
                              <a:gd name="connsiteY1" fmla="*/ 214408 h 576262"/>
                              <a:gd name="connsiteX2" fmla="*/ 341186 w 513683"/>
                              <a:gd name="connsiteY2" fmla="*/ 173831 h 576262"/>
                              <a:gd name="connsiteX3" fmla="*/ 317563 w 513683"/>
                              <a:gd name="connsiteY3" fmla="*/ 127540 h 576262"/>
                              <a:gd name="connsiteX4" fmla="*/ 248221 w 513683"/>
                              <a:gd name="connsiteY4" fmla="*/ 114776 h 576262"/>
                              <a:gd name="connsiteX5" fmla="*/ 175641 w 513683"/>
                              <a:gd name="connsiteY5" fmla="*/ 139827 h 576262"/>
                              <a:gd name="connsiteX6" fmla="*/ 155353 w 513683"/>
                              <a:gd name="connsiteY6" fmla="*/ 189929 h 576262"/>
                              <a:gd name="connsiteX7" fmla="*/ 17526 w 513683"/>
                              <a:gd name="connsiteY7" fmla="*/ 189929 h 576262"/>
                              <a:gd name="connsiteX8" fmla="*/ 57817 w 513683"/>
                              <a:gd name="connsiteY8" fmla="*/ 72200 h 576262"/>
                              <a:gd name="connsiteX9" fmla="*/ 253079 w 513683"/>
                              <a:gd name="connsiteY9" fmla="*/ 0 h 576262"/>
                              <a:gd name="connsiteX10" fmla="*/ 413099 w 513683"/>
                              <a:gd name="connsiteY10" fmla="*/ 35624 h 576262"/>
                              <a:gd name="connsiteX11" fmla="*/ 483012 w 513683"/>
                              <a:gd name="connsiteY11" fmla="*/ 169926 h 576262"/>
                              <a:gd name="connsiteX12" fmla="*/ 483012 w 513683"/>
                              <a:gd name="connsiteY12" fmla="*/ 420434 h 576262"/>
                              <a:gd name="connsiteX13" fmla="*/ 484061 w 513683"/>
                              <a:gd name="connsiteY13" fmla="*/ 483584 h 576262"/>
                              <a:gd name="connsiteX14" fmla="*/ 492633 w 513683"/>
                              <a:gd name="connsiteY14" fmla="*/ 521684 h 576262"/>
                              <a:gd name="connsiteX15" fmla="*/ 513683 w 513683"/>
                              <a:gd name="connsiteY15" fmla="*/ 538258 h 576262"/>
                              <a:gd name="connsiteX16" fmla="*/ 513683 w 513683"/>
                              <a:gd name="connsiteY16" fmla="*/ 559308 h 576262"/>
                              <a:gd name="connsiteX17" fmla="*/ 358330 w 513683"/>
                              <a:gd name="connsiteY17" fmla="*/ 559308 h 576262"/>
                              <a:gd name="connsiteX18" fmla="*/ 349282 w 513683"/>
                              <a:gd name="connsiteY18" fmla="*/ 528257 h 576262"/>
                              <a:gd name="connsiteX19" fmla="*/ 345281 w 513683"/>
                              <a:gd name="connsiteY19" fmla="*/ 495205 h 576262"/>
                              <a:gd name="connsiteX20" fmla="*/ 276701 w 513683"/>
                              <a:gd name="connsiteY20" fmla="*/ 549783 h 576262"/>
                              <a:gd name="connsiteX21" fmla="*/ 171926 w 513683"/>
                              <a:gd name="connsiteY21" fmla="*/ 576263 h 576262"/>
                              <a:gd name="connsiteX22" fmla="*/ 48673 w 513683"/>
                              <a:gd name="connsiteY22" fmla="*/ 533972 h 576262"/>
                              <a:gd name="connsiteX23" fmla="*/ 0 w 513683"/>
                              <a:gd name="connsiteY23" fmla="*/ 413957 h 576262"/>
                              <a:gd name="connsiteX24" fmla="*/ 78200 w 513683"/>
                              <a:gd name="connsiteY24" fmla="*/ 268129 h 576262"/>
                              <a:gd name="connsiteX25" fmla="*/ 204406 w 513683"/>
                              <a:gd name="connsiteY25" fmla="*/ 233077 h 576262"/>
                              <a:gd name="connsiteX26" fmla="*/ 253269 w 513683"/>
                              <a:gd name="connsiteY26" fmla="*/ 226886 h 576262"/>
                              <a:gd name="connsiteX27" fmla="*/ 340614 w 513683"/>
                              <a:gd name="connsiteY27" fmla="*/ 293465 h 576262"/>
                              <a:gd name="connsiteX28" fmla="*/ 312896 w 513683"/>
                              <a:gd name="connsiteY28" fmla="*/ 307276 h 576262"/>
                              <a:gd name="connsiteX29" fmla="*/ 274511 w 513683"/>
                              <a:gd name="connsiteY29" fmla="*/ 317087 h 576262"/>
                              <a:gd name="connsiteX30" fmla="*/ 242030 w 513683"/>
                              <a:gd name="connsiteY30" fmla="*/ 323088 h 576262"/>
                              <a:gd name="connsiteX31" fmla="*/ 176403 w 513683"/>
                              <a:gd name="connsiteY31" fmla="*/ 342709 h 576262"/>
                              <a:gd name="connsiteX32" fmla="*/ 142684 w 513683"/>
                              <a:gd name="connsiteY32" fmla="*/ 403288 h 576262"/>
                              <a:gd name="connsiteX33" fmla="*/ 163259 w 513683"/>
                              <a:gd name="connsiteY33" fmla="*/ 456152 h 576262"/>
                              <a:gd name="connsiteX34" fmla="*/ 213360 w 513683"/>
                              <a:gd name="connsiteY34" fmla="*/ 472440 h 576262"/>
                              <a:gd name="connsiteX35" fmla="*/ 299561 w 513683"/>
                              <a:gd name="connsiteY35" fmla="*/ 445389 h 576262"/>
                              <a:gd name="connsiteX36" fmla="*/ 340519 w 513683"/>
                              <a:gd name="connsiteY36" fmla="*/ 346710 h 576262"/>
                              <a:gd name="connsiteX37" fmla="*/ 340519 w 513683"/>
                              <a:gd name="connsiteY37" fmla="*/ 293465 h 57626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</a:cxnLst>
                            <a:rect l="l" t="t" r="r" b="b"/>
                            <a:pathLst>
                              <a:path w="513683" h="576262">
                                <a:moveTo>
                                  <a:pt x="253269" y="226886"/>
                                </a:moveTo>
                                <a:cubicBezTo>
                                  <a:pt x="279845" y="223552"/>
                                  <a:pt x="298895" y="219361"/>
                                  <a:pt x="310325" y="214408"/>
                                </a:cubicBezTo>
                                <a:cubicBezTo>
                                  <a:pt x="330898" y="205740"/>
                                  <a:pt x="341186" y="192215"/>
                                  <a:pt x="341186" y="173831"/>
                                </a:cubicBezTo>
                                <a:cubicBezTo>
                                  <a:pt x="341186" y="151543"/>
                                  <a:pt x="333280" y="136017"/>
                                  <a:pt x="317563" y="127540"/>
                                </a:cubicBezTo>
                                <a:cubicBezTo>
                                  <a:pt x="301847" y="118967"/>
                                  <a:pt x="278702" y="114776"/>
                                  <a:pt x="248221" y="114776"/>
                                </a:cubicBezTo>
                                <a:cubicBezTo>
                                  <a:pt x="214026" y="114776"/>
                                  <a:pt x="189833" y="123063"/>
                                  <a:pt x="175641" y="139827"/>
                                </a:cubicBezTo>
                                <a:cubicBezTo>
                                  <a:pt x="165449" y="152209"/>
                                  <a:pt x="158686" y="168878"/>
                                  <a:pt x="155353" y="189929"/>
                                </a:cubicBezTo>
                                <a:lnTo>
                                  <a:pt x="17526" y="189929"/>
                                </a:lnTo>
                                <a:cubicBezTo>
                                  <a:pt x="20574" y="142208"/>
                                  <a:pt x="34004" y="102870"/>
                                  <a:pt x="57817" y="72200"/>
                                </a:cubicBezTo>
                                <a:cubicBezTo>
                                  <a:pt x="95726" y="24098"/>
                                  <a:pt x="160782" y="0"/>
                                  <a:pt x="253079" y="0"/>
                                </a:cubicBezTo>
                                <a:cubicBezTo>
                                  <a:pt x="313182" y="0"/>
                                  <a:pt x="366522" y="11906"/>
                                  <a:pt x="413099" y="35624"/>
                                </a:cubicBezTo>
                                <a:cubicBezTo>
                                  <a:pt x="459772" y="59341"/>
                                  <a:pt x="483012" y="104108"/>
                                  <a:pt x="483012" y="169926"/>
                                </a:cubicBezTo>
                                <a:lnTo>
                                  <a:pt x="483012" y="420434"/>
                                </a:lnTo>
                                <a:cubicBezTo>
                                  <a:pt x="483012" y="437769"/>
                                  <a:pt x="483394" y="458819"/>
                                  <a:pt x="484061" y="483584"/>
                                </a:cubicBezTo>
                                <a:cubicBezTo>
                                  <a:pt x="485108" y="502253"/>
                                  <a:pt x="487870" y="515017"/>
                                  <a:pt x="492633" y="521684"/>
                                </a:cubicBezTo>
                                <a:cubicBezTo>
                                  <a:pt x="497300" y="528447"/>
                                  <a:pt x="504254" y="533876"/>
                                  <a:pt x="513683" y="538258"/>
                                </a:cubicBezTo>
                                <a:lnTo>
                                  <a:pt x="513683" y="559308"/>
                                </a:lnTo>
                                <a:lnTo>
                                  <a:pt x="358330" y="559308"/>
                                </a:lnTo>
                                <a:cubicBezTo>
                                  <a:pt x="353949" y="548259"/>
                                  <a:pt x="350996" y="537972"/>
                                  <a:pt x="349282" y="528257"/>
                                </a:cubicBezTo>
                                <a:cubicBezTo>
                                  <a:pt x="347663" y="518541"/>
                                  <a:pt x="346329" y="507492"/>
                                  <a:pt x="345281" y="495205"/>
                                </a:cubicBezTo>
                                <a:cubicBezTo>
                                  <a:pt x="325469" y="516541"/>
                                  <a:pt x="302609" y="534734"/>
                                  <a:pt x="276701" y="549783"/>
                                </a:cubicBezTo>
                                <a:cubicBezTo>
                                  <a:pt x="245745" y="567500"/>
                                  <a:pt x="210884" y="576263"/>
                                  <a:pt x="171926" y="576263"/>
                                </a:cubicBezTo>
                                <a:cubicBezTo>
                                  <a:pt x="122206" y="576263"/>
                                  <a:pt x="81153" y="562166"/>
                                  <a:pt x="48673" y="533972"/>
                                </a:cubicBezTo>
                                <a:cubicBezTo>
                                  <a:pt x="16193" y="505778"/>
                                  <a:pt x="0" y="465772"/>
                                  <a:pt x="0" y="413957"/>
                                </a:cubicBezTo>
                                <a:cubicBezTo>
                                  <a:pt x="0" y="346805"/>
                                  <a:pt x="26098" y="298228"/>
                                  <a:pt x="78200" y="268129"/>
                                </a:cubicBezTo>
                                <a:cubicBezTo>
                                  <a:pt x="106775" y="251746"/>
                                  <a:pt x="148876" y="240125"/>
                                  <a:pt x="204406" y="233077"/>
                                </a:cubicBezTo>
                                <a:lnTo>
                                  <a:pt x="253269" y="226886"/>
                                </a:lnTo>
                                <a:close/>
                                <a:moveTo>
                                  <a:pt x="340614" y="293465"/>
                                </a:moveTo>
                                <a:cubicBezTo>
                                  <a:pt x="331470" y="299180"/>
                                  <a:pt x="322231" y="303752"/>
                                  <a:pt x="312896" y="307276"/>
                                </a:cubicBezTo>
                                <a:cubicBezTo>
                                  <a:pt x="303562" y="310801"/>
                                  <a:pt x="290798" y="314039"/>
                                  <a:pt x="274511" y="317087"/>
                                </a:cubicBezTo>
                                <a:lnTo>
                                  <a:pt x="242030" y="323088"/>
                                </a:lnTo>
                                <a:cubicBezTo>
                                  <a:pt x="211550" y="328422"/>
                                  <a:pt x="189643" y="334994"/>
                                  <a:pt x="176403" y="342709"/>
                                </a:cubicBezTo>
                                <a:cubicBezTo>
                                  <a:pt x="153924" y="355663"/>
                                  <a:pt x="142684" y="375952"/>
                                  <a:pt x="142684" y="403288"/>
                                </a:cubicBezTo>
                                <a:cubicBezTo>
                                  <a:pt x="142684" y="427672"/>
                                  <a:pt x="149543" y="445294"/>
                                  <a:pt x="163259" y="456152"/>
                                </a:cubicBezTo>
                                <a:cubicBezTo>
                                  <a:pt x="176975" y="467011"/>
                                  <a:pt x="193738" y="472440"/>
                                  <a:pt x="213360" y="472440"/>
                                </a:cubicBezTo>
                                <a:cubicBezTo>
                                  <a:pt x="244507" y="472440"/>
                                  <a:pt x="273272" y="463391"/>
                                  <a:pt x="299561" y="445389"/>
                                </a:cubicBezTo>
                                <a:cubicBezTo>
                                  <a:pt x="325850" y="427387"/>
                                  <a:pt x="339471" y="394525"/>
                                  <a:pt x="340519" y="346710"/>
                                </a:cubicBezTo>
                                <a:lnTo>
                                  <a:pt x="340519" y="2934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2F3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7" name="Freeform: Shape 47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3158273" y="1636976"/>
                            <a:ext cx="144780" cy="144779"/>
                          </a:xfrm>
                          <a:custGeom>
                            <a:avLst/>
                            <a:gdLst>
                              <a:gd name="connsiteX0" fmla="*/ 0 w 144780"/>
                              <a:gd name="connsiteY0" fmla="*/ 0 h 144779"/>
                              <a:gd name="connsiteX1" fmla="*/ 144780 w 144780"/>
                              <a:gd name="connsiteY1" fmla="*/ 0 h 144779"/>
                              <a:gd name="connsiteX2" fmla="*/ 144780 w 144780"/>
                              <a:gd name="connsiteY2" fmla="*/ 144780 h 144779"/>
                              <a:gd name="connsiteX3" fmla="*/ 0 w 144780"/>
                              <a:gd name="connsiteY3" fmla="*/ 144780 h 1447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44780" h="144779">
                                <a:moveTo>
                                  <a:pt x="0" y="0"/>
                                </a:moveTo>
                                <a:lnTo>
                                  <a:pt x="144780" y="0"/>
                                </a:lnTo>
                                <a:lnTo>
                                  <a:pt x="144780" y="144780"/>
                                </a:lnTo>
                                <a:lnTo>
                                  <a:pt x="0" y="144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2F3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8" name="Freeform: Shape 48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3158273" y="1828428"/>
                            <a:ext cx="144780" cy="546163"/>
                          </a:xfrm>
                          <a:custGeom>
                            <a:avLst/>
                            <a:gdLst>
                              <a:gd name="connsiteX0" fmla="*/ 0 w 144780"/>
                              <a:gd name="connsiteY0" fmla="*/ 0 h 546163"/>
                              <a:gd name="connsiteX1" fmla="*/ 144780 w 144780"/>
                              <a:gd name="connsiteY1" fmla="*/ 0 h 546163"/>
                              <a:gd name="connsiteX2" fmla="*/ 144780 w 144780"/>
                              <a:gd name="connsiteY2" fmla="*/ 546163 h 546163"/>
                              <a:gd name="connsiteX3" fmla="*/ 0 w 144780"/>
                              <a:gd name="connsiteY3" fmla="*/ 546163 h 5461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44780" h="546163">
                                <a:moveTo>
                                  <a:pt x="0" y="0"/>
                                </a:moveTo>
                                <a:lnTo>
                                  <a:pt x="144780" y="0"/>
                                </a:lnTo>
                                <a:lnTo>
                                  <a:pt x="144780" y="546163"/>
                                </a:lnTo>
                                <a:lnTo>
                                  <a:pt x="0" y="546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2F3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9" name="Freeform: Shape 49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3388683" y="1636975"/>
                            <a:ext cx="532161" cy="754570"/>
                          </a:xfrm>
                          <a:custGeom>
                            <a:avLst/>
                            <a:gdLst>
                              <a:gd name="connsiteX0" fmla="*/ 324708 w 532161"/>
                              <a:gd name="connsiteY0" fmla="*/ 200120 h 754570"/>
                              <a:gd name="connsiteX1" fmla="*/ 387382 w 532161"/>
                              <a:gd name="connsiteY1" fmla="*/ 260509 h 754570"/>
                              <a:gd name="connsiteX2" fmla="*/ 387382 w 532161"/>
                              <a:gd name="connsiteY2" fmla="*/ 0 h 754570"/>
                              <a:gd name="connsiteX3" fmla="*/ 532161 w 532161"/>
                              <a:gd name="connsiteY3" fmla="*/ 0 h 754570"/>
                              <a:gd name="connsiteX4" fmla="*/ 532161 w 532161"/>
                              <a:gd name="connsiteY4" fmla="*/ 737521 h 754570"/>
                              <a:gd name="connsiteX5" fmla="*/ 393382 w 532161"/>
                              <a:gd name="connsiteY5" fmla="*/ 737521 h 754570"/>
                              <a:gd name="connsiteX6" fmla="*/ 393382 w 532161"/>
                              <a:gd name="connsiteY6" fmla="*/ 661892 h 754570"/>
                              <a:gd name="connsiteX7" fmla="*/ 323754 w 532161"/>
                              <a:gd name="connsiteY7" fmla="*/ 732473 h 754570"/>
                              <a:gd name="connsiteX8" fmla="*/ 226504 w 532161"/>
                              <a:gd name="connsiteY8" fmla="*/ 754571 h 754570"/>
                              <a:gd name="connsiteX9" fmla="*/ 65437 w 532161"/>
                              <a:gd name="connsiteY9" fmla="*/ 677132 h 754570"/>
                              <a:gd name="connsiteX10" fmla="*/ 0 w 532161"/>
                              <a:gd name="connsiteY10" fmla="*/ 478441 h 754570"/>
                              <a:gd name="connsiteX11" fmla="*/ 64389 w 532161"/>
                              <a:gd name="connsiteY11" fmla="*/ 258509 h 754570"/>
                              <a:gd name="connsiteX12" fmla="*/ 236506 w 532161"/>
                              <a:gd name="connsiteY12" fmla="*/ 178403 h 754570"/>
                              <a:gd name="connsiteX13" fmla="*/ 324708 w 532161"/>
                              <a:gd name="connsiteY13" fmla="*/ 200120 h 754570"/>
                              <a:gd name="connsiteX14" fmla="*/ 359759 w 532161"/>
                              <a:gd name="connsiteY14" fmla="*/ 589217 h 754570"/>
                              <a:gd name="connsiteX15" fmla="*/ 391383 w 532161"/>
                              <a:gd name="connsiteY15" fmla="*/ 472440 h 754570"/>
                              <a:gd name="connsiteX16" fmla="*/ 340804 w 532161"/>
                              <a:gd name="connsiteY16" fmla="*/ 329184 h 754570"/>
                              <a:gd name="connsiteX17" fmla="*/ 268605 w 532161"/>
                              <a:gd name="connsiteY17" fmla="*/ 303181 h 754570"/>
                              <a:gd name="connsiteX18" fmla="*/ 176689 w 532161"/>
                              <a:gd name="connsiteY18" fmla="*/ 350520 h 754570"/>
                              <a:gd name="connsiteX19" fmla="*/ 147351 w 532161"/>
                              <a:gd name="connsiteY19" fmla="*/ 468059 h 754570"/>
                              <a:gd name="connsiteX20" fmla="*/ 177165 w 532161"/>
                              <a:gd name="connsiteY20" fmla="*/ 589026 h 754570"/>
                              <a:gd name="connsiteX21" fmla="*/ 267653 w 532161"/>
                              <a:gd name="connsiteY21" fmla="*/ 634365 h 754570"/>
                              <a:gd name="connsiteX22" fmla="*/ 359759 w 532161"/>
                              <a:gd name="connsiteY22" fmla="*/ 589217 h 7545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532161" h="754570">
                                <a:moveTo>
                                  <a:pt x="324708" y="200120"/>
                                </a:moveTo>
                                <a:cubicBezTo>
                                  <a:pt x="350425" y="214598"/>
                                  <a:pt x="371379" y="234791"/>
                                  <a:pt x="387382" y="260509"/>
                                </a:cubicBezTo>
                                <a:lnTo>
                                  <a:pt x="387382" y="0"/>
                                </a:lnTo>
                                <a:lnTo>
                                  <a:pt x="532161" y="0"/>
                                </a:lnTo>
                                <a:lnTo>
                                  <a:pt x="532161" y="737521"/>
                                </a:lnTo>
                                <a:lnTo>
                                  <a:pt x="393382" y="737521"/>
                                </a:lnTo>
                                <a:lnTo>
                                  <a:pt x="393382" y="661892"/>
                                </a:lnTo>
                                <a:cubicBezTo>
                                  <a:pt x="372999" y="694277"/>
                                  <a:pt x="349758" y="717804"/>
                                  <a:pt x="323754" y="732473"/>
                                </a:cubicBezTo>
                                <a:cubicBezTo>
                                  <a:pt x="297751" y="747141"/>
                                  <a:pt x="265272" y="754571"/>
                                  <a:pt x="226504" y="754571"/>
                                </a:cubicBezTo>
                                <a:cubicBezTo>
                                  <a:pt x="162687" y="754571"/>
                                  <a:pt x="109061" y="728758"/>
                                  <a:pt x="65437" y="677132"/>
                                </a:cubicBezTo>
                                <a:cubicBezTo>
                                  <a:pt x="21812" y="625507"/>
                                  <a:pt x="0" y="559308"/>
                                  <a:pt x="0" y="478441"/>
                                </a:cubicBezTo>
                                <a:cubicBezTo>
                                  <a:pt x="0" y="385191"/>
                                  <a:pt x="21431" y="311944"/>
                                  <a:pt x="64389" y="258509"/>
                                </a:cubicBezTo>
                                <a:cubicBezTo>
                                  <a:pt x="107252" y="205073"/>
                                  <a:pt x="164687" y="178403"/>
                                  <a:pt x="236506" y="178403"/>
                                </a:cubicBezTo>
                                <a:cubicBezTo>
                                  <a:pt x="269653" y="178403"/>
                                  <a:pt x="298989" y="185642"/>
                                  <a:pt x="324708" y="200120"/>
                                </a:cubicBezTo>
                                <a:moveTo>
                                  <a:pt x="359759" y="589217"/>
                                </a:moveTo>
                                <a:cubicBezTo>
                                  <a:pt x="380810" y="559118"/>
                                  <a:pt x="391383" y="520256"/>
                                  <a:pt x="391383" y="472440"/>
                                </a:cubicBezTo>
                                <a:cubicBezTo>
                                  <a:pt x="391383" y="405670"/>
                                  <a:pt x="374523" y="357854"/>
                                  <a:pt x="340804" y="329184"/>
                                </a:cubicBezTo>
                                <a:cubicBezTo>
                                  <a:pt x="320040" y="311849"/>
                                  <a:pt x="296037" y="303181"/>
                                  <a:pt x="268605" y="303181"/>
                                </a:cubicBezTo>
                                <a:cubicBezTo>
                                  <a:pt x="226886" y="303181"/>
                                  <a:pt x="196215" y="318992"/>
                                  <a:pt x="176689" y="350520"/>
                                </a:cubicBezTo>
                                <a:cubicBezTo>
                                  <a:pt x="157163" y="382143"/>
                                  <a:pt x="147351" y="421291"/>
                                  <a:pt x="147351" y="468059"/>
                                </a:cubicBezTo>
                                <a:cubicBezTo>
                                  <a:pt x="147351" y="518446"/>
                                  <a:pt x="157258" y="558832"/>
                                  <a:pt x="177165" y="589026"/>
                                </a:cubicBezTo>
                                <a:cubicBezTo>
                                  <a:pt x="197072" y="619220"/>
                                  <a:pt x="227172" y="634365"/>
                                  <a:pt x="267653" y="634365"/>
                                </a:cubicBezTo>
                                <a:cubicBezTo>
                                  <a:pt x="308039" y="634365"/>
                                  <a:pt x="338709" y="619316"/>
                                  <a:pt x="359759" y="589217"/>
                                </a:cubicBezTo>
                              </a:path>
                            </a:pathLst>
                          </a:custGeom>
                          <a:solidFill>
                            <a:srgbClr val="DC2F3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50" name="Freeform: Shape 50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1434344" y="7439"/>
                            <a:ext cx="2486977" cy="1484757"/>
                          </a:xfrm>
                          <a:custGeom>
                            <a:avLst/>
                            <a:gdLst>
                              <a:gd name="connsiteX0" fmla="*/ 0 w 2486977"/>
                              <a:gd name="connsiteY0" fmla="*/ 0 h 1484757"/>
                              <a:gd name="connsiteX1" fmla="*/ 2486978 w 2486977"/>
                              <a:gd name="connsiteY1" fmla="*/ 0 h 1484757"/>
                              <a:gd name="connsiteX2" fmla="*/ 2486978 w 2486977"/>
                              <a:gd name="connsiteY2" fmla="*/ 1484757 h 1484757"/>
                              <a:gd name="connsiteX3" fmla="*/ 0 w 2486977"/>
                              <a:gd name="connsiteY3" fmla="*/ 1484757 h 14847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2486977" h="1484757">
                                <a:moveTo>
                                  <a:pt x="0" y="0"/>
                                </a:moveTo>
                                <a:lnTo>
                                  <a:pt x="2486978" y="0"/>
                                </a:lnTo>
                                <a:lnTo>
                                  <a:pt x="2486978" y="1484757"/>
                                </a:lnTo>
                                <a:lnTo>
                                  <a:pt x="0" y="14847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51" name="Freeform: Shape 5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3382396" y="180603"/>
                            <a:ext cx="538924" cy="321754"/>
                          </a:xfrm>
                          <a:custGeom>
                            <a:avLst/>
                            <a:gdLst>
                              <a:gd name="connsiteX0" fmla="*/ 538925 w 538924"/>
                              <a:gd name="connsiteY0" fmla="*/ 321755 h 321754"/>
                              <a:gd name="connsiteX1" fmla="*/ 538925 w 538924"/>
                              <a:gd name="connsiteY1" fmla="*/ 0 h 321754"/>
                              <a:gd name="connsiteX2" fmla="*/ 0 w 538924"/>
                              <a:gd name="connsiteY2" fmla="*/ 321755 h 32175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538924" h="321754">
                                <a:moveTo>
                                  <a:pt x="538925" y="321755"/>
                                </a:moveTo>
                                <a:lnTo>
                                  <a:pt x="538925" y="0"/>
                                </a:lnTo>
                                <a:lnTo>
                                  <a:pt x="0" y="3217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288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52" name="Freeform: Shape 5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1724666" y="7630"/>
                            <a:ext cx="704469" cy="420623"/>
                          </a:xfrm>
                          <a:custGeom>
                            <a:avLst/>
                            <a:gdLst>
                              <a:gd name="connsiteX0" fmla="*/ 704469 w 704469"/>
                              <a:gd name="connsiteY0" fmla="*/ 0 h 420623"/>
                              <a:gd name="connsiteX1" fmla="*/ 0 w 704469"/>
                              <a:gd name="connsiteY1" fmla="*/ 0 h 420623"/>
                              <a:gd name="connsiteX2" fmla="*/ 704469 w 704469"/>
                              <a:gd name="connsiteY2" fmla="*/ 420624 h 4206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704469" h="420623">
                                <a:moveTo>
                                  <a:pt x="704469" y="0"/>
                                </a:moveTo>
                                <a:lnTo>
                                  <a:pt x="0" y="0"/>
                                </a:lnTo>
                                <a:lnTo>
                                  <a:pt x="704469" y="420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288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53" name="Freeform: Shape 5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1434344" y="997276"/>
                            <a:ext cx="538924" cy="321754"/>
                          </a:xfrm>
                          <a:custGeom>
                            <a:avLst/>
                            <a:gdLst>
                              <a:gd name="connsiteX0" fmla="*/ 0 w 538924"/>
                              <a:gd name="connsiteY0" fmla="*/ 0 h 321754"/>
                              <a:gd name="connsiteX1" fmla="*/ 0 w 538924"/>
                              <a:gd name="connsiteY1" fmla="*/ 321755 h 321754"/>
                              <a:gd name="connsiteX2" fmla="*/ 538924 w 538924"/>
                              <a:gd name="connsiteY2" fmla="*/ 0 h 32175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538924" h="321754">
                                <a:moveTo>
                                  <a:pt x="0" y="0"/>
                                </a:moveTo>
                                <a:lnTo>
                                  <a:pt x="0" y="321755"/>
                                </a:lnTo>
                                <a:lnTo>
                                  <a:pt x="538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288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54" name="Freeform: Shape 5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2926530" y="7630"/>
                            <a:ext cx="704469" cy="420623"/>
                          </a:xfrm>
                          <a:custGeom>
                            <a:avLst/>
                            <a:gdLst>
                              <a:gd name="connsiteX0" fmla="*/ 0 w 704469"/>
                              <a:gd name="connsiteY0" fmla="*/ 0 h 420623"/>
                              <a:gd name="connsiteX1" fmla="*/ 0 w 704469"/>
                              <a:gd name="connsiteY1" fmla="*/ 420624 h 420623"/>
                              <a:gd name="connsiteX2" fmla="*/ 704469 w 704469"/>
                              <a:gd name="connsiteY2" fmla="*/ 0 h 4206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704469" h="420623">
                                <a:moveTo>
                                  <a:pt x="0" y="0"/>
                                </a:moveTo>
                                <a:lnTo>
                                  <a:pt x="0" y="420624"/>
                                </a:lnTo>
                                <a:lnTo>
                                  <a:pt x="7044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288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55" name="Freeform: Shape 55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1434344" y="180603"/>
                            <a:ext cx="538924" cy="321754"/>
                          </a:xfrm>
                          <a:custGeom>
                            <a:avLst/>
                            <a:gdLst>
                              <a:gd name="connsiteX0" fmla="*/ 0 w 538924"/>
                              <a:gd name="connsiteY0" fmla="*/ 0 h 321754"/>
                              <a:gd name="connsiteX1" fmla="*/ 0 w 538924"/>
                              <a:gd name="connsiteY1" fmla="*/ 321755 h 321754"/>
                              <a:gd name="connsiteX2" fmla="*/ 538924 w 538924"/>
                              <a:gd name="connsiteY2" fmla="*/ 321755 h 32175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538924" h="321754">
                                <a:moveTo>
                                  <a:pt x="0" y="0"/>
                                </a:moveTo>
                                <a:lnTo>
                                  <a:pt x="0" y="321755"/>
                                </a:lnTo>
                                <a:lnTo>
                                  <a:pt x="538924" y="3217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288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56" name="Freeform: Shape 56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3382396" y="997276"/>
                            <a:ext cx="538924" cy="321754"/>
                          </a:xfrm>
                          <a:custGeom>
                            <a:avLst/>
                            <a:gdLst>
                              <a:gd name="connsiteX0" fmla="*/ 538925 w 538924"/>
                              <a:gd name="connsiteY0" fmla="*/ 321755 h 321754"/>
                              <a:gd name="connsiteX1" fmla="*/ 538925 w 538924"/>
                              <a:gd name="connsiteY1" fmla="*/ 0 h 321754"/>
                              <a:gd name="connsiteX2" fmla="*/ 0 w 538924"/>
                              <a:gd name="connsiteY2" fmla="*/ 0 h 32175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538924" h="321754">
                                <a:moveTo>
                                  <a:pt x="538925" y="321755"/>
                                </a:moveTo>
                                <a:lnTo>
                                  <a:pt x="538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288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57" name="Freeform: Shape 57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1724380" y="1071476"/>
                            <a:ext cx="704755" cy="420719"/>
                          </a:xfrm>
                          <a:custGeom>
                            <a:avLst/>
                            <a:gdLst>
                              <a:gd name="connsiteX0" fmla="*/ 0 w 704755"/>
                              <a:gd name="connsiteY0" fmla="*/ 420719 h 420719"/>
                              <a:gd name="connsiteX1" fmla="*/ 704755 w 704755"/>
                              <a:gd name="connsiteY1" fmla="*/ 420719 h 420719"/>
                              <a:gd name="connsiteX2" fmla="*/ 704755 w 704755"/>
                              <a:gd name="connsiteY2" fmla="*/ 0 h 4207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704755" h="420719">
                                <a:moveTo>
                                  <a:pt x="0" y="420719"/>
                                </a:moveTo>
                                <a:lnTo>
                                  <a:pt x="704755" y="420719"/>
                                </a:lnTo>
                                <a:lnTo>
                                  <a:pt x="7047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288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58" name="Freeform: Shape 58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2926530" y="1071476"/>
                            <a:ext cx="704755" cy="420719"/>
                          </a:xfrm>
                          <a:custGeom>
                            <a:avLst/>
                            <a:gdLst>
                              <a:gd name="connsiteX0" fmla="*/ 0 w 704755"/>
                              <a:gd name="connsiteY0" fmla="*/ 420719 h 420719"/>
                              <a:gd name="connsiteX1" fmla="*/ 704755 w 704755"/>
                              <a:gd name="connsiteY1" fmla="*/ 420719 h 420719"/>
                              <a:gd name="connsiteX2" fmla="*/ 0 w 704755"/>
                              <a:gd name="connsiteY2" fmla="*/ 0 h 4207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704755" h="420719">
                                <a:moveTo>
                                  <a:pt x="0" y="420719"/>
                                </a:moveTo>
                                <a:lnTo>
                                  <a:pt x="704755" y="4207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288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59" name="Freeform: Shape 59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1434344" y="7440"/>
                            <a:ext cx="2487072" cy="1484756"/>
                          </a:xfrm>
                          <a:custGeom>
                            <a:avLst/>
                            <a:gdLst>
                              <a:gd name="connsiteX0" fmla="*/ 635603 w 2487072"/>
                              <a:gd name="connsiteY0" fmla="*/ 494919 h 1484756"/>
                              <a:gd name="connsiteX1" fmla="*/ 0 w 2487072"/>
                              <a:gd name="connsiteY1" fmla="*/ 115443 h 1484756"/>
                              <a:gd name="connsiteX2" fmla="*/ 0 w 2487072"/>
                              <a:gd name="connsiteY2" fmla="*/ 0 h 1484756"/>
                              <a:gd name="connsiteX3" fmla="*/ 828960 w 2487072"/>
                              <a:gd name="connsiteY3" fmla="*/ 494919 h 1484756"/>
                              <a:gd name="connsiteX4" fmla="*/ 635603 w 2487072"/>
                              <a:gd name="connsiteY4" fmla="*/ 494919 h 1484756"/>
                              <a:gd name="connsiteX5" fmla="*/ 1851374 w 2487072"/>
                              <a:gd name="connsiteY5" fmla="*/ 989838 h 1484756"/>
                              <a:gd name="connsiteX6" fmla="*/ 2487073 w 2487072"/>
                              <a:gd name="connsiteY6" fmla="*/ 1369314 h 1484756"/>
                              <a:gd name="connsiteX7" fmla="*/ 2487073 w 2487072"/>
                              <a:gd name="connsiteY7" fmla="*/ 1484757 h 1484756"/>
                              <a:gd name="connsiteX8" fmla="*/ 1658016 w 2487072"/>
                              <a:gd name="connsiteY8" fmla="*/ 989838 h 1484756"/>
                              <a:gd name="connsiteX9" fmla="*/ 1851374 w 2487072"/>
                              <a:gd name="connsiteY9" fmla="*/ 989838 h 1484756"/>
                              <a:gd name="connsiteX10" fmla="*/ 1492186 w 2487072"/>
                              <a:gd name="connsiteY10" fmla="*/ 478441 h 1484756"/>
                              <a:gd name="connsiteX11" fmla="*/ 2293619 w 2487072"/>
                              <a:gd name="connsiteY11" fmla="*/ 0 h 1484756"/>
                              <a:gd name="connsiteX12" fmla="*/ 2486977 w 2487072"/>
                              <a:gd name="connsiteY12" fmla="*/ 0 h 1484756"/>
                              <a:gd name="connsiteX13" fmla="*/ 1657922 w 2487072"/>
                              <a:gd name="connsiteY13" fmla="*/ 494919 h 1484756"/>
                              <a:gd name="connsiteX14" fmla="*/ 1492091 w 2487072"/>
                              <a:gd name="connsiteY14" fmla="*/ 494919 h 1484756"/>
                              <a:gd name="connsiteX15" fmla="*/ 1492091 w 2487072"/>
                              <a:gd name="connsiteY15" fmla="*/ 478441 h 1484756"/>
                              <a:gd name="connsiteX16" fmla="*/ 0 w 2487072"/>
                              <a:gd name="connsiteY16" fmla="*/ 1484757 h 1484756"/>
                              <a:gd name="connsiteX17" fmla="*/ 828960 w 2487072"/>
                              <a:gd name="connsiteY17" fmla="*/ 989838 h 1484756"/>
                              <a:gd name="connsiteX18" fmla="*/ 994791 w 2487072"/>
                              <a:gd name="connsiteY18" fmla="*/ 989838 h 1484756"/>
                              <a:gd name="connsiteX19" fmla="*/ 994791 w 2487072"/>
                              <a:gd name="connsiteY19" fmla="*/ 1006221 h 1484756"/>
                              <a:gd name="connsiteX20" fmla="*/ 193357 w 2487072"/>
                              <a:gd name="connsiteY20" fmla="*/ 1484757 h 1484756"/>
                              <a:gd name="connsiteX21" fmla="*/ 0 w 2487072"/>
                              <a:gd name="connsiteY21" fmla="*/ 1484757 h 148475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</a:cxnLst>
                            <a:rect l="l" t="t" r="r" b="b"/>
                            <a:pathLst>
                              <a:path w="2487072" h="1484756">
                                <a:moveTo>
                                  <a:pt x="635603" y="494919"/>
                                </a:moveTo>
                                <a:lnTo>
                                  <a:pt x="0" y="115443"/>
                                </a:lnTo>
                                <a:lnTo>
                                  <a:pt x="0" y="0"/>
                                </a:lnTo>
                                <a:lnTo>
                                  <a:pt x="828960" y="494919"/>
                                </a:lnTo>
                                <a:lnTo>
                                  <a:pt x="635603" y="494919"/>
                                </a:lnTo>
                                <a:close/>
                                <a:moveTo>
                                  <a:pt x="1851374" y="989838"/>
                                </a:moveTo>
                                <a:lnTo>
                                  <a:pt x="2487073" y="1369314"/>
                                </a:lnTo>
                                <a:lnTo>
                                  <a:pt x="2487073" y="1484757"/>
                                </a:lnTo>
                                <a:lnTo>
                                  <a:pt x="1658016" y="989838"/>
                                </a:lnTo>
                                <a:lnTo>
                                  <a:pt x="1851374" y="989838"/>
                                </a:lnTo>
                                <a:close/>
                                <a:moveTo>
                                  <a:pt x="1492186" y="478441"/>
                                </a:moveTo>
                                <a:lnTo>
                                  <a:pt x="2293619" y="0"/>
                                </a:lnTo>
                                <a:lnTo>
                                  <a:pt x="2486977" y="0"/>
                                </a:lnTo>
                                <a:lnTo>
                                  <a:pt x="1657922" y="494919"/>
                                </a:lnTo>
                                <a:lnTo>
                                  <a:pt x="1492091" y="494919"/>
                                </a:lnTo>
                                <a:lnTo>
                                  <a:pt x="1492091" y="478441"/>
                                </a:lnTo>
                                <a:close/>
                                <a:moveTo>
                                  <a:pt x="0" y="1484757"/>
                                </a:moveTo>
                                <a:lnTo>
                                  <a:pt x="828960" y="989838"/>
                                </a:lnTo>
                                <a:lnTo>
                                  <a:pt x="994791" y="989838"/>
                                </a:lnTo>
                                <a:lnTo>
                                  <a:pt x="994791" y="1006221"/>
                                </a:lnTo>
                                <a:lnTo>
                                  <a:pt x="193357" y="1484757"/>
                                </a:lnTo>
                                <a:lnTo>
                                  <a:pt x="0" y="14847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2F3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60" name="Freeform: Shape 60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1434344" y="7440"/>
                            <a:ext cx="2486977" cy="1484756"/>
                          </a:xfrm>
                          <a:custGeom>
                            <a:avLst/>
                            <a:gdLst>
                              <a:gd name="connsiteX0" fmla="*/ 1094327 w 2486977"/>
                              <a:gd name="connsiteY0" fmla="*/ 1484757 h 1484756"/>
                              <a:gd name="connsiteX1" fmla="*/ 1094327 w 2486977"/>
                              <a:gd name="connsiteY1" fmla="*/ 890873 h 1484756"/>
                              <a:gd name="connsiteX2" fmla="*/ 0 w 2486977"/>
                              <a:gd name="connsiteY2" fmla="*/ 890873 h 1484756"/>
                              <a:gd name="connsiteX3" fmla="*/ 0 w 2486977"/>
                              <a:gd name="connsiteY3" fmla="*/ 593884 h 1484756"/>
                              <a:gd name="connsiteX4" fmla="*/ 1094327 w 2486977"/>
                              <a:gd name="connsiteY4" fmla="*/ 593884 h 1484756"/>
                              <a:gd name="connsiteX5" fmla="*/ 1094327 w 2486977"/>
                              <a:gd name="connsiteY5" fmla="*/ 0 h 1484756"/>
                              <a:gd name="connsiteX6" fmla="*/ 1392745 w 2486977"/>
                              <a:gd name="connsiteY6" fmla="*/ 0 h 1484756"/>
                              <a:gd name="connsiteX7" fmla="*/ 1392745 w 2486977"/>
                              <a:gd name="connsiteY7" fmla="*/ 593884 h 1484756"/>
                              <a:gd name="connsiteX8" fmla="*/ 2486977 w 2486977"/>
                              <a:gd name="connsiteY8" fmla="*/ 593884 h 1484756"/>
                              <a:gd name="connsiteX9" fmla="*/ 2486977 w 2486977"/>
                              <a:gd name="connsiteY9" fmla="*/ 890873 h 1484756"/>
                              <a:gd name="connsiteX10" fmla="*/ 1392745 w 2486977"/>
                              <a:gd name="connsiteY10" fmla="*/ 890873 h 1484756"/>
                              <a:gd name="connsiteX11" fmla="*/ 1392745 w 2486977"/>
                              <a:gd name="connsiteY11" fmla="*/ 1484757 h 148475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2486977" h="1484756">
                                <a:moveTo>
                                  <a:pt x="1094327" y="1484757"/>
                                </a:moveTo>
                                <a:lnTo>
                                  <a:pt x="1094327" y="890873"/>
                                </a:lnTo>
                                <a:lnTo>
                                  <a:pt x="0" y="890873"/>
                                </a:lnTo>
                                <a:lnTo>
                                  <a:pt x="0" y="593884"/>
                                </a:lnTo>
                                <a:lnTo>
                                  <a:pt x="1094327" y="593884"/>
                                </a:lnTo>
                                <a:lnTo>
                                  <a:pt x="1094327" y="0"/>
                                </a:lnTo>
                                <a:lnTo>
                                  <a:pt x="1392745" y="0"/>
                                </a:lnTo>
                                <a:lnTo>
                                  <a:pt x="1392745" y="593884"/>
                                </a:lnTo>
                                <a:lnTo>
                                  <a:pt x="2486977" y="593884"/>
                                </a:lnTo>
                                <a:lnTo>
                                  <a:pt x="2486977" y="890873"/>
                                </a:lnTo>
                                <a:lnTo>
                                  <a:pt x="1392745" y="890873"/>
                                </a:lnTo>
                                <a:lnTo>
                                  <a:pt x="1392745" y="14847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2F3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61" name="Freeform: Shape 6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1433296" y="2518514"/>
                            <a:ext cx="71342" cy="180403"/>
                          </a:xfrm>
                          <a:custGeom>
                            <a:avLst/>
                            <a:gdLst>
                              <a:gd name="connsiteX0" fmla="*/ 0 w 71342"/>
                              <a:gd name="connsiteY0" fmla="*/ 70009 h 180403"/>
                              <a:gd name="connsiteX1" fmla="*/ 0 w 71342"/>
                              <a:gd name="connsiteY1" fmla="*/ 51244 h 180403"/>
                              <a:gd name="connsiteX2" fmla="*/ 21813 w 71342"/>
                              <a:gd name="connsiteY2" fmla="*/ 51244 h 180403"/>
                              <a:gd name="connsiteX3" fmla="*/ 21813 w 71342"/>
                              <a:gd name="connsiteY3" fmla="*/ 32004 h 180403"/>
                              <a:gd name="connsiteX4" fmla="*/ 30956 w 71342"/>
                              <a:gd name="connsiteY4" fmla="*/ 8096 h 180403"/>
                              <a:gd name="connsiteX5" fmla="*/ 57627 w 71342"/>
                              <a:gd name="connsiteY5" fmla="*/ 0 h 180403"/>
                              <a:gd name="connsiteX6" fmla="*/ 64484 w 71342"/>
                              <a:gd name="connsiteY6" fmla="*/ 476 h 180403"/>
                              <a:gd name="connsiteX7" fmla="*/ 71343 w 71342"/>
                              <a:gd name="connsiteY7" fmla="*/ 2000 h 180403"/>
                              <a:gd name="connsiteX8" fmla="*/ 71343 w 71342"/>
                              <a:gd name="connsiteY8" fmla="*/ 20479 h 180403"/>
                              <a:gd name="connsiteX9" fmla="*/ 65342 w 71342"/>
                              <a:gd name="connsiteY9" fmla="*/ 19050 h 180403"/>
                              <a:gd name="connsiteX10" fmla="*/ 59341 w 71342"/>
                              <a:gd name="connsiteY10" fmla="*/ 18669 h 180403"/>
                              <a:gd name="connsiteX11" fmla="*/ 47340 w 71342"/>
                              <a:gd name="connsiteY11" fmla="*/ 21622 h 180403"/>
                              <a:gd name="connsiteX12" fmla="*/ 43149 w 71342"/>
                              <a:gd name="connsiteY12" fmla="*/ 33147 h 180403"/>
                              <a:gd name="connsiteX13" fmla="*/ 43149 w 71342"/>
                              <a:gd name="connsiteY13" fmla="*/ 51149 h 180403"/>
                              <a:gd name="connsiteX14" fmla="*/ 68104 w 71342"/>
                              <a:gd name="connsiteY14" fmla="*/ 51149 h 180403"/>
                              <a:gd name="connsiteX15" fmla="*/ 68104 w 71342"/>
                              <a:gd name="connsiteY15" fmla="*/ 69913 h 180403"/>
                              <a:gd name="connsiteX16" fmla="*/ 43149 w 71342"/>
                              <a:gd name="connsiteY16" fmla="*/ 69913 h 180403"/>
                              <a:gd name="connsiteX17" fmla="*/ 43149 w 71342"/>
                              <a:gd name="connsiteY17" fmla="*/ 180404 h 180403"/>
                              <a:gd name="connsiteX18" fmla="*/ 21908 w 71342"/>
                              <a:gd name="connsiteY18" fmla="*/ 180404 h 180403"/>
                              <a:gd name="connsiteX19" fmla="*/ 21908 w 71342"/>
                              <a:gd name="connsiteY19" fmla="*/ 69913 h 180403"/>
                              <a:gd name="connsiteX20" fmla="*/ 0 w 71342"/>
                              <a:gd name="connsiteY20" fmla="*/ 69913 h 1804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</a:cxnLst>
                            <a:rect l="l" t="t" r="r" b="b"/>
                            <a:pathLst>
                              <a:path w="71342" h="180403">
                                <a:moveTo>
                                  <a:pt x="0" y="70009"/>
                                </a:moveTo>
                                <a:lnTo>
                                  <a:pt x="0" y="51244"/>
                                </a:lnTo>
                                <a:lnTo>
                                  <a:pt x="21813" y="51244"/>
                                </a:lnTo>
                                <a:lnTo>
                                  <a:pt x="21813" y="32004"/>
                                </a:lnTo>
                                <a:cubicBezTo>
                                  <a:pt x="21813" y="21526"/>
                                  <a:pt x="24861" y="13525"/>
                                  <a:pt x="30956" y="8096"/>
                                </a:cubicBezTo>
                                <a:cubicBezTo>
                                  <a:pt x="37052" y="2667"/>
                                  <a:pt x="45911" y="0"/>
                                  <a:pt x="57627" y="0"/>
                                </a:cubicBezTo>
                                <a:cubicBezTo>
                                  <a:pt x="59627" y="0"/>
                                  <a:pt x="61913" y="190"/>
                                  <a:pt x="64484" y="476"/>
                                </a:cubicBezTo>
                                <a:cubicBezTo>
                                  <a:pt x="67056" y="857"/>
                                  <a:pt x="69342" y="1333"/>
                                  <a:pt x="71343" y="2000"/>
                                </a:cubicBezTo>
                                <a:lnTo>
                                  <a:pt x="71343" y="20479"/>
                                </a:lnTo>
                                <a:cubicBezTo>
                                  <a:pt x="69533" y="19812"/>
                                  <a:pt x="67533" y="19336"/>
                                  <a:pt x="65342" y="19050"/>
                                </a:cubicBezTo>
                                <a:cubicBezTo>
                                  <a:pt x="63246" y="18859"/>
                                  <a:pt x="61151" y="18669"/>
                                  <a:pt x="59341" y="18669"/>
                                </a:cubicBezTo>
                                <a:cubicBezTo>
                                  <a:pt x="54197" y="18669"/>
                                  <a:pt x="50102" y="19717"/>
                                  <a:pt x="47340" y="21622"/>
                                </a:cubicBezTo>
                                <a:cubicBezTo>
                                  <a:pt x="44482" y="23622"/>
                                  <a:pt x="43149" y="27432"/>
                                  <a:pt x="43149" y="33147"/>
                                </a:cubicBezTo>
                                <a:lnTo>
                                  <a:pt x="43149" y="51149"/>
                                </a:lnTo>
                                <a:lnTo>
                                  <a:pt x="68104" y="51149"/>
                                </a:lnTo>
                                <a:lnTo>
                                  <a:pt x="68104" y="69913"/>
                                </a:lnTo>
                                <a:lnTo>
                                  <a:pt x="43149" y="69913"/>
                                </a:lnTo>
                                <a:lnTo>
                                  <a:pt x="43149" y="180404"/>
                                </a:lnTo>
                                <a:lnTo>
                                  <a:pt x="21908" y="180404"/>
                                </a:lnTo>
                                <a:lnTo>
                                  <a:pt x="21908" y="69913"/>
                                </a:lnTo>
                                <a:lnTo>
                                  <a:pt x="0" y="699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288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62" name="Freeform: Shape 6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1515972" y="2566687"/>
                            <a:ext cx="68008" cy="132325"/>
                          </a:xfrm>
                          <a:custGeom>
                            <a:avLst/>
                            <a:gdLst>
                              <a:gd name="connsiteX0" fmla="*/ 20003 w 68008"/>
                              <a:gd name="connsiteY0" fmla="*/ 3072 h 132325"/>
                              <a:gd name="connsiteX1" fmla="*/ 20003 w 68008"/>
                              <a:gd name="connsiteY1" fmla="*/ 30313 h 132325"/>
                              <a:gd name="connsiteX2" fmla="*/ 20479 w 68008"/>
                              <a:gd name="connsiteY2" fmla="*/ 30313 h 132325"/>
                              <a:gd name="connsiteX3" fmla="*/ 39529 w 68008"/>
                              <a:gd name="connsiteY3" fmla="*/ 7072 h 132325"/>
                              <a:gd name="connsiteX4" fmla="*/ 68009 w 68008"/>
                              <a:gd name="connsiteY4" fmla="*/ 24 h 132325"/>
                              <a:gd name="connsiteX5" fmla="*/ 68009 w 68008"/>
                              <a:gd name="connsiteY5" fmla="*/ 22503 h 132325"/>
                              <a:gd name="connsiteX6" fmla="*/ 46197 w 68008"/>
                              <a:gd name="connsiteY6" fmla="*/ 26027 h 132325"/>
                              <a:gd name="connsiteX7" fmla="*/ 31718 w 68008"/>
                              <a:gd name="connsiteY7" fmla="*/ 36314 h 132325"/>
                              <a:gd name="connsiteX8" fmla="*/ 23718 w 68008"/>
                              <a:gd name="connsiteY8" fmla="*/ 52697 h 132325"/>
                              <a:gd name="connsiteX9" fmla="*/ 21241 w 68008"/>
                              <a:gd name="connsiteY9" fmla="*/ 74795 h 132325"/>
                              <a:gd name="connsiteX10" fmla="*/ 21241 w 68008"/>
                              <a:gd name="connsiteY10" fmla="*/ 132326 h 132325"/>
                              <a:gd name="connsiteX11" fmla="*/ 0 w 68008"/>
                              <a:gd name="connsiteY11" fmla="*/ 132326 h 132325"/>
                              <a:gd name="connsiteX12" fmla="*/ 0 w 68008"/>
                              <a:gd name="connsiteY12" fmla="*/ 3072 h 132325"/>
                              <a:gd name="connsiteX13" fmla="*/ 20003 w 68008"/>
                              <a:gd name="connsiteY13" fmla="*/ 3072 h 1323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68008" h="132325">
                                <a:moveTo>
                                  <a:pt x="20003" y="3072"/>
                                </a:moveTo>
                                <a:lnTo>
                                  <a:pt x="20003" y="30313"/>
                                </a:lnTo>
                                <a:lnTo>
                                  <a:pt x="20479" y="30313"/>
                                </a:lnTo>
                                <a:cubicBezTo>
                                  <a:pt x="25622" y="19836"/>
                                  <a:pt x="32004" y="12025"/>
                                  <a:pt x="39529" y="7072"/>
                                </a:cubicBezTo>
                                <a:cubicBezTo>
                                  <a:pt x="47054" y="2024"/>
                                  <a:pt x="56579" y="-262"/>
                                  <a:pt x="68009" y="24"/>
                                </a:cubicBezTo>
                                <a:lnTo>
                                  <a:pt x="68009" y="22503"/>
                                </a:lnTo>
                                <a:cubicBezTo>
                                  <a:pt x="59531" y="22503"/>
                                  <a:pt x="52197" y="23646"/>
                                  <a:pt x="46197" y="26027"/>
                                </a:cubicBezTo>
                                <a:cubicBezTo>
                                  <a:pt x="40196" y="28408"/>
                                  <a:pt x="35338" y="31742"/>
                                  <a:pt x="31718" y="36314"/>
                                </a:cubicBezTo>
                                <a:cubicBezTo>
                                  <a:pt x="28099" y="40886"/>
                                  <a:pt x="25432" y="46315"/>
                                  <a:pt x="23718" y="52697"/>
                                </a:cubicBezTo>
                                <a:cubicBezTo>
                                  <a:pt x="22098" y="59079"/>
                                  <a:pt x="21241" y="66508"/>
                                  <a:pt x="21241" y="74795"/>
                                </a:cubicBezTo>
                                <a:lnTo>
                                  <a:pt x="21241" y="132326"/>
                                </a:lnTo>
                                <a:lnTo>
                                  <a:pt x="0" y="132326"/>
                                </a:lnTo>
                                <a:lnTo>
                                  <a:pt x="0" y="3072"/>
                                </a:lnTo>
                                <a:lnTo>
                                  <a:pt x="20003" y="30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288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63" name="Freeform: Shape 6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1588934" y="2566711"/>
                            <a:ext cx="125444" cy="134969"/>
                          </a:xfrm>
                          <a:custGeom>
                            <a:avLst/>
                            <a:gdLst>
                              <a:gd name="connsiteX0" fmla="*/ 4000 w 125444"/>
                              <a:gd name="connsiteY0" fmla="*/ 41148 h 134969"/>
                              <a:gd name="connsiteX1" fmla="*/ 16002 w 125444"/>
                              <a:gd name="connsiteY1" fmla="*/ 19621 h 134969"/>
                              <a:gd name="connsiteX2" fmla="*/ 35719 w 125444"/>
                              <a:gd name="connsiteY2" fmla="*/ 5239 h 134969"/>
                              <a:gd name="connsiteX3" fmla="*/ 62675 w 125444"/>
                              <a:gd name="connsiteY3" fmla="*/ 0 h 134969"/>
                              <a:gd name="connsiteX4" fmla="*/ 89821 w 125444"/>
                              <a:gd name="connsiteY4" fmla="*/ 5239 h 134969"/>
                              <a:gd name="connsiteX5" fmla="*/ 109442 w 125444"/>
                              <a:gd name="connsiteY5" fmla="*/ 19621 h 134969"/>
                              <a:gd name="connsiteX6" fmla="*/ 121444 w 125444"/>
                              <a:gd name="connsiteY6" fmla="*/ 41148 h 134969"/>
                              <a:gd name="connsiteX7" fmla="*/ 125444 w 125444"/>
                              <a:gd name="connsiteY7" fmla="*/ 67723 h 134969"/>
                              <a:gd name="connsiteX8" fmla="*/ 121444 w 125444"/>
                              <a:gd name="connsiteY8" fmla="*/ 94202 h 134969"/>
                              <a:gd name="connsiteX9" fmla="*/ 109442 w 125444"/>
                              <a:gd name="connsiteY9" fmla="*/ 115538 h 134969"/>
                              <a:gd name="connsiteX10" fmla="*/ 89821 w 125444"/>
                              <a:gd name="connsiteY10" fmla="*/ 129826 h 134969"/>
                              <a:gd name="connsiteX11" fmla="*/ 62675 w 125444"/>
                              <a:gd name="connsiteY11" fmla="*/ 134969 h 134969"/>
                              <a:gd name="connsiteX12" fmla="*/ 35719 w 125444"/>
                              <a:gd name="connsiteY12" fmla="*/ 129826 h 134969"/>
                              <a:gd name="connsiteX13" fmla="*/ 16002 w 125444"/>
                              <a:gd name="connsiteY13" fmla="*/ 115538 h 134969"/>
                              <a:gd name="connsiteX14" fmla="*/ 4000 w 125444"/>
                              <a:gd name="connsiteY14" fmla="*/ 94202 h 134969"/>
                              <a:gd name="connsiteX15" fmla="*/ 0 w 125444"/>
                              <a:gd name="connsiteY15" fmla="*/ 67723 h 134969"/>
                              <a:gd name="connsiteX16" fmla="*/ 4000 w 125444"/>
                              <a:gd name="connsiteY16" fmla="*/ 41148 h 134969"/>
                              <a:gd name="connsiteX17" fmla="*/ 25622 w 125444"/>
                              <a:gd name="connsiteY17" fmla="*/ 88678 h 134969"/>
                              <a:gd name="connsiteX18" fmla="*/ 34290 w 125444"/>
                              <a:gd name="connsiteY18" fmla="*/ 103918 h 134969"/>
                              <a:gd name="connsiteX19" fmla="*/ 47149 w 125444"/>
                              <a:gd name="connsiteY19" fmla="*/ 113252 h 134969"/>
                              <a:gd name="connsiteX20" fmla="*/ 62769 w 125444"/>
                              <a:gd name="connsiteY20" fmla="*/ 116491 h 134969"/>
                              <a:gd name="connsiteX21" fmla="*/ 78391 w 125444"/>
                              <a:gd name="connsiteY21" fmla="*/ 113252 h 134969"/>
                              <a:gd name="connsiteX22" fmla="*/ 91250 w 125444"/>
                              <a:gd name="connsiteY22" fmla="*/ 103918 h 134969"/>
                              <a:gd name="connsiteX23" fmla="*/ 99917 w 125444"/>
                              <a:gd name="connsiteY23" fmla="*/ 88678 h 134969"/>
                              <a:gd name="connsiteX24" fmla="*/ 103061 w 125444"/>
                              <a:gd name="connsiteY24" fmla="*/ 67818 h 134969"/>
                              <a:gd name="connsiteX25" fmla="*/ 99917 w 125444"/>
                              <a:gd name="connsiteY25" fmla="*/ 46958 h 134969"/>
                              <a:gd name="connsiteX26" fmla="*/ 91250 w 125444"/>
                              <a:gd name="connsiteY26" fmla="*/ 31528 h 134969"/>
                              <a:gd name="connsiteX27" fmla="*/ 78391 w 125444"/>
                              <a:gd name="connsiteY27" fmla="*/ 22003 h 134969"/>
                              <a:gd name="connsiteX28" fmla="*/ 62769 w 125444"/>
                              <a:gd name="connsiteY28" fmla="*/ 18764 h 134969"/>
                              <a:gd name="connsiteX29" fmla="*/ 47149 w 125444"/>
                              <a:gd name="connsiteY29" fmla="*/ 22003 h 134969"/>
                              <a:gd name="connsiteX30" fmla="*/ 34290 w 125444"/>
                              <a:gd name="connsiteY30" fmla="*/ 31528 h 134969"/>
                              <a:gd name="connsiteX31" fmla="*/ 25622 w 125444"/>
                              <a:gd name="connsiteY31" fmla="*/ 46958 h 134969"/>
                              <a:gd name="connsiteX32" fmla="*/ 22479 w 125444"/>
                              <a:gd name="connsiteY32" fmla="*/ 67818 h 134969"/>
                              <a:gd name="connsiteX33" fmla="*/ 25622 w 125444"/>
                              <a:gd name="connsiteY33" fmla="*/ 88678 h 1349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</a:cxnLst>
                            <a:rect l="l" t="t" r="r" b="b"/>
                            <a:pathLst>
                              <a:path w="125444" h="134969">
                                <a:moveTo>
                                  <a:pt x="4000" y="41148"/>
                                </a:moveTo>
                                <a:cubicBezTo>
                                  <a:pt x="6668" y="32861"/>
                                  <a:pt x="10668" y="25717"/>
                                  <a:pt x="16002" y="19621"/>
                                </a:cubicBezTo>
                                <a:cubicBezTo>
                                  <a:pt x="21336" y="13525"/>
                                  <a:pt x="27908" y="8763"/>
                                  <a:pt x="35719" y="5239"/>
                                </a:cubicBezTo>
                                <a:cubicBezTo>
                                  <a:pt x="43529" y="1714"/>
                                  <a:pt x="52578" y="0"/>
                                  <a:pt x="62675" y="0"/>
                                </a:cubicBezTo>
                                <a:cubicBezTo>
                                  <a:pt x="73057" y="0"/>
                                  <a:pt x="82105" y="1714"/>
                                  <a:pt x="89821" y="5239"/>
                                </a:cubicBezTo>
                                <a:cubicBezTo>
                                  <a:pt x="97631" y="8763"/>
                                  <a:pt x="104108" y="13525"/>
                                  <a:pt x="109442" y="19621"/>
                                </a:cubicBezTo>
                                <a:cubicBezTo>
                                  <a:pt x="114776" y="25717"/>
                                  <a:pt x="118776" y="32861"/>
                                  <a:pt x="121444" y="41148"/>
                                </a:cubicBezTo>
                                <a:cubicBezTo>
                                  <a:pt x="124110" y="49435"/>
                                  <a:pt x="125444" y="58293"/>
                                  <a:pt x="125444" y="67723"/>
                                </a:cubicBezTo>
                                <a:cubicBezTo>
                                  <a:pt x="125444" y="77248"/>
                                  <a:pt x="124110" y="86106"/>
                                  <a:pt x="121444" y="94202"/>
                                </a:cubicBezTo>
                                <a:cubicBezTo>
                                  <a:pt x="118776" y="102394"/>
                                  <a:pt x="114776" y="109538"/>
                                  <a:pt x="109442" y="115538"/>
                                </a:cubicBezTo>
                                <a:cubicBezTo>
                                  <a:pt x="104108" y="121634"/>
                                  <a:pt x="97536" y="126397"/>
                                  <a:pt x="89821" y="129826"/>
                                </a:cubicBezTo>
                                <a:cubicBezTo>
                                  <a:pt x="82105" y="133255"/>
                                  <a:pt x="73057" y="134969"/>
                                  <a:pt x="62675" y="134969"/>
                                </a:cubicBezTo>
                                <a:cubicBezTo>
                                  <a:pt x="52483" y="134969"/>
                                  <a:pt x="43529" y="133255"/>
                                  <a:pt x="35719" y="129826"/>
                                </a:cubicBezTo>
                                <a:cubicBezTo>
                                  <a:pt x="27908" y="126397"/>
                                  <a:pt x="21336" y="121634"/>
                                  <a:pt x="16002" y="115538"/>
                                </a:cubicBezTo>
                                <a:cubicBezTo>
                                  <a:pt x="10668" y="109442"/>
                                  <a:pt x="6668" y="102298"/>
                                  <a:pt x="4000" y="94202"/>
                                </a:cubicBezTo>
                                <a:cubicBezTo>
                                  <a:pt x="1334" y="86011"/>
                                  <a:pt x="0" y="77152"/>
                                  <a:pt x="0" y="67723"/>
                                </a:cubicBezTo>
                                <a:cubicBezTo>
                                  <a:pt x="0" y="58293"/>
                                  <a:pt x="1334" y="49435"/>
                                  <a:pt x="4000" y="41148"/>
                                </a:cubicBezTo>
                                <a:moveTo>
                                  <a:pt x="25622" y="88678"/>
                                </a:moveTo>
                                <a:cubicBezTo>
                                  <a:pt x="27717" y="94774"/>
                                  <a:pt x="30575" y="99822"/>
                                  <a:pt x="34290" y="103918"/>
                                </a:cubicBezTo>
                                <a:cubicBezTo>
                                  <a:pt x="37909" y="108013"/>
                                  <a:pt x="42196" y="111157"/>
                                  <a:pt x="47149" y="113252"/>
                                </a:cubicBezTo>
                                <a:cubicBezTo>
                                  <a:pt x="52101" y="115348"/>
                                  <a:pt x="57245" y="116491"/>
                                  <a:pt x="62769" y="116491"/>
                                </a:cubicBezTo>
                                <a:cubicBezTo>
                                  <a:pt x="68294" y="116491"/>
                                  <a:pt x="73533" y="115443"/>
                                  <a:pt x="78391" y="113252"/>
                                </a:cubicBezTo>
                                <a:cubicBezTo>
                                  <a:pt x="83248" y="111062"/>
                                  <a:pt x="87630" y="107918"/>
                                  <a:pt x="91250" y="103918"/>
                                </a:cubicBezTo>
                                <a:cubicBezTo>
                                  <a:pt x="94869" y="99822"/>
                                  <a:pt x="97822" y="94774"/>
                                  <a:pt x="99917" y="88678"/>
                                </a:cubicBezTo>
                                <a:cubicBezTo>
                                  <a:pt x="102013" y="82582"/>
                                  <a:pt x="103061" y="75629"/>
                                  <a:pt x="103061" y="67818"/>
                                </a:cubicBezTo>
                                <a:cubicBezTo>
                                  <a:pt x="103061" y="60007"/>
                                  <a:pt x="102013" y="53054"/>
                                  <a:pt x="99917" y="46958"/>
                                </a:cubicBezTo>
                                <a:cubicBezTo>
                                  <a:pt x="97822" y="40862"/>
                                  <a:pt x="94964" y="35719"/>
                                  <a:pt x="91250" y="31528"/>
                                </a:cubicBezTo>
                                <a:cubicBezTo>
                                  <a:pt x="87630" y="27337"/>
                                  <a:pt x="83248" y="24193"/>
                                  <a:pt x="78391" y="22003"/>
                                </a:cubicBezTo>
                                <a:cubicBezTo>
                                  <a:pt x="73438" y="19907"/>
                                  <a:pt x="68199" y="18764"/>
                                  <a:pt x="62769" y="18764"/>
                                </a:cubicBezTo>
                                <a:cubicBezTo>
                                  <a:pt x="57341" y="18764"/>
                                  <a:pt x="52101" y="19812"/>
                                  <a:pt x="47149" y="22003"/>
                                </a:cubicBezTo>
                                <a:cubicBezTo>
                                  <a:pt x="42196" y="24193"/>
                                  <a:pt x="37909" y="27337"/>
                                  <a:pt x="34290" y="31528"/>
                                </a:cubicBezTo>
                                <a:cubicBezTo>
                                  <a:pt x="30670" y="35719"/>
                                  <a:pt x="27717" y="40862"/>
                                  <a:pt x="25622" y="46958"/>
                                </a:cubicBezTo>
                                <a:cubicBezTo>
                                  <a:pt x="23526" y="53054"/>
                                  <a:pt x="22479" y="60007"/>
                                  <a:pt x="22479" y="67818"/>
                                </a:cubicBezTo>
                                <a:cubicBezTo>
                                  <a:pt x="22479" y="75629"/>
                                  <a:pt x="23526" y="82582"/>
                                  <a:pt x="25622" y="88678"/>
                                </a:cubicBezTo>
                              </a:path>
                            </a:pathLst>
                          </a:custGeom>
                          <a:solidFill>
                            <a:srgbClr val="004288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21" name="Freeform: Shape 192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1735905" y="2566806"/>
                            <a:ext cx="181451" cy="132397"/>
                          </a:xfrm>
                          <a:custGeom>
                            <a:avLst/>
                            <a:gdLst>
                              <a:gd name="connsiteX0" fmla="*/ 20193 w 181451"/>
                              <a:gd name="connsiteY0" fmla="*/ 2953 h 132397"/>
                              <a:gd name="connsiteX1" fmla="*/ 20193 w 181451"/>
                              <a:gd name="connsiteY1" fmla="*/ 22003 h 132397"/>
                              <a:gd name="connsiteX2" fmla="*/ 20669 w 181451"/>
                              <a:gd name="connsiteY2" fmla="*/ 22003 h 132397"/>
                              <a:gd name="connsiteX3" fmla="*/ 62484 w 181451"/>
                              <a:gd name="connsiteY3" fmla="*/ 0 h 132397"/>
                              <a:gd name="connsiteX4" fmla="*/ 84296 w 181451"/>
                              <a:gd name="connsiteY4" fmla="*/ 5048 h 132397"/>
                              <a:gd name="connsiteX5" fmla="*/ 98012 w 181451"/>
                              <a:gd name="connsiteY5" fmla="*/ 22098 h 132397"/>
                              <a:gd name="connsiteX6" fmla="*/ 115158 w 181451"/>
                              <a:gd name="connsiteY6" fmla="*/ 5810 h 132397"/>
                              <a:gd name="connsiteX7" fmla="*/ 138493 w 181451"/>
                              <a:gd name="connsiteY7" fmla="*/ 95 h 132397"/>
                              <a:gd name="connsiteX8" fmla="*/ 156115 w 181451"/>
                              <a:gd name="connsiteY8" fmla="*/ 2191 h 132397"/>
                              <a:gd name="connsiteX9" fmla="*/ 169545 w 181451"/>
                              <a:gd name="connsiteY9" fmla="*/ 8858 h 132397"/>
                              <a:gd name="connsiteX10" fmla="*/ 178308 w 181451"/>
                              <a:gd name="connsiteY10" fmla="*/ 20479 h 132397"/>
                              <a:gd name="connsiteX11" fmla="*/ 181451 w 181451"/>
                              <a:gd name="connsiteY11" fmla="*/ 37624 h 132397"/>
                              <a:gd name="connsiteX12" fmla="*/ 181451 w 181451"/>
                              <a:gd name="connsiteY12" fmla="*/ 132398 h 132397"/>
                              <a:gd name="connsiteX13" fmla="*/ 160211 w 181451"/>
                              <a:gd name="connsiteY13" fmla="*/ 132398 h 132397"/>
                              <a:gd name="connsiteX14" fmla="*/ 160211 w 181451"/>
                              <a:gd name="connsiteY14" fmla="*/ 47435 h 132397"/>
                              <a:gd name="connsiteX15" fmla="*/ 159163 w 181451"/>
                              <a:gd name="connsiteY15" fmla="*/ 36195 h 132397"/>
                              <a:gd name="connsiteX16" fmla="*/ 155448 w 181451"/>
                              <a:gd name="connsiteY16" fmla="*/ 27051 h 132397"/>
                              <a:gd name="connsiteX17" fmla="*/ 147828 w 181451"/>
                              <a:gd name="connsiteY17" fmla="*/ 20955 h 132397"/>
                              <a:gd name="connsiteX18" fmla="*/ 135160 w 181451"/>
                              <a:gd name="connsiteY18" fmla="*/ 18669 h 132397"/>
                              <a:gd name="connsiteX19" fmla="*/ 110395 w 181451"/>
                              <a:gd name="connsiteY19" fmla="*/ 27623 h 132397"/>
                              <a:gd name="connsiteX20" fmla="*/ 101346 w 181451"/>
                              <a:gd name="connsiteY20" fmla="*/ 51626 h 132397"/>
                              <a:gd name="connsiteX21" fmla="*/ 101346 w 181451"/>
                              <a:gd name="connsiteY21" fmla="*/ 132112 h 132397"/>
                              <a:gd name="connsiteX22" fmla="*/ 80105 w 181451"/>
                              <a:gd name="connsiteY22" fmla="*/ 132112 h 132397"/>
                              <a:gd name="connsiteX23" fmla="*/ 80105 w 181451"/>
                              <a:gd name="connsiteY23" fmla="*/ 47435 h 132397"/>
                              <a:gd name="connsiteX24" fmla="*/ 78962 w 181451"/>
                              <a:gd name="connsiteY24" fmla="*/ 36004 h 132397"/>
                              <a:gd name="connsiteX25" fmla="*/ 75057 w 181451"/>
                              <a:gd name="connsiteY25" fmla="*/ 26861 h 132397"/>
                              <a:gd name="connsiteX26" fmla="*/ 67723 w 181451"/>
                              <a:gd name="connsiteY26" fmla="*/ 20860 h 132397"/>
                              <a:gd name="connsiteX27" fmla="*/ 55816 w 181451"/>
                              <a:gd name="connsiteY27" fmla="*/ 18764 h 132397"/>
                              <a:gd name="connsiteX28" fmla="*/ 39910 w 181451"/>
                              <a:gd name="connsiteY28" fmla="*/ 22479 h 132397"/>
                              <a:gd name="connsiteX29" fmla="*/ 29146 w 181451"/>
                              <a:gd name="connsiteY29" fmla="*/ 31528 h 132397"/>
                              <a:gd name="connsiteX30" fmla="*/ 23146 w 181451"/>
                              <a:gd name="connsiteY30" fmla="*/ 42386 h 132397"/>
                              <a:gd name="connsiteX31" fmla="*/ 21241 w 181451"/>
                              <a:gd name="connsiteY31" fmla="*/ 51721 h 132397"/>
                              <a:gd name="connsiteX32" fmla="*/ 21241 w 181451"/>
                              <a:gd name="connsiteY32" fmla="*/ 132207 h 132397"/>
                              <a:gd name="connsiteX33" fmla="*/ 0 w 181451"/>
                              <a:gd name="connsiteY33" fmla="*/ 132207 h 132397"/>
                              <a:gd name="connsiteX34" fmla="*/ 0 w 181451"/>
                              <a:gd name="connsiteY34" fmla="*/ 2953 h 132397"/>
                              <a:gd name="connsiteX35" fmla="*/ 20193 w 181451"/>
                              <a:gd name="connsiteY35" fmla="*/ 2953 h 1323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</a:cxnLst>
                            <a:rect l="l" t="t" r="r" b="b"/>
                            <a:pathLst>
                              <a:path w="181451" h="132397">
                                <a:moveTo>
                                  <a:pt x="20193" y="2953"/>
                                </a:moveTo>
                                <a:lnTo>
                                  <a:pt x="20193" y="22003"/>
                                </a:lnTo>
                                <a:lnTo>
                                  <a:pt x="20669" y="22003"/>
                                </a:lnTo>
                                <a:cubicBezTo>
                                  <a:pt x="30385" y="7334"/>
                                  <a:pt x="44291" y="0"/>
                                  <a:pt x="62484" y="0"/>
                                </a:cubicBezTo>
                                <a:cubicBezTo>
                                  <a:pt x="70485" y="0"/>
                                  <a:pt x="77724" y="1619"/>
                                  <a:pt x="84296" y="5048"/>
                                </a:cubicBezTo>
                                <a:cubicBezTo>
                                  <a:pt x="90774" y="8382"/>
                                  <a:pt x="95345" y="14002"/>
                                  <a:pt x="98012" y="22098"/>
                                </a:cubicBezTo>
                                <a:cubicBezTo>
                                  <a:pt x="102298" y="15050"/>
                                  <a:pt x="108014" y="9620"/>
                                  <a:pt x="115158" y="5810"/>
                                </a:cubicBezTo>
                                <a:cubicBezTo>
                                  <a:pt x="122206" y="2000"/>
                                  <a:pt x="130016" y="95"/>
                                  <a:pt x="138493" y="95"/>
                                </a:cubicBezTo>
                                <a:cubicBezTo>
                                  <a:pt x="144971" y="95"/>
                                  <a:pt x="150876" y="857"/>
                                  <a:pt x="156115" y="2191"/>
                                </a:cubicBezTo>
                                <a:cubicBezTo>
                                  <a:pt x="161354" y="3620"/>
                                  <a:pt x="165830" y="5810"/>
                                  <a:pt x="169545" y="8858"/>
                                </a:cubicBezTo>
                                <a:cubicBezTo>
                                  <a:pt x="173260" y="11906"/>
                                  <a:pt x="176213" y="15716"/>
                                  <a:pt x="178308" y="20479"/>
                                </a:cubicBezTo>
                                <a:cubicBezTo>
                                  <a:pt x="180404" y="25241"/>
                                  <a:pt x="181451" y="30956"/>
                                  <a:pt x="181451" y="37624"/>
                                </a:cubicBezTo>
                                <a:lnTo>
                                  <a:pt x="181451" y="132398"/>
                                </a:lnTo>
                                <a:lnTo>
                                  <a:pt x="160211" y="132398"/>
                                </a:lnTo>
                                <a:lnTo>
                                  <a:pt x="160211" y="47435"/>
                                </a:lnTo>
                                <a:cubicBezTo>
                                  <a:pt x="160211" y="43434"/>
                                  <a:pt x="159925" y="39719"/>
                                  <a:pt x="159163" y="36195"/>
                                </a:cubicBezTo>
                                <a:cubicBezTo>
                                  <a:pt x="158496" y="32671"/>
                                  <a:pt x="157258" y="29623"/>
                                  <a:pt x="155448" y="27051"/>
                                </a:cubicBezTo>
                                <a:cubicBezTo>
                                  <a:pt x="153638" y="24479"/>
                                  <a:pt x="151066" y="22384"/>
                                  <a:pt x="147828" y="20955"/>
                                </a:cubicBezTo>
                                <a:cubicBezTo>
                                  <a:pt x="144589" y="19431"/>
                                  <a:pt x="140398" y="18669"/>
                                  <a:pt x="135160" y="18669"/>
                                </a:cubicBezTo>
                                <a:cubicBezTo>
                                  <a:pt x="124683" y="18669"/>
                                  <a:pt x="116396" y="21717"/>
                                  <a:pt x="110395" y="27623"/>
                                </a:cubicBezTo>
                                <a:cubicBezTo>
                                  <a:pt x="104394" y="33623"/>
                                  <a:pt x="101346" y="41624"/>
                                  <a:pt x="101346" y="51626"/>
                                </a:cubicBezTo>
                                <a:lnTo>
                                  <a:pt x="101346" y="132112"/>
                                </a:lnTo>
                                <a:lnTo>
                                  <a:pt x="80105" y="132112"/>
                                </a:lnTo>
                                <a:lnTo>
                                  <a:pt x="80105" y="47435"/>
                                </a:lnTo>
                                <a:cubicBezTo>
                                  <a:pt x="80105" y="43244"/>
                                  <a:pt x="79724" y="39434"/>
                                  <a:pt x="78962" y="36004"/>
                                </a:cubicBezTo>
                                <a:cubicBezTo>
                                  <a:pt x="78200" y="32480"/>
                                  <a:pt x="76867" y="29432"/>
                                  <a:pt x="75057" y="26861"/>
                                </a:cubicBezTo>
                                <a:cubicBezTo>
                                  <a:pt x="73247" y="24289"/>
                                  <a:pt x="70771" y="22288"/>
                                  <a:pt x="67723" y="20860"/>
                                </a:cubicBezTo>
                                <a:cubicBezTo>
                                  <a:pt x="64580" y="19431"/>
                                  <a:pt x="60674" y="18764"/>
                                  <a:pt x="55816" y="18764"/>
                                </a:cubicBezTo>
                                <a:cubicBezTo>
                                  <a:pt x="49625" y="18764"/>
                                  <a:pt x="44386" y="20003"/>
                                  <a:pt x="39910" y="22479"/>
                                </a:cubicBezTo>
                                <a:cubicBezTo>
                                  <a:pt x="35528" y="24956"/>
                                  <a:pt x="31909" y="28004"/>
                                  <a:pt x="29146" y="31528"/>
                                </a:cubicBezTo>
                                <a:cubicBezTo>
                                  <a:pt x="26384" y="35052"/>
                                  <a:pt x="24384" y="38671"/>
                                  <a:pt x="23146" y="42386"/>
                                </a:cubicBezTo>
                                <a:cubicBezTo>
                                  <a:pt x="21907" y="46101"/>
                                  <a:pt x="21241" y="49244"/>
                                  <a:pt x="21241" y="51721"/>
                                </a:cubicBezTo>
                                <a:lnTo>
                                  <a:pt x="21241" y="132207"/>
                                </a:lnTo>
                                <a:lnTo>
                                  <a:pt x="0" y="132207"/>
                                </a:lnTo>
                                <a:lnTo>
                                  <a:pt x="0" y="2953"/>
                                </a:lnTo>
                                <a:lnTo>
                                  <a:pt x="20193" y="29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288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22" name="Freeform: Shape 192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2005177" y="2530992"/>
                            <a:ext cx="68960" cy="168116"/>
                          </a:xfrm>
                          <a:custGeom>
                            <a:avLst/>
                            <a:gdLst>
                              <a:gd name="connsiteX0" fmla="*/ 68961 w 68960"/>
                              <a:gd name="connsiteY0" fmla="*/ 38767 h 168116"/>
                              <a:gd name="connsiteX1" fmla="*/ 68961 w 68960"/>
                              <a:gd name="connsiteY1" fmla="*/ 57531 h 168116"/>
                              <a:gd name="connsiteX2" fmla="*/ 43243 w 68960"/>
                              <a:gd name="connsiteY2" fmla="*/ 57531 h 168116"/>
                              <a:gd name="connsiteX3" fmla="*/ 43243 w 68960"/>
                              <a:gd name="connsiteY3" fmla="*/ 137827 h 168116"/>
                              <a:gd name="connsiteX4" fmla="*/ 43815 w 68960"/>
                              <a:gd name="connsiteY4" fmla="*/ 143827 h 168116"/>
                              <a:gd name="connsiteX5" fmla="*/ 46196 w 68960"/>
                              <a:gd name="connsiteY5" fmla="*/ 147352 h 168116"/>
                              <a:gd name="connsiteX6" fmla="*/ 51054 w 68960"/>
                              <a:gd name="connsiteY6" fmla="*/ 148971 h 168116"/>
                              <a:gd name="connsiteX7" fmla="*/ 59150 w 68960"/>
                              <a:gd name="connsiteY7" fmla="*/ 149352 h 168116"/>
                              <a:gd name="connsiteX8" fmla="*/ 68961 w 68960"/>
                              <a:gd name="connsiteY8" fmla="*/ 149352 h 168116"/>
                              <a:gd name="connsiteX9" fmla="*/ 68961 w 68960"/>
                              <a:gd name="connsiteY9" fmla="*/ 168116 h 168116"/>
                              <a:gd name="connsiteX10" fmla="*/ 52673 w 68960"/>
                              <a:gd name="connsiteY10" fmla="*/ 168116 h 168116"/>
                              <a:gd name="connsiteX11" fmla="*/ 38576 w 68960"/>
                              <a:gd name="connsiteY11" fmla="*/ 166973 h 168116"/>
                              <a:gd name="connsiteX12" fmla="*/ 29146 w 68960"/>
                              <a:gd name="connsiteY12" fmla="*/ 162782 h 168116"/>
                              <a:gd name="connsiteX13" fmla="*/ 23717 w 68960"/>
                              <a:gd name="connsiteY13" fmla="*/ 154305 h 168116"/>
                              <a:gd name="connsiteX14" fmla="*/ 22003 w 68960"/>
                              <a:gd name="connsiteY14" fmla="*/ 139827 h 168116"/>
                              <a:gd name="connsiteX15" fmla="*/ 22003 w 68960"/>
                              <a:gd name="connsiteY15" fmla="*/ 57531 h 168116"/>
                              <a:gd name="connsiteX16" fmla="*/ 0 w 68960"/>
                              <a:gd name="connsiteY16" fmla="*/ 57531 h 168116"/>
                              <a:gd name="connsiteX17" fmla="*/ 0 w 68960"/>
                              <a:gd name="connsiteY17" fmla="*/ 38767 h 168116"/>
                              <a:gd name="connsiteX18" fmla="*/ 22003 w 68960"/>
                              <a:gd name="connsiteY18" fmla="*/ 38767 h 168116"/>
                              <a:gd name="connsiteX19" fmla="*/ 22003 w 68960"/>
                              <a:gd name="connsiteY19" fmla="*/ 0 h 168116"/>
                              <a:gd name="connsiteX20" fmla="*/ 43243 w 68960"/>
                              <a:gd name="connsiteY20" fmla="*/ 0 h 168116"/>
                              <a:gd name="connsiteX21" fmla="*/ 43243 w 68960"/>
                              <a:gd name="connsiteY21" fmla="*/ 38767 h 168116"/>
                              <a:gd name="connsiteX22" fmla="*/ 68961 w 68960"/>
                              <a:gd name="connsiteY22" fmla="*/ 38767 h 1681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68960" h="168116">
                                <a:moveTo>
                                  <a:pt x="68961" y="38767"/>
                                </a:moveTo>
                                <a:lnTo>
                                  <a:pt x="68961" y="57531"/>
                                </a:lnTo>
                                <a:lnTo>
                                  <a:pt x="43243" y="57531"/>
                                </a:lnTo>
                                <a:lnTo>
                                  <a:pt x="43243" y="137827"/>
                                </a:lnTo>
                                <a:cubicBezTo>
                                  <a:pt x="43243" y="140303"/>
                                  <a:pt x="43434" y="142304"/>
                                  <a:pt x="43815" y="143827"/>
                                </a:cubicBezTo>
                                <a:cubicBezTo>
                                  <a:pt x="44196" y="145351"/>
                                  <a:pt x="45053" y="146495"/>
                                  <a:pt x="46196" y="147352"/>
                                </a:cubicBezTo>
                                <a:cubicBezTo>
                                  <a:pt x="47339" y="148209"/>
                                  <a:pt x="48958" y="148685"/>
                                  <a:pt x="51054" y="148971"/>
                                </a:cubicBezTo>
                                <a:cubicBezTo>
                                  <a:pt x="53149" y="149257"/>
                                  <a:pt x="55816" y="149352"/>
                                  <a:pt x="59150" y="149352"/>
                                </a:cubicBezTo>
                                <a:lnTo>
                                  <a:pt x="68961" y="149352"/>
                                </a:lnTo>
                                <a:lnTo>
                                  <a:pt x="68961" y="168116"/>
                                </a:lnTo>
                                <a:lnTo>
                                  <a:pt x="52673" y="168116"/>
                                </a:lnTo>
                                <a:cubicBezTo>
                                  <a:pt x="47149" y="168116"/>
                                  <a:pt x="42481" y="167735"/>
                                  <a:pt x="38576" y="166973"/>
                                </a:cubicBezTo>
                                <a:cubicBezTo>
                                  <a:pt x="34671" y="166211"/>
                                  <a:pt x="31528" y="164878"/>
                                  <a:pt x="29146" y="162782"/>
                                </a:cubicBezTo>
                                <a:cubicBezTo>
                                  <a:pt x="26670" y="160782"/>
                                  <a:pt x="24955" y="158020"/>
                                  <a:pt x="23717" y="154305"/>
                                </a:cubicBezTo>
                                <a:cubicBezTo>
                                  <a:pt x="22574" y="150590"/>
                                  <a:pt x="22003" y="145828"/>
                                  <a:pt x="22003" y="139827"/>
                                </a:cubicBezTo>
                                <a:lnTo>
                                  <a:pt x="22003" y="57531"/>
                                </a:lnTo>
                                <a:lnTo>
                                  <a:pt x="0" y="57531"/>
                                </a:lnTo>
                                <a:lnTo>
                                  <a:pt x="0" y="38767"/>
                                </a:lnTo>
                                <a:lnTo>
                                  <a:pt x="22003" y="38767"/>
                                </a:lnTo>
                                <a:lnTo>
                                  <a:pt x="22003" y="0"/>
                                </a:lnTo>
                                <a:lnTo>
                                  <a:pt x="43243" y="0"/>
                                </a:lnTo>
                                <a:lnTo>
                                  <a:pt x="43243" y="38767"/>
                                </a:lnTo>
                                <a:lnTo>
                                  <a:pt x="68961" y="387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288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29" name="Freeform: Shape 1929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2092616" y="2520515"/>
                            <a:ext cx="107060" cy="178689"/>
                          </a:xfrm>
                          <a:custGeom>
                            <a:avLst/>
                            <a:gdLst>
                              <a:gd name="connsiteX0" fmla="*/ 21241 w 107060"/>
                              <a:gd name="connsiteY0" fmla="*/ 0 h 178689"/>
                              <a:gd name="connsiteX1" fmla="*/ 21241 w 107060"/>
                              <a:gd name="connsiteY1" fmla="*/ 68294 h 178689"/>
                              <a:gd name="connsiteX2" fmla="*/ 21717 w 107060"/>
                              <a:gd name="connsiteY2" fmla="*/ 68294 h 178689"/>
                              <a:gd name="connsiteX3" fmla="*/ 28766 w 107060"/>
                              <a:gd name="connsiteY3" fmla="*/ 58198 h 178689"/>
                              <a:gd name="connsiteX4" fmla="*/ 38862 w 107060"/>
                              <a:gd name="connsiteY4" fmla="*/ 51435 h 178689"/>
                              <a:gd name="connsiteX5" fmla="*/ 50673 w 107060"/>
                              <a:gd name="connsiteY5" fmla="*/ 47530 h 178689"/>
                              <a:gd name="connsiteX6" fmla="*/ 62579 w 107060"/>
                              <a:gd name="connsiteY6" fmla="*/ 46291 h 178689"/>
                              <a:gd name="connsiteX7" fmla="*/ 83820 w 107060"/>
                              <a:gd name="connsiteY7" fmla="*/ 49816 h 178689"/>
                              <a:gd name="connsiteX8" fmla="*/ 97631 w 107060"/>
                              <a:gd name="connsiteY8" fmla="*/ 59627 h 178689"/>
                              <a:gd name="connsiteX9" fmla="*/ 104966 w 107060"/>
                              <a:gd name="connsiteY9" fmla="*/ 74486 h 178689"/>
                              <a:gd name="connsiteX10" fmla="*/ 107061 w 107060"/>
                              <a:gd name="connsiteY10" fmla="*/ 93631 h 178689"/>
                              <a:gd name="connsiteX11" fmla="*/ 107061 w 107060"/>
                              <a:gd name="connsiteY11" fmla="*/ 178689 h 178689"/>
                              <a:gd name="connsiteX12" fmla="*/ 85820 w 107060"/>
                              <a:gd name="connsiteY12" fmla="*/ 178689 h 178689"/>
                              <a:gd name="connsiteX13" fmla="*/ 85820 w 107060"/>
                              <a:gd name="connsiteY13" fmla="*/ 91154 h 178689"/>
                              <a:gd name="connsiteX14" fmla="*/ 78772 w 107060"/>
                              <a:gd name="connsiteY14" fmla="*/ 72104 h 178689"/>
                              <a:gd name="connsiteX15" fmla="*/ 59531 w 107060"/>
                              <a:gd name="connsiteY15" fmla="*/ 65151 h 178689"/>
                              <a:gd name="connsiteX16" fmla="*/ 42672 w 107060"/>
                              <a:gd name="connsiteY16" fmla="*/ 68104 h 178689"/>
                              <a:gd name="connsiteX17" fmla="*/ 30766 w 107060"/>
                              <a:gd name="connsiteY17" fmla="*/ 76581 h 178689"/>
                              <a:gd name="connsiteX18" fmla="*/ 23622 w 107060"/>
                              <a:gd name="connsiteY18" fmla="*/ 89535 h 178689"/>
                              <a:gd name="connsiteX19" fmla="*/ 21241 w 107060"/>
                              <a:gd name="connsiteY19" fmla="*/ 105632 h 178689"/>
                              <a:gd name="connsiteX20" fmla="*/ 21241 w 107060"/>
                              <a:gd name="connsiteY20" fmla="*/ 178689 h 178689"/>
                              <a:gd name="connsiteX21" fmla="*/ 0 w 107060"/>
                              <a:gd name="connsiteY21" fmla="*/ 178689 h 178689"/>
                              <a:gd name="connsiteX22" fmla="*/ 0 w 107060"/>
                              <a:gd name="connsiteY22" fmla="*/ 190 h 178689"/>
                              <a:gd name="connsiteX23" fmla="*/ 21241 w 107060"/>
                              <a:gd name="connsiteY23" fmla="*/ 190 h 17868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</a:cxnLst>
                            <a:rect l="l" t="t" r="r" b="b"/>
                            <a:pathLst>
                              <a:path w="107060" h="178689">
                                <a:moveTo>
                                  <a:pt x="21241" y="0"/>
                                </a:moveTo>
                                <a:lnTo>
                                  <a:pt x="21241" y="68294"/>
                                </a:lnTo>
                                <a:lnTo>
                                  <a:pt x="21717" y="68294"/>
                                </a:lnTo>
                                <a:cubicBezTo>
                                  <a:pt x="23431" y="64294"/>
                                  <a:pt x="25718" y="60960"/>
                                  <a:pt x="28766" y="58198"/>
                                </a:cubicBezTo>
                                <a:cubicBezTo>
                                  <a:pt x="31813" y="55436"/>
                                  <a:pt x="35147" y="53149"/>
                                  <a:pt x="38862" y="51435"/>
                                </a:cubicBezTo>
                                <a:cubicBezTo>
                                  <a:pt x="42576" y="49721"/>
                                  <a:pt x="46577" y="48387"/>
                                  <a:pt x="50673" y="47530"/>
                                </a:cubicBezTo>
                                <a:cubicBezTo>
                                  <a:pt x="54769" y="46672"/>
                                  <a:pt x="58674" y="46291"/>
                                  <a:pt x="62579" y="46291"/>
                                </a:cubicBezTo>
                                <a:cubicBezTo>
                                  <a:pt x="71056" y="46291"/>
                                  <a:pt x="78105" y="47435"/>
                                  <a:pt x="83820" y="49816"/>
                                </a:cubicBezTo>
                                <a:cubicBezTo>
                                  <a:pt x="89535" y="52102"/>
                                  <a:pt x="94107" y="55436"/>
                                  <a:pt x="97631" y="59627"/>
                                </a:cubicBezTo>
                                <a:cubicBezTo>
                                  <a:pt x="101155" y="63817"/>
                                  <a:pt x="103537" y="68771"/>
                                  <a:pt x="104966" y="74486"/>
                                </a:cubicBezTo>
                                <a:cubicBezTo>
                                  <a:pt x="106394" y="80200"/>
                                  <a:pt x="107061" y="86582"/>
                                  <a:pt x="107061" y="93631"/>
                                </a:cubicBezTo>
                                <a:lnTo>
                                  <a:pt x="107061" y="178689"/>
                                </a:lnTo>
                                <a:lnTo>
                                  <a:pt x="85820" y="178689"/>
                                </a:lnTo>
                                <a:lnTo>
                                  <a:pt x="85820" y="91154"/>
                                </a:lnTo>
                                <a:cubicBezTo>
                                  <a:pt x="85820" y="83153"/>
                                  <a:pt x="83534" y="76771"/>
                                  <a:pt x="78772" y="72104"/>
                                </a:cubicBezTo>
                                <a:cubicBezTo>
                                  <a:pt x="74104" y="67437"/>
                                  <a:pt x="67723" y="65151"/>
                                  <a:pt x="59531" y="65151"/>
                                </a:cubicBezTo>
                                <a:cubicBezTo>
                                  <a:pt x="53054" y="65151"/>
                                  <a:pt x="47434" y="66104"/>
                                  <a:pt x="42672" y="68104"/>
                                </a:cubicBezTo>
                                <a:cubicBezTo>
                                  <a:pt x="37909" y="70104"/>
                                  <a:pt x="33909" y="72962"/>
                                  <a:pt x="30766" y="76581"/>
                                </a:cubicBezTo>
                                <a:cubicBezTo>
                                  <a:pt x="27622" y="80200"/>
                                  <a:pt x="25241" y="84582"/>
                                  <a:pt x="23622" y="89535"/>
                                </a:cubicBezTo>
                                <a:cubicBezTo>
                                  <a:pt x="22098" y="94393"/>
                                  <a:pt x="21241" y="99822"/>
                                  <a:pt x="21241" y="105632"/>
                                </a:cubicBezTo>
                                <a:lnTo>
                                  <a:pt x="21241" y="178689"/>
                                </a:lnTo>
                                <a:lnTo>
                                  <a:pt x="0" y="178689"/>
                                </a:lnTo>
                                <a:lnTo>
                                  <a:pt x="0" y="190"/>
                                </a:lnTo>
                                <a:lnTo>
                                  <a:pt x="21241" y="1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288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30" name="Freeform: Shape 1930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2220537" y="2566806"/>
                            <a:ext cx="119253" cy="134874"/>
                          </a:xfrm>
                          <a:custGeom>
                            <a:avLst/>
                            <a:gdLst>
                              <a:gd name="connsiteX0" fmla="*/ 98584 w 119253"/>
                              <a:gd name="connsiteY0" fmla="*/ 123920 h 134874"/>
                              <a:gd name="connsiteX1" fmla="*/ 62103 w 119253"/>
                              <a:gd name="connsiteY1" fmla="*/ 134874 h 134874"/>
                              <a:gd name="connsiteX2" fmla="*/ 35147 w 119253"/>
                              <a:gd name="connsiteY2" fmla="*/ 129921 h 134874"/>
                              <a:gd name="connsiteX3" fmla="*/ 16002 w 119253"/>
                              <a:gd name="connsiteY3" fmla="*/ 115919 h 134874"/>
                              <a:gd name="connsiteX4" fmla="*/ 4382 w 119253"/>
                              <a:gd name="connsiteY4" fmla="*/ 94393 h 134874"/>
                              <a:gd name="connsiteX5" fmla="*/ 0 w 119253"/>
                              <a:gd name="connsiteY5" fmla="*/ 67151 h 134874"/>
                              <a:gd name="connsiteX6" fmla="*/ 4476 w 119253"/>
                              <a:gd name="connsiteY6" fmla="*/ 40196 h 134874"/>
                              <a:gd name="connsiteX7" fmla="*/ 17050 w 119253"/>
                              <a:gd name="connsiteY7" fmla="*/ 18955 h 134874"/>
                              <a:gd name="connsiteX8" fmla="*/ 36290 w 119253"/>
                              <a:gd name="connsiteY8" fmla="*/ 4953 h 134874"/>
                              <a:gd name="connsiteX9" fmla="*/ 60674 w 119253"/>
                              <a:gd name="connsiteY9" fmla="*/ 0 h 134874"/>
                              <a:gd name="connsiteX10" fmla="*/ 89249 w 119253"/>
                              <a:gd name="connsiteY10" fmla="*/ 7144 h 134874"/>
                              <a:gd name="connsiteX11" fmla="*/ 107537 w 119253"/>
                              <a:gd name="connsiteY11" fmla="*/ 25241 h 134874"/>
                              <a:gd name="connsiteX12" fmla="*/ 117062 w 119253"/>
                              <a:gd name="connsiteY12" fmla="*/ 49244 h 134874"/>
                              <a:gd name="connsiteX13" fmla="*/ 119158 w 119253"/>
                              <a:gd name="connsiteY13" fmla="*/ 74009 h 134874"/>
                              <a:gd name="connsiteX14" fmla="*/ 22384 w 119253"/>
                              <a:gd name="connsiteY14" fmla="*/ 74009 h 134874"/>
                              <a:gd name="connsiteX15" fmla="*/ 24384 w 119253"/>
                              <a:gd name="connsiteY15" fmla="*/ 90107 h 134874"/>
                              <a:gd name="connsiteX16" fmla="*/ 31623 w 119253"/>
                              <a:gd name="connsiteY16" fmla="*/ 103632 h 134874"/>
                              <a:gd name="connsiteX17" fmla="*/ 44386 w 119253"/>
                              <a:gd name="connsiteY17" fmla="*/ 112967 h 134874"/>
                              <a:gd name="connsiteX18" fmla="*/ 62675 w 119253"/>
                              <a:gd name="connsiteY18" fmla="*/ 116491 h 134874"/>
                              <a:gd name="connsiteX19" fmla="*/ 84773 w 119253"/>
                              <a:gd name="connsiteY19" fmla="*/ 110300 h 134874"/>
                              <a:gd name="connsiteX20" fmla="*/ 96202 w 119253"/>
                              <a:gd name="connsiteY20" fmla="*/ 91250 h 134874"/>
                              <a:gd name="connsiteX21" fmla="*/ 117157 w 119253"/>
                              <a:gd name="connsiteY21" fmla="*/ 91250 h 134874"/>
                              <a:gd name="connsiteX22" fmla="*/ 98584 w 119253"/>
                              <a:gd name="connsiteY22" fmla="*/ 123920 h 134874"/>
                              <a:gd name="connsiteX23" fmla="*/ 93440 w 119253"/>
                              <a:gd name="connsiteY23" fmla="*/ 40958 h 134874"/>
                              <a:gd name="connsiteX24" fmla="*/ 85630 w 119253"/>
                              <a:gd name="connsiteY24" fmla="*/ 29337 h 134874"/>
                              <a:gd name="connsiteX25" fmla="*/ 74200 w 119253"/>
                              <a:gd name="connsiteY25" fmla="*/ 21527 h 134874"/>
                              <a:gd name="connsiteX26" fmla="*/ 59531 w 119253"/>
                              <a:gd name="connsiteY26" fmla="*/ 18669 h 134874"/>
                              <a:gd name="connsiteX27" fmla="*/ 44672 w 119253"/>
                              <a:gd name="connsiteY27" fmla="*/ 21527 h 134874"/>
                              <a:gd name="connsiteX28" fmla="*/ 33242 w 119253"/>
                              <a:gd name="connsiteY28" fmla="*/ 29337 h 134874"/>
                              <a:gd name="connsiteX29" fmla="*/ 25718 w 119253"/>
                              <a:gd name="connsiteY29" fmla="*/ 40958 h 134874"/>
                              <a:gd name="connsiteX30" fmla="*/ 22479 w 119253"/>
                              <a:gd name="connsiteY30" fmla="*/ 55054 h 134874"/>
                              <a:gd name="connsiteX31" fmla="*/ 96679 w 119253"/>
                              <a:gd name="connsiteY31" fmla="*/ 55054 h 134874"/>
                              <a:gd name="connsiteX32" fmla="*/ 93440 w 119253"/>
                              <a:gd name="connsiteY32" fmla="*/ 40958 h 1348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</a:cxnLst>
                            <a:rect l="l" t="t" r="r" b="b"/>
                            <a:pathLst>
                              <a:path w="119253" h="134874">
                                <a:moveTo>
                                  <a:pt x="98584" y="123920"/>
                                </a:moveTo>
                                <a:cubicBezTo>
                                  <a:pt x="88964" y="131254"/>
                                  <a:pt x="76771" y="134874"/>
                                  <a:pt x="62103" y="134874"/>
                                </a:cubicBezTo>
                                <a:cubicBezTo>
                                  <a:pt x="51721" y="134874"/>
                                  <a:pt x="42767" y="133255"/>
                                  <a:pt x="35147" y="129921"/>
                                </a:cubicBezTo>
                                <a:cubicBezTo>
                                  <a:pt x="27527" y="126587"/>
                                  <a:pt x="21145" y="121920"/>
                                  <a:pt x="16002" y="115919"/>
                                </a:cubicBezTo>
                                <a:cubicBezTo>
                                  <a:pt x="10859" y="109919"/>
                                  <a:pt x="6953" y="102775"/>
                                  <a:pt x="4382" y="94393"/>
                                </a:cubicBezTo>
                                <a:cubicBezTo>
                                  <a:pt x="1810" y="86106"/>
                                  <a:pt x="285" y="76962"/>
                                  <a:pt x="0" y="67151"/>
                                </a:cubicBezTo>
                                <a:cubicBezTo>
                                  <a:pt x="0" y="57341"/>
                                  <a:pt x="1524" y="48292"/>
                                  <a:pt x="4476" y="40196"/>
                                </a:cubicBezTo>
                                <a:cubicBezTo>
                                  <a:pt x="7525" y="32004"/>
                                  <a:pt x="11716" y="24956"/>
                                  <a:pt x="17050" y="18955"/>
                                </a:cubicBezTo>
                                <a:cubicBezTo>
                                  <a:pt x="22479" y="12954"/>
                                  <a:pt x="28956" y="8287"/>
                                  <a:pt x="36290" y="4953"/>
                                </a:cubicBezTo>
                                <a:cubicBezTo>
                                  <a:pt x="43720" y="1619"/>
                                  <a:pt x="51816" y="0"/>
                                  <a:pt x="60674" y="0"/>
                                </a:cubicBezTo>
                                <a:cubicBezTo>
                                  <a:pt x="72200" y="0"/>
                                  <a:pt x="81725" y="2381"/>
                                  <a:pt x="89249" y="7144"/>
                                </a:cubicBezTo>
                                <a:cubicBezTo>
                                  <a:pt x="96869" y="11906"/>
                                  <a:pt x="102965" y="18002"/>
                                  <a:pt x="107537" y="25241"/>
                                </a:cubicBezTo>
                                <a:cubicBezTo>
                                  <a:pt x="112109" y="32576"/>
                                  <a:pt x="115252" y="40577"/>
                                  <a:pt x="117062" y="49244"/>
                                </a:cubicBezTo>
                                <a:cubicBezTo>
                                  <a:pt x="118776" y="57912"/>
                                  <a:pt x="119539" y="66199"/>
                                  <a:pt x="119158" y="74009"/>
                                </a:cubicBezTo>
                                <a:lnTo>
                                  <a:pt x="22384" y="74009"/>
                                </a:lnTo>
                                <a:cubicBezTo>
                                  <a:pt x="22193" y="79724"/>
                                  <a:pt x="22860" y="85058"/>
                                  <a:pt x="24384" y="90107"/>
                                </a:cubicBezTo>
                                <a:cubicBezTo>
                                  <a:pt x="25908" y="95250"/>
                                  <a:pt x="28289" y="99727"/>
                                  <a:pt x="31623" y="103632"/>
                                </a:cubicBezTo>
                                <a:cubicBezTo>
                                  <a:pt x="34957" y="107537"/>
                                  <a:pt x="39243" y="110681"/>
                                  <a:pt x="44386" y="112967"/>
                                </a:cubicBezTo>
                                <a:cubicBezTo>
                                  <a:pt x="49530" y="115348"/>
                                  <a:pt x="55626" y="116491"/>
                                  <a:pt x="62675" y="116491"/>
                                </a:cubicBezTo>
                                <a:cubicBezTo>
                                  <a:pt x="71628" y="116491"/>
                                  <a:pt x="79057" y="114395"/>
                                  <a:pt x="84773" y="110300"/>
                                </a:cubicBezTo>
                                <a:cubicBezTo>
                                  <a:pt x="90488" y="106109"/>
                                  <a:pt x="94298" y="99822"/>
                                  <a:pt x="96202" y="91250"/>
                                </a:cubicBezTo>
                                <a:lnTo>
                                  <a:pt x="117157" y="91250"/>
                                </a:lnTo>
                                <a:cubicBezTo>
                                  <a:pt x="114491" y="105728"/>
                                  <a:pt x="108299" y="116586"/>
                                  <a:pt x="98584" y="123920"/>
                                </a:cubicBezTo>
                                <a:moveTo>
                                  <a:pt x="93440" y="40958"/>
                                </a:moveTo>
                                <a:cubicBezTo>
                                  <a:pt x="91535" y="36481"/>
                                  <a:pt x="88964" y="32576"/>
                                  <a:pt x="85630" y="29337"/>
                                </a:cubicBezTo>
                                <a:cubicBezTo>
                                  <a:pt x="82391" y="26099"/>
                                  <a:pt x="78581" y="23527"/>
                                  <a:pt x="74200" y="21527"/>
                                </a:cubicBezTo>
                                <a:cubicBezTo>
                                  <a:pt x="69723" y="19621"/>
                                  <a:pt x="64865" y="18669"/>
                                  <a:pt x="59531" y="18669"/>
                                </a:cubicBezTo>
                                <a:cubicBezTo>
                                  <a:pt x="54007" y="18669"/>
                                  <a:pt x="49054" y="19621"/>
                                  <a:pt x="44672" y="21527"/>
                                </a:cubicBezTo>
                                <a:cubicBezTo>
                                  <a:pt x="40291" y="23432"/>
                                  <a:pt x="36481" y="26099"/>
                                  <a:pt x="33242" y="29337"/>
                                </a:cubicBezTo>
                                <a:cubicBezTo>
                                  <a:pt x="30099" y="32671"/>
                                  <a:pt x="27527" y="36576"/>
                                  <a:pt x="25718" y="40958"/>
                                </a:cubicBezTo>
                                <a:cubicBezTo>
                                  <a:pt x="23908" y="45339"/>
                                  <a:pt x="22765" y="50102"/>
                                  <a:pt x="22479" y="55054"/>
                                </a:cubicBezTo>
                                <a:lnTo>
                                  <a:pt x="96679" y="55054"/>
                                </a:lnTo>
                                <a:cubicBezTo>
                                  <a:pt x="96584" y="50197"/>
                                  <a:pt x="95441" y="45434"/>
                                  <a:pt x="93440" y="40958"/>
                                </a:cubicBezTo>
                              </a:path>
                            </a:pathLst>
                          </a:custGeom>
                          <a:solidFill>
                            <a:srgbClr val="004288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31" name="Freeform: Shape 193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2434945" y="2520229"/>
                            <a:ext cx="140589" cy="178593"/>
                          </a:xfrm>
                          <a:custGeom>
                            <a:avLst/>
                            <a:gdLst>
                              <a:gd name="connsiteX0" fmla="*/ 64770 w 140589"/>
                              <a:gd name="connsiteY0" fmla="*/ 190 h 178593"/>
                              <a:gd name="connsiteX1" fmla="*/ 77152 w 140589"/>
                              <a:gd name="connsiteY1" fmla="*/ 286 h 178593"/>
                              <a:gd name="connsiteX2" fmla="*/ 90297 w 140589"/>
                              <a:gd name="connsiteY2" fmla="*/ 1048 h 178593"/>
                              <a:gd name="connsiteX3" fmla="*/ 102394 w 140589"/>
                              <a:gd name="connsiteY3" fmla="*/ 2953 h 178593"/>
                              <a:gd name="connsiteX4" fmla="*/ 112014 w 140589"/>
                              <a:gd name="connsiteY4" fmla="*/ 6667 h 178593"/>
                              <a:gd name="connsiteX5" fmla="*/ 126873 w 140589"/>
                              <a:gd name="connsiteY5" fmla="*/ 21146 h 178593"/>
                              <a:gd name="connsiteX6" fmla="*/ 133064 w 140589"/>
                              <a:gd name="connsiteY6" fmla="*/ 43910 h 178593"/>
                              <a:gd name="connsiteX7" fmla="*/ 126206 w 140589"/>
                              <a:gd name="connsiteY7" fmla="*/ 68485 h 178593"/>
                              <a:gd name="connsiteX8" fmla="*/ 106585 w 140589"/>
                              <a:gd name="connsiteY8" fmla="*/ 83915 h 178593"/>
                              <a:gd name="connsiteX9" fmla="*/ 106585 w 140589"/>
                              <a:gd name="connsiteY9" fmla="*/ 84391 h 178593"/>
                              <a:gd name="connsiteX10" fmla="*/ 131826 w 140589"/>
                              <a:gd name="connsiteY10" fmla="*/ 99346 h 178593"/>
                              <a:gd name="connsiteX11" fmla="*/ 140589 w 140589"/>
                              <a:gd name="connsiteY11" fmla="*/ 127349 h 178593"/>
                              <a:gd name="connsiteX12" fmla="*/ 137065 w 140589"/>
                              <a:gd name="connsiteY12" fmla="*/ 146399 h 178593"/>
                              <a:gd name="connsiteX13" fmla="*/ 126682 w 140589"/>
                              <a:gd name="connsiteY13" fmla="*/ 162782 h 178593"/>
                              <a:gd name="connsiteX14" fmla="*/ 109633 w 140589"/>
                              <a:gd name="connsiteY14" fmla="*/ 174212 h 178593"/>
                              <a:gd name="connsiteX15" fmla="*/ 86296 w 140589"/>
                              <a:gd name="connsiteY15" fmla="*/ 178594 h 178593"/>
                              <a:gd name="connsiteX16" fmla="*/ 0 w 140589"/>
                              <a:gd name="connsiteY16" fmla="*/ 178594 h 178593"/>
                              <a:gd name="connsiteX17" fmla="*/ 0 w 140589"/>
                              <a:gd name="connsiteY17" fmla="*/ 0 h 178593"/>
                              <a:gd name="connsiteX18" fmla="*/ 64770 w 140589"/>
                              <a:gd name="connsiteY18" fmla="*/ 0 h 178593"/>
                              <a:gd name="connsiteX19" fmla="*/ 71247 w 140589"/>
                              <a:gd name="connsiteY19" fmla="*/ 76962 h 178593"/>
                              <a:gd name="connsiteX20" fmla="*/ 100393 w 140589"/>
                              <a:gd name="connsiteY20" fmla="*/ 69818 h 178593"/>
                              <a:gd name="connsiteX21" fmla="*/ 109251 w 140589"/>
                              <a:gd name="connsiteY21" fmla="*/ 48482 h 178593"/>
                              <a:gd name="connsiteX22" fmla="*/ 106203 w 140589"/>
                              <a:gd name="connsiteY22" fmla="*/ 33433 h 178593"/>
                              <a:gd name="connsiteX23" fmla="*/ 97917 w 140589"/>
                              <a:gd name="connsiteY23" fmla="*/ 24955 h 178593"/>
                              <a:gd name="connsiteX24" fmla="*/ 85820 w 140589"/>
                              <a:gd name="connsiteY24" fmla="*/ 21050 h 178593"/>
                              <a:gd name="connsiteX25" fmla="*/ 71247 w 140589"/>
                              <a:gd name="connsiteY25" fmla="*/ 20193 h 178593"/>
                              <a:gd name="connsiteX26" fmla="*/ 23717 w 140589"/>
                              <a:gd name="connsiteY26" fmla="*/ 20193 h 178593"/>
                              <a:gd name="connsiteX27" fmla="*/ 23717 w 140589"/>
                              <a:gd name="connsiteY27" fmla="*/ 76962 h 178593"/>
                              <a:gd name="connsiteX28" fmla="*/ 71247 w 140589"/>
                              <a:gd name="connsiteY28" fmla="*/ 76962 h 178593"/>
                              <a:gd name="connsiteX29" fmla="*/ 83248 w 140589"/>
                              <a:gd name="connsiteY29" fmla="*/ 158782 h 178593"/>
                              <a:gd name="connsiteX30" fmla="*/ 107918 w 140589"/>
                              <a:gd name="connsiteY30" fmla="*/ 150304 h 178593"/>
                              <a:gd name="connsiteX31" fmla="*/ 116777 w 140589"/>
                              <a:gd name="connsiteY31" fmla="*/ 126778 h 178593"/>
                              <a:gd name="connsiteX32" fmla="*/ 113538 w 140589"/>
                              <a:gd name="connsiteY32" fmla="*/ 112300 h 178593"/>
                              <a:gd name="connsiteX33" fmla="*/ 104870 w 140589"/>
                              <a:gd name="connsiteY33" fmla="*/ 103156 h 178593"/>
                              <a:gd name="connsiteX34" fmla="*/ 92487 w 140589"/>
                              <a:gd name="connsiteY34" fmla="*/ 98393 h 178593"/>
                              <a:gd name="connsiteX35" fmla="*/ 78010 w 140589"/>
                              <a:gd name="connsiteY35" fmla="*/ 96964 h 178593"/>
                              <a:gd name="connsiteX36" fmla="*/ 23717 w 140589"/>
                              <a:gd name="connsiteY36" fmla="*/ 96964 h 178593"/>
                              <a:gd name="connsiteX37" fmla="*/ 23717 w 140589"/>
                              <a:gd name="connsiteY37" fmla="*/ 158687 h 178593"/>
                              <a:gd name="connsiteX38" fmla="*/ 83248 w 140589"/>
                              <a:gd name="connsiteY38" fmla="*/ 158687 h 17859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</a:cxnLst>
                            <a:rect l="l" t="t" r="r" b="b"/>
                            <a:pathLst>
                              <a:path w="140589" h="178593">
                                <a:moveTo>
                                  <a:pt x="64770" y="190"/>
                                </a:moveTo>
                                <a:cubicBezTo>
                                  <a:pt x="68580" y="190"/>
                                  <a:pt x="72676" y="286"/>
                                  <a:pt x="77152" y="286"/>
                                </a:cubicBezTo>
                                <a:cubicBezTo>
                                  <a:pt x="81534" y="381"/>
                                  <a:pt x="85915" y="667"/>
                                  <a:pt x="90297" y="1048"/>
                                </a:cubicBezTo>
                                <a:cubicBezTo>
                                  <a:pt x="94583" y="1429"/>
                                  <a:pt x="98679" y="2096"/>
                                  <a:pt x="102394" y="2953"/>
                                </a:cubicBezTo>
                                <a:cubicBezTo>
                                  <a:pt x="106109" y="3810"/>
                                  <a:pt x="109347" y="5048"/>
                                  <a:pt x="112014" y="6667"/>
                                </a:cubicBezTo>
                                <a:cubicBezTo>
                                  <a:pt x="117824" y="10192"/>
                                  <a:pt x="122872" y="14954"/>
                                  <a:pt x="126873" y="21146"/>
                                </a:cubicBezTo>
                                <a:cubicBezTo>
                                  <a:pt x="130969" y="27337"/>
                                  <a:pt x="133064" y="34862"/>
                                  <a:pt x="133064" y="43910"/>
                                </a:cubicBezTo>
                                <a:cubicBezTo>
                                  <a:pt x="133064" y="53435"/>
                                  <a:pt x="130778" y="61627"/>
                                  <a:pt x="126206" y="68485"/>
                                </a:cubicBezTo>
                                <a:cubicBezTo>
                                  <a:pt x="121634" y="75438"/>
                                  <a:pt x="115062" y="80581"/>
                                  <a:pt x="106585" y="83915"/>
                                </a:cubicBezTo>
                                <a:lnTo>
                                  <a:pt x="106585" y="84391"/>
                                </a:lnTo>
                                <a:cubicBezTo>
                                  <a:pt x="117538" y="86678"/>
                                  <a:pt x="126016" y="91726"/>
                                  <a:pt x="131826" y="99346"/>
                                </a:cubicBezTo>
                                <a:cubicBezTo>
                                  <a:pt x="137636" y="107061"/>
                                  <a:pt x="140589" y="116396"/>
                                  <a:pt x="140589" y="127349"/>
                                </a:cubicBezTo>
                                <a:cubicBezTo>
                                  <a:pt x="140589" y="133921"/>
                                  <a:pt x="139446" y="140208"/>
                                  <a:pt x="137065" y="146399"/>
                                </a:cubicBezTo>
                                <a:cubicBezTo>
                                  <a:pt x="134684" y="152590"/>
                                  <a:pt x="131254" y="158020"/>
                                  <a:pt x="126682" y="162782"/>
                                </a:cubicBezTo>
                                <a:cubicBezTo>
                                  <a:pt x="122111" y="167545"/>
                                  <a:pt x="116395" y="171355"/>
                                  <a:pt x="109633" y="174212"/>
                                </a:cubicBezTo>
                                <a:cubicBezTo>
                                  <a:pt x="102870" y="177165"/>
                                  <a:pt x="95059" y="178594"/>
                                  <a:pt x="86296" y="178594"/>
                                </a:cubicBezTo>
                                <a:lnTo>
                                  <a:pt x="0" y="178594"/>
                                </a:lnTo>
                                <a:lnTo>
                                  <a:pt x="0" y="0"/>
                                </a:lnTo>
                                <a:lnTo>
                                  <a:pt x="64770" y="0"/>
                                </a:lnTo>
                                <a:close/>
                                <a:moveTo>
                                  <a:pt x="71247" y="76962"/>
                                </a:moveTo>
                                <a:cubicBezTo>
                                  <a:pt x="84772" y="76962"/>
                                  <a:pt x="94488" y="74581"/>
                                  <a:pt x="100393" y="69818"/>
                                </a:cubicBezTo>
                                <a:cubicBezTo>
                                  <a:pt x="106299" y="65056"/>
                                  <a:pt x="109251" y="57912"/>
                                  <a:pt x="109251" y="48482"/>
                                </a:cubicBezTo>
                                <a:cubicBezTo>
                                  <a:pt x="109251" y="42196"/>
                                  <a:pt x="108204" y="37147"/>
                                  <a:pt x="106203" y="33433"/>
                                </a:cubicBezTo>
                                <a:cubicBezTo>
                                  <a:pt x="104204" y="29813"/>
                                  <a:pt x="101536" y="26956"/>
                                  <a:pt x="97917" y="24955"/>
                                </a:cubicBezTo>
                                <a:cubicBezTo>
                                  <a:pt x="94392" y="22955"/>
                                  <a:pt x="90392" y="21717"/>
                                  <a:pt x="85820" y="21050"/>
                                </a:cubicBezTo>
                                <a:cubicBezTo>
                                  <a:pt x="81248" y="20479"/>
                                  <a:pt x="76390" y="20193"/>
                                  <a:pt x="71247" y="20193"/>
                                </a:cubicBezTo>
                                <a:lnTo>
                                  <a:pt x="23717" y="20193"/>
                                </a:lnTo>
                                <a:lnTo>
                                  <a:pt x="23717" y="76962"/>
                                </a:lnTo>
                                <a:lnTo>
                                  <a:pt x="71247" y="76962"/>
                                </a:lnTo>
                                <a:close/>
                                <a:moveTo>
                                  <a:pt x="83248" y="158782"/>
                                </a:moveTo>
                                <a:cubicBezTo>
                                  <a:pt x="93726" y="158782"/>
                                  <a:pt x="101918" y="155924"/>
                                  <a:pt x="107918" y="150304"/>
                                </a:cubicBezTo>
                                <a:cubicBezTo>
                                  <a:pt x="113824" y="144589"/>
                                  <a:pt x="116777" y="136779"/>
                                  <a:pt x="116777" y="126778"/>
                                </a:cubicBezTo>
                                <a:cubicBezTo>
                                  <a:pt x="116777" y="120967"/>
                                  <a:pt x="115728" y="116110"/>
                                  <a:pt x="113538" y="112300"/>
                                </a:cubicBezTo>
                                <a:cubicBezTo>
                                  <a:pt x="111347" y="108490"/>
                                  <a:pt x="108490" y="105442"/>
                                  <a:pt x="104870" y="103156"/>
                                </a:cubicBezTo>
                                <a:cubicBezTo>
                                  <a:pt x="101251" y="100870"/>
                                  <a:pt x="97155" y="99346"/>
                                  <a:pt x="92487" y="98393"/>
                                </a:cubicBezTo>
                                <a:cubicBezTo>
                                  <a:pt x="87820" y="97441"/>
                                  <a:pt x="82962" y="96964"/>
                                  <a:pt x="78010" y="96964"/>
                                </a:cubicBezTo>
                                <a:lnTo>
                                  <a:pt x="23717" y="96964"/>
                                </a:lnTo>
                                <a:lnTo>
                                  <a:pt x="23717" y="158687"/>
                                </a:lnTo>
                                <a:lnTo>
                                  <a:pt x="83248" y="1586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288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32" name="Freeform: Shape 193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2598870" y="2566687"/>
                            <a:ext cx="68008" cy="132325"/>
                          </a:xfrm>
                          <a:custGeom>
                            <a:avLst/>
                            <a:gdLst>
                              <a:gd name="connsiteX0" fmla="*/ 20003 w 68008"/>
                              <a:gd name="connsiteY0" fmla="*/ 3072 h 132325"/>
                              <a:gd name="connsiteX1" fmla="*/ 20003 w 68008"/>
                              <a:gd name="connsiteY1" fmla="*/ 30313 h 132325"/>
                              <a:gd name="connsiteX2" fmla="*/ 20479 w 68008"/>
                              <a:gd name="connsiteY2" fmla="*/ 30313 h 132325"/>
                              <a:gd name="connsiteX3" fmla="*/ 39529 w 68008"/>
                              <a:gd name="connsiteY3" fmla="*/ 7072 h 132325"/>
                              <a:gd name="connsiteX4" fmla="*/ 68009 w 68008"/>
                              <a:gd name="connsiteY4" fmla="*/ 24 h 132325"/>
                              <a:gd name="connsiteX5" fmla="*/ 68009 w 68008"/>
                              <a:gd name="connsiteY5" fmla="*/ 22503 h 132325"/>
                              <a:gd name="connsiteX6" fmla="*/ 46197 w 68008"/>
                              <a:gd name="connsiteY6" fmla="*/ 26027 h 132325"/>
                              <a:gd name="connsiteX7" fmla="*/ 31718 w 68008"/>
                              <a:gd name="connsiteY7" fmla="*/ 36314 h 132325"/>
                              <a:gd name="connsiteX8" fmla="*/ 23718 w 68008"/>
                              <a:gd name="connsiteY8" fmla="*/ 52697 h 132325"/>
                              <a:gd name="connsiteX9" fmla="*/ 21241 w 68008"/>
                              <a:gd name="connsiteY9" fmla="*/ 74795 h 132325"/>
                              <a:gd name="connsiteX10" fmla="*/ 21241 w 68008"/>
                              <a:gd name="connsiteY10" fmla="*/ 132326 h 132325"/>
                              <a:gd name="connsiteX11" fmla="*/ 0 w 68008"/>
                              <a:gd name="connsiteY11" fmla="*/ 132326 h 132325"/>
                              <a:gd name="connsiteX12" fmla="*/ 0 w 68008"/>
                              <a:gd name="connsiteY12" fmla="*/ 3072 h 132325"/>
                              <a:gd name="connsiteX13" fmla="*/ 20003 w 68008"/>
                              <a:gd name="connsiteY13" fmla="*/ 3072 h 1323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68008" h="132325">
                                <a:moveTo>
                                  <a:pt x="20003" y="3072"/>
                                </a:moveTo>
                                <a:lnTo>
                                  <a:pt x="20003" y="30313"/>
                                </a:lnTo>
                                <a:lnTo>
                                  <a:pt x="20479" y="30313"/>
                                </a:lnTo>
                                <a:cubicBezTo>
                                  <a:pt x="25622" y="19836"/>
                                  <a:pt x="32004" y="12025"/>
                                  <a:pt x="39529" y="7072"/>
                                </a:cubicBezTo>
                                <a:cubicBezTo>
                                  <a:pt x="47054" y="2024"/>
                                  <a:pt x="56579" y="-262"/>
                                  <a:pt x="68009" y="24"/>
                                </a:cubicBezTo>
                                <a:lnTo>
                                  <a:pt x="68009" y="22503"/>
                                </a:lnTo>
                                <a:cubicBezTo>
                                  <a:pt x="59531" y="22503"/>
                                  <a:pt x="52293" y="23646"/>
                                  <a:pt x="46197" y="26027"/>
                                </a:cubicBezTo>
                                <a:cubicBezTo>
                                  <a:pt x="40196" y="28408"/>
                                  <a:pt x="35338" y="31742"/>
                                  <a:pt x="31718" y="36314"/>
                                </a:cubicBezTo>
                                <a:cubicBezTo>
                                  <a:pt x="28099" y="40886"/>
                                  <a:pt x="25432" y="46315"/>
                                  <a:pt x="23718" y="52697"/>
                                </a:cubicBezTo>
                                <a:cubicBezTo>
                                  <a:pt x="22098" y="59079"/>
                                  <a:pt x="21241" y="66508"/>
                                  <a:pt x="21241" y="74795"/>
                                </a:cubicBezTo>
                                <a:lnTo>
                                  <a:pt x="21241" y="132326"/>
                                </a:lnTo>
                                <a:lnTo>
                                  <a:pt x="0" y="132326"/>
                                </a:lnTo>
                                <a:lnTo>
                                  <a:pt x="0" y="3072"/>
                                </a:lnTo>
                                <a:lnTo>
                                  <a:pt x="20003" y="30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288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33" name="Freeform: Shape 193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2681166" y="2520515"/>
                            <a:ext cx="21241" cy="178498"/>
                          </a:xfrm>
                          <a:custGeom>
                            <a:avLst/>
                            <a:gdLst>
                              <a:gd name="connsiteX0" fmla="*/ 0 w 21241"/>
                              <a:gd name="connsiteY0" fmla="*/ 0 h 178498"/>
                              <a:gd name="connsiteX1" fmla="*/ 21241 w 21241"/>
                              <a:gd name="connsiteY1" fmla="*/ 0 h 178498"/>
                              <a:gd name="connsiteX2" fmla="*/ 21241 w 21241"/>
                              <a:gd name="connsiteY2" fmla="*/ 26003 h 178498"/>
                              <a:gd name="connsiteX3" fmla="*/ 0 w 21241"/>
                              <a:gd name="connsiteY3" fmla="*/ 26003 h 178498"/>
                              <a:gd name="connsiteX4" fmla="*/ 0 w 21241"/>
                              <a:gd name="connsiteY4" fmla="*/ 0 h 178498"/>
                              <a:gd name="connsiteX5" fmla="*/ 21241 w 21241"/>
                              <a:gd name="connsiteY5" fmla="*/ 178498 h 178498"/>
                              <a:gd name="connsiteX6" fmla="*/ 0 w 21241"/>
                              <a:gd name="connsiteY6" fmla="*/ 178498 h 178498"/>
                              <a:gd name="connsiteX7" fmla="*/ 0 w 21241"/>
                              <a:gd name="connsiteY7" fmla="*/ 49244 h 178498"/>
                              <a:gd name="connsiteX8" fmla="*/ 21241 w 21241"/>
                              <a:gd name="connsiteY8" fmla="*/ 49244 h 178498"/>
                              <a:gd name="connsiteX9" fmla="*/ 21241 w 21241"/>
                              <a:gd name="connsiteY9" fmla="*/ 178498 h 17849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21241" h="178498">
                                <a:moveTo>
                                  <a:pt x="0" y="0"/>
                                </a:moveTo>
                                <a:lnTo>
                                  <a:pt x="21241" y="0"/>
                                </a:lnTo>
                                <a:lnTo>
                                  <a:pt x="21241" y="26003"/>
                                </a:lnTo>
                                <a:lnTo>
                                  <a:pt x="0" y="26003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21241" y="178498"/>
                                </a:moveTo>
                                <a:lnTo>
                                  <a:pt x="0" y="178498"/>
                                </a:lnTo>
                                <a:lnTo>
                                  <a:pt x="0" y="49244"/>
                                </a:lnTo>
                                <a:lnTo>
                                  <a:pt x="21241" y="49244"/>
                                </a:lnTo>
                                <a:lnTo>
                                  <a:pt x="21241" y="1784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288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35" name="Freeform: Shape 1935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2717742" y="2530992"/>
                            <a:ext cx="68960" cy="168116"/>
                          </a:xfrm>
                          <a:custGeom>
                            <a:avLst/>
                            <a:gdLst>
                              <a:gd name="connsiteX0" fmla="*/ 68961 w 68960"/>
                              <a:gd name="connsiteY0" fmla="*/ 38767 h 168116"/>
                              <a:gd name="connsiteX1" fmla="*/ 68961 w 68960"/>
                              <a:gd name="connsiteY1" fmla="*/ 57531 h 168116"/>
                              <a:gd name="connsiteX2" fmla="*/ 43243 w 68960"/>
                              <a:gd name="connsiteY2" fmla="*/ 57531 h 168116"/>
                              <a:gd name="connsiteX3" fmla="*/ 43243 w 68960"/>
                              <a:gd name="connsiteY3" fmla="*/ 137827 h 168116"/>
                              <a:gd name="connsiteX4" fmla="*/ 43815 w 68960"/>
                              <a:gd name="connsiteY4" fmla="*/ 143827 h 168116"/>
                              <a:gd name="connsiteX5" fmla="*/ 46196 w 68960"/>
                              <a:gd name="connsiteY5" fmla="*/ 147352 h 168116"/>
                              <a:gd name="connsiteX6" fmla="*/ 51054 w 68960"/>
                              <a:gd name="connsiteY6" fmla="*/ 148971 h 168116"/>
                              <a:gd name="connsiteX7" fmla="*/ 59150 w 68960"/>
                              <a:gd name="connsiteY7" fmla="*/ 149352 h 168116"/>
                              <a:gd name="connsiteX8" fmla="*/ 68961 w 68960"/>
                              <a:gd name="connsiteY8" fmla="*/ 149352 h 168116"/>
                              <a:gd name="connsiteX9" fmla="*/ 68961 w 68960"/>
                              <a:gd name="connsiteY9" fmla="*/ 168116 h 168116"/>
                              <a:gd name="connsiteX10" fmla="*/ 52673 w 68960"/>
                              <a:gd name="connsiteY10" fmla="*/ 168116 h 168116"/>
                              <a:gd name="connsiteX11" fmla="*/ 38576 w 68960"/>
                              <a:gd name="connsiteY11" fmla="*/ 166973 h 168116"/>
                              <a:gd name="connsiteX12" fmla="*/ 29146 w 68960"/>
                              <a:gd name="connsiteY12" fmla="*/ 162782 h 168116"/>
                              <a:gd name="connsiteX13" fmla="*/ 23717 w 68960"/>
                              <a:gd name="connsiteY13" fmla="*/ 154305 h 168116"/>
                              <a:gd name="connsiteX14" fmla="*/ 22003 w 68960"/>
                              <a:gd name="connsiteY14" fmla="*/ 139827 h 168116"/>
                              <a:gd name="connsiteX15" fmla="*/ 22003 w 68960"/>
                              <a:gd name="connsiteY15" fmla="*/ 57531 h 168116"/>
                              <a:gd name="connsiteX16" fmla="*/ 0 w 68960"/>
                              <a:gd name="connsiteY16" fmla="*/ 57531 h 168116"/>
                              <a:gd name="connsiteX17" fmla="*/ 0 w 68960"/>
                              <a:gd name="connsiteY17" fmla="*/ 38767 h 168116"/>
                              <a:gd name="connsiteX18" fmla="*/ 22003 w 68960"/>
                              <a:gd name="connsiteY18" fmla="*/ 38767 h 168116"/>
                              <a:gd name="connsiteX19" fmla="*/ 22003 w 68960"/>
                              <a:gd name="connsiteY19" fmla="*/ 0 h 168116"/>
                              <a:gd name="connsiteX20" fmla="*/ 43243 w 68960"/>
                              <a:gd name="connsiteY20" fmla="*/ 0 h 168116"/>
                              <a:gd name="connsiteX21" fmla="*/ 43243 w 68960"/>
                              <a:gd name="connsiteY21" fmla="*/ 38767 h 168116"/>
                              <a:gd name="connsiteX22" fmla="*/ 68961 w 68960"/>
                              <a:gd name="connsiteY22" fmla="*/ 38767 h 1681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68960" h="168116">
                                <a:moveTo>
                                  <a:pt x="68961" y="38767"/>
                                </a:moveTo>
                                <a:lnTo>
                                  <a:pt x="68961" y="57531"/>
                                </a:lnTo>
                                <a:lnTo>
                                  <a:pt x="43243" y="57531"/>
                                </a:lnTo>
                                <a:lnTo>
                                  <a:pt x="43243" y="137827"/>
                                </a:lnTo>
                                <a:cubicBezTo>
                                  <a:pt x="43243" y="140303"/>
                                  <a:pt x="43434" y="142304"/>
                                  <a:pt x="43815" y="143827"/>
                                </a:cubicBezTo>
                                <a:cubicBezTo>
                                  <a:pt x="44196" y="145351"/>
                                  <a:pt x="45053" y="146495"/>
                                  <a:pt x="46196" y="147352"/>
                                </a:cubicBezTo>
                                <a:cubicBezTo>
                                  <a:pt x="47339" y="148209"/>
                                  <a:pt x="48959" y="148685"/>
                                  <a:pt x="51054" y="148971"/>
                                </a:cubicBezTo>
                                <a:cubicBezTo>
                                  <a:pt x="53149" y="149257"/>
                                  <a:pt x="55816" y="149352"/>
                                  <a:pt x="59150" y="149352"/>
                                </a:cubicBezTo>
                                <a:lnTo>
                                  <a:pt x="68961" y="149352"/>
                                </a:lnTo>
                                <a:lnTo>
                                  <a:pt x="68961" y="168116"/>
                                </a:lnTo>
                                <a:lnTo>
                                  <a:pt x="52673" y="168116"/>
                                </a:lnTo>
                                <a:cubicBezTo>
                                  <a:pt x="47149" y="168116"/>
                                  <a:pt x="42481" y="167735"/>
                                  <a:pt x="38576" y="166973"/>
                                </a:cubicBezTo>
                                <a:cubicBezTo>
                                  <a:pt x="34671" y="166211"/>
                                  <a:pt x="31528" y="164878"/>
                                  <a:pt x="29146" y="162782"/>
                                </a:cubicBezTo>
                                <a:cubicBezTo>
                                  <a:pt x="26670" y="160782"/>
                                  <a:pt x="24955" y="158020"/>
                                  <a:pt x="23717" y="154305"/>
                                </a:cubicBezTo>
                                <a:cubicBezTo>
                                  <a:pt x="22574" y="150590"/>
                                  <a:pt x="22003" y="145828"/>
                                  <a:pt x="22003" y="139827"/>
                                </a:cubicBezTo>
                                <a:lnTo>
                                  <a:pt x="22003" y="57531"/>
                                </a:lnTo>
                                <a:lnTo>
                                  <a:pt x="0" y="57531"/>
                                </a:lnTo>
                                <a:lnTo>
                                  <a:pt x="0" y="38767"/>
                                </a:lnTo>
                                <a:lnTo>
                                  <a:pt x="22003" y="38767"/>
                                </a:lnTo>
                                <a:lnTo>
                                  <a:pt x="22003" y="0"/>
                                </a:lnTo>
                                <a:lnTo>
                                  <a:pt x="43243" y="0"/>
                                </a:lnTo>
                                <a:lnTo>
                                  <a:pt x="43243" y="38767"/>
                                </a:lnTo>
                                <a:lnTo>
                                  <a:pt x="68961" y="387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288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37" name="Freeform: Shape 1937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2806134" y="2520515"/>
                            <a:ext cx="21241" cy="178498"/>
                          </a:xfrm>
                          <a:custGeom>
                            <a:avLst/>
                            <a:gdLst>
                              <a:gd name="connsiteX0" fmla="*/ 0 w 21241"/>
                              <a:gd name="connsiteY0" fmla="*/ 0 h 178498"/>
                              <a:gd name="connsiteX1" fmla="*/ 21241 w 21241"/>
                              <a:gd name="connsiteY1" fmla="*/ 0 h 178498"/>
                              <a:gd name="connsiteX2" fmla="*/ 21241 w 21241"/>
                              <a:gd name="connsiteY2" fmla="*/ 26003 h 178498"/>
                              <a:gd name="connsiteX3" fmla="*/ 0 w 21241"/>
                              <a:gd name="connsiteY3" fmla="*/ 26003 h 178498"/>
                              <a:gd name="connsiteX4" fmla="*/ 0 w 21241"/>
                              <a:gd name="connsiteY4" fmla="*/ 0 h 178498"/>
                              <a:gd name="connsiteX5" fmla="*/ 21241 w 21241"/>
                              <a:gd name="connsiteY5" fmla="*/ 178498 h 178498"/>
                              <a:gd name="connsiteX6" fmla="*/ 0 w 21241"/>
                              <a:gd name="connsiteY6" fmla="*/ 178498 h 178498"/>
                              <a:gd name="connsiteX7" fmla="*/ 0 w 21241"/>
                              <a:gd name="connsiteY7" fmla="*/ 49244 h 178498"/>
                              <a:gd name="connsiteX8" fmla="*/ 21241 w 21241"/>
                              <a:gd name="connsiteY8" fmla="*/ 49244 h 178498"/>
                              <a:gd name="connsiteX9" fmla="*/ 21241 w 21241"/>
                              <a:gd name="connsiteY9" fmla="*/ 178498 h 17849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21241" h="178498">
                                <a:moveTo>
                                  <a:pt x="0" y="0"/>
                                </a:moveTo>
                                <a:lnTo>
                                  <a:pt x="21241" y="0"/>
                                </a:lnTo>
                                <a:lnTo>
                                  <a:pt x="21241" y="26003"/>
                                </a:lnTo>
                                <a:lnTo>
                                  <a:pt x="0" y="26003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21241" y="178498"/>
                                </a:moveTo>
                                <a:lnTo>
                                  <a:pt x="0" y="178498"/>
                                </a:lnTo>
                                <a:lnTo>
                                  <a:pt x="0" y="49244"/>
                                </a:lnTo>
                                <a:lnTo>
                                  <a:pt x="21241" y="49244"/>
                                </a:lnTo>
                                <a:lnTo>
                                  <a:pt x="21241" y="1784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288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38" name="Freeform: Shape 1938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2849472" y="2566711"/>
                            <a:ext cx="109728" cy="135159"/>
                          </a:xfrm>
                          <a:custGeom>
                            <a:avLst/>
                            <a:gdLst>
                              <a:gd name="connsiteX0" fmla="*/ 24194 w 109728"/>
                              <a:gd name="connsiteY0" fmla="*/ 103441 h 135159"/>
                              <a:gd name="connsiteX1" fmla="*/ 32100 w 109728"/>
                              <a:gd name="connsiteY1" fmla="*/ 111252 h 135159"/>
                              <a:gd name="connsiteX2" fmla="*/ 43053 w 109728"/>
                              <a:gd name="connsiteY2" fmla="*/ 115348 h 135159"/>
                              <a:gd name="connsiteX3" fmla="*/ 55626 w 109728"/>
                              <a:gd name="connsiteY3" fmla="*/ 116586 h 135159"/>
                              <a:gd name="connsiteX4" fmla="*/ 66104 w 109728"/>
                              <a:gd name="connsiteY4" fmla="*/ 115824 h 135159"/>
                              <a:gd name="connsiteX5" fmla="*/ 76200 w 109728"/>
                              <a:gd name="connsiteY5" fmla="*/ 113062 h 135159"/>
                              <a:gd name="connsiteX6" fmla="*/ 83820 w 109728"/>
                              <a:gd name="connsiteY6" fmla="*/ 107156 h 135159"/>
                              <a:gd name="connsiteX7" fmla="*/ 86869 w 109728"/>
                              <a:gd name="connsiteY7" fmla="*/ 97250 h 135159"/>
                              <a:gd name="connsiteX8" fmla="*/ 80677 w 109728"/>
                              <a:gd name="connsiteY8" fmla="*/ 84772 h 135159"/>
                              <a:gd name="connsiteX9" fmla="*/ 65056 w 109728"/>
                              <a:gd name="connsiteY9" fmla="*/ 77914 h 135159"/>
                              <a:gd name="connsiteX10" fmla="*/ 44672 w 109728"/>
                              <a:gd name="connsiteY10" fmla="*/ 73152 h 135159"/>
                              <a:gd name="connsiteX11" fmla="*/ 24289 w 109728"/>
                              <a:gd name="connsiteY11" fmla="*/ 67151 h 135159"/>
                              <a:gd name="connsiteX12" fmla="*/ 8668 w 109728"/>
                              <a:gd name="connsiteY12" fmla="*/ 56293 h 135159"/>
                              <a:gd name="connsiteX13" fmla="*/ 2477 w 109728"/>
                              <a:gd name="connsiteY13" fmla="*/ 36766 h 135159"/>
                              <a:gd name="connsiteX14" fmla="*/ 6858 w 109728"/>
                              <a:gd name="connsiteY14" fmla="*/ 20002 h 135159"/>
                              <a:gd name="connsiteX15" fmla="*/ 18098 w 109728"/>
                              <a:gd name="connsiteY15" fmla="*/ 8572 h 135159"/>
                              <a:gd name="connsiteX16" fmla="*/ 33624 w 109728"/>
                              <a:gd name="connsiteY16" fmla="*/ 2096 h 135159"/>
                              <a:gd name="connsiteX17" fmla="*/ 50768 w 109728"/>
                              <a:gd name="connsiteY17" fmla="*/ 0 h 135159"/>
                              <a:gd name="connsiteX18" fmla="*/ 70961 w 109728"/>
                              <a:gd name="connsiteY18" fmla="*/ 1810 h 135159"/>
                              <a:gd name="connsiteX19" fmla="*/ 87345 w 109728"/>
                              <a:gd name="connsiteY19" fmla="*/ 8382 h 135159"/>
                              <a:gd name="connsiteX20" fmla="*/ 98775 w 109728"/>
                              <a:gd name="connsiteY20" fmla="*/ 20860 h 135159"/>
                              <a:gd name="connsiteX21" fmla="*/ 103823 w 109728"/>
                              <a:gd name="connsiteY21" fmla="*/ 40481 h 135159"/>
                              <a:gd name="connsiteX22" fmla="*/ 82582 w 109728"/>
                              <a:gd name="connsiteY22" fmla="*/ 40481 h 135159"/>
                              <a:gd name="connsiteX23" fmla="*/ 79343 w 109728"/>
                              <a:gd name="connsiteY23" fmla="*/ 30099 h 135159"/>
                              <a:gd name="connsiteX24" fmla="*/ 72390 w 109728"/>
                              <a:gd name="connsiteY24" fmla="*/ 23431 h 135159"/>
                              <a:gd name="connsiteX25" fmla="*/ 63056 w 109728"/>
                              <a:gd name="connsiteY25" fmla="*/ 19812 h 135159"/>
                              <a:gd name="connsiteX26" fmla="*/ 52674 w 109728"/>
                              <a:gd name="connsiteY26" fmla="*/ 18764 h 135159"/>
                              <a:gd name="connsiteX27" fmla="*/ 43053 w 109728"/>
                              <a:gd name="connsiteY27" fmla="*/ 19526 h 135159"/>
                              <a:gd name="connsiteX28" fmla="*/ 34195 w 109728"/>
                              <a:gd name="connsiteY28" fmla="*/ 22098 h 135159"/>
                              <a:gd name="connsiteX29" fmla="*/ 27623 w 109728"/>
                              <a:gd name="connsiteY29" fmla="*/ 27051 h 135159"/>
                              <a:gd name="connsiteX30" fmla="*/ 25146 w 109728"/>
                              <a:gd name="connsiteY30" fmla="*/ 35242 h 135159"/>
                              <a:gd name="connsiteX31" fmla="*/ 29052 w 109728"/>
                              <a:gd name="connsiteY31" fmla="*/ 44387 h 135159"/>
                              <a:gd name="connsiteX32" fmla="*/ 38862 w 109728"/>
                              <a:gd name="connsiteY32" fmla="*/ 50387 h 135159"/>
                              <a:gd name="connsiteX33" fmla="*/ 52388 w 109728"/>
                              <a:gd name="connsiteY33" fmla="*/ 54388 h 135159"/>
                              <a:gd name="connsiteX34" fmla="*/ 67437 w 109728"/>
                              <a:gd name="connsiteY34" fmla="*/ 57817 h 135159"/>
                              <a:gd name="connsiteX35" fmla="*/ 83058 w 109728"/>
                              <a:gd name="connsiteY35" fmla="*/ 62008 h 135159"/>
                              <a:gd name="connsiteX36" fmla="*/ 96584 w 109728"/>
                              <a:gd name="connsiteY36" fmla="*/ 68675 h 135159"/>
                              <a:gd name="connsiteX37" fmla="*/ 106109 w 109728"/>
                              <a:gd name="connsiteY37" fmla="*/ 79057 h 135159"/>
                              <a:gd name="connsiteX38" fmla="*/ 109728 w 109728"/>
                              <a:gd name="connsiteY38" fmla="*/ 94583 h 135159"/>
                              <a:gd name="connsiteX39" fmla="*/ 104870 w 109728"/>
                              <a:gd name="connsiteY39" fmla="*/ 114109 h 135159"/>
                              <a:gd name="connsiteX40" fmla="*/ 92107 w 109728"/>
                              <a:gd name="connsiteY40" fmla="*/ 126587 h 135159"/>
                              <a:gd name="connsiteX41" fmla="*/ 74391 w 109728"/>
                              <a:gd name="connsiteY41" fmla="*/ 133255 h 135159"/>
                              <a:gd name="connsiteX42" fmla="*/ 54769 w 109728"/>
                              <a:gd name="connsiteY42" fmla="*/ 135160 h 135159"/>
                              <a:gd name="connsiteX43" fmla="*/ 34290 w 109728"/>
                              <a:gd name="connsiteY43" fmla="*/ 132969 h 135159"/>
                              <a:gd name="connsiteX44" fmla="*/ 17050 w 109728"/>
                              <a:gd name="connsiteY44" fmla="*/ 125539 h 135159"/>
                              <a:gd name="connsiteX45" fmla="*/ 5049 w 109728"/>
                              <a:gd name="connsiteY45" fmla="*/ 112014 h 135159"/>
                              <a:gd name="connsiteX46" fmla="*/ 0 w 109728"/>
                              <a:gd name="connsiteY46" fmla="*/ 91630 h 135159"/>
                              <a:gd name="connsiteX47" fmla="*/ 21241 w 109728"/>
                              <a:gd name="connsiteY47" fmla="*/ 91630 h 135159"/>
                              <a:gd name="connsiteX48" fmla="*/ 24194 w 109728"/>
                              <a:gd name="connsiteY48" fmla="*/ 103441 h 1351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</a:cxnLst>
                            <a:rect l="l" t="t" r="r" b="b"/>
                            <a:pathLst>
                              <a:path w="109728" h="135159">
                                <a:moveTo>
                                  <a:pt x="24194" y="103441"/>
                                </a:moveTo>
                                <a:cubicBezTo>
                                  <a:pt x="26194" y="106680"/>
                                  <a:pt x="28861" y="109252"/>
                                  <a:pt x="32100" y="111252"/>
                                </a:cubicBezTo>
                                <a:cubicBezTo>
                                  <a:pt x="35338" y="113157"/>
                                  <a:pt x="38958" y="114490"/>
                                  <a:pt x="43053" y="115348"/>
                                </a:cubicBezTo>
                                <a:cubicBezTo>
                                  <a:pt x="47149" y="116205"/>
                                  <a:pt x="51340" y="116586"/>
                                  <a:pt x="55626" y="116586"/>
                                </a:cubicBezTo>
                                <a:cubicBezTo>
                                  <a:pt x="58960" y="116586"/>
                                  <a:pt x="62485" y="116300"/>
                                  <a:pt x="66104" y="115824"/>
                                </a:cubicBezTo>
                                <a:cubicBezTo>
                                  <a:pt x="69723" y="115252"/>
                                  <a:pt x="73153" y="114395"/>
                                  <a:pt x="76200" y="113062"/>
                                </a:cubicBezTo>
                                <a:cubicBezTo>
                                  <a:pt x="79343" y="111728"/>
                                  <a:pt x="81820" y="109728"/>
                                  <a:pt x="83820" y="107156"/>
                                </a:cubicBezTo>
                                <a:cubicBezTo>
                                  <a:pt x="85820" y="104584"/>
                                  <a:pt x="86869" y="101251"/>
                                  <a:pt x="86869" y="97250"/>
                                </a:cubicBezTo>
                                <a:cubicBezTo>
                                  <a:pt x="86869" y="91726"/>
                                  <a:pt x="84773" y="87630"/>
                                  <a:pt x="80677" y="84772"/>
                                </a:cubicBezTo>
                                <a:cubicBezTo>
                                  <a:pt x="76486" y="81915"/>
                                  <a:pt x="71343" y="79629"/>
                                  <a:pt x="65056" y="77914"/>
                                </a:cubicBezTo>
                                <a:cubicBezTo>
                                  <a:pt x="58865" y="76200"/>
                                  <a:pt x="52007" y="74581"/>
                                  <a:pt x="44672" y="73152"/>
                                </a:cubicBezTo>
                                <a:cubicBezTo>
                                  <a:pt x="37338" y="71723"/>
                                  <a:pt x="30575" y="69723"/>
                                  <a:pt x="24289" y="67151"/>
                                </a:cubicBezTo>
                                <a:cubicBezTo>
                                  <a:pt x="18098" y="64579"/>
                                  <a:pt x="12859" y="60960"/>
                                  <a:pt x="8668" y="56293"/>
                                </a:cubicBezTo>
                                <a:cubicBezTo>
                                  <a:pt x="4477" y="51625"/>
                                  <a:pt x="2477" y="45148"/>
                                  <a:pt x="2477" y="36766"/>
                                </a:cubicBezTo>
                                <a:cubicBezTo>
                                  <a:pt x="2477" y="30289"/>
                                  <a:pt x="4001" y="24670"/>
                                  <a:pt x="6858" y="20002"/>
                                </a:cubicBezTo>
                                <a:cubicBezTo>
                                  <a:pt x="9716" y="15335"/>
                                  <a:pt x="13526" y="11525"/>
                                  <a:pt x="18098" y="8572"/>
                                </a:cubicBezTo>
                                <a:cubicBezTo>
                                  <a:pt x="22670" y="5620"/>
                                  <a:pt x="27813" y="3524"/>
                                  <a:pt x="33624" y="2096"/>
                                </a:cubicBezTo>
                                <a:cubicBezTo>
                                  <a:pt x="39338" y="667"/>
                                  <a:pt x="45054" y="0"/>
                                  <a:pt x="50768" y="0"/>
                                </a:cubicBezTo>
                                <a:cubicBezTo>
                                  <a:pt x="58103" y="0"/>
                                  <a:pt x="64770" y="571"/>
                                  <a:pt x="70961" y="1810"/>
                                </a:cubicBezTo>
                                <a:cubicBezTo>
                                  <a:pt x="77153" y="3048"/>
                                  <a:pt x="82582" y="5239"/>
                                  <a:pt x="87345" y="8382"/>
                                </a:cubicBezTo>
                                <a:cubicBezTo>
                                  <a:pt x="92107" y="11430"/>
                                  <a:pt x="95917" y="15621"/>
                                  <a:pt x="98775" y="20860"/>
                                </a:cubicBezTo>
                                <a:cubicBezTo>
                                  <a:pt x="101632" y="26098"/>
                                  <a:pt x="103347" y="32671"/>
                                  <a:pt x="103823" y="40481"/>
                                </a:cubicBezTo>
                                <a:lnTo>
                                  <a:pt x="82582" y="40481"/>
                                </a:lnTo>
                                <a:cubicBezTo>
                                  <a:pt x="82201" y="36290"/>
                                  <a:pt x="81153" y="32861"/>
                                  <a:pt x="79343" y="30099"/>
                                </a:cubicBezTo>
                                <a:cubicBezTo>
                                  <a:pt x="77534" y="27337"/>
                                  <a:pt x="75152" y="25146"/>
                                  <a:pt x="72390" y="23431"/>
                                </a:cubicBezTo>
                                <a:cubicBezTo>
                                  <a:pt x="69533" y="21812"/>
                                  <a:pt x="66390" y="20574"/>
                                  <a:pt x="63056" y="19812"/>
                                </a:cubicBezTo>
                                <a:cubicBezTo>
                                  <a:pt x="59627" y="19050"/>
                                  <a:pt x="56198" y="18764"/>
                                  <a:pt x="52674" y="18764"/>
                                </a:cubicBezTo>
                                <a:cubicBezTo>
                                  <a:pt x="49530" y="18764"/>
                                  <a:pt x="46292" y="18955"/>
                                  <a:pt x="43053" y="19526"/>
                                </a:cubicBezTo>
                                <a:cubicBezTo>
                                  <a:pt x="39815" y="20002"/>
                                  <a:pt x="36862" y="20860"/>
                                  <a:pt x="34195" y="22098"/>
                                </a:cubicBezTo>
                                <a:cubicBezTo>
                                  <a:pt x="31528" y="23336"/>
                                  <a:pt x="29337" y="25051"/>
                                  <a:pt x="27623" y="27051"/>
                                </a:cubicBezTo>
                                <a:cubicBezTo>
                                  <a:pt x="26004" y="29146"/>
                                  <a:pt x="25146" y="31909"/>
                                  <a:pt x="25146" y="35242"/>
                                </a:cubicBezTo>
                                <a:cubicBezTo>
                                  <a:pt x="25146" y="38862"/>
                                  <a:pt x="26480" y="42005"/>
                                  <a:pt x="29052" y="44387"/>
                                </a:cubicBezTo>
                                <a:cubicBezTo>
                                  <a:pt x="31623" y="46863"/>
                                  <a:pt x="34957" y="48768"/>
                                  <a:pt x="38862" y="50387"/>
                                </a:cubicBezTo>
                                <a:cubicBezTo>
                                  <a:pt x="42863" y="51911"/>
                                  <a:pt x="47340" y="53340"/>
                                  <a:pt x="52388" y="54388"/>
                                </a:cubicBezTo>
                                <a:cubicBezTo>
                                  <a:pt x="57436" y="55435"/>
                                  <a:pt x="62389" y="56579"/>
                                  <a:pt x="67437" y="57817"/>
                                </a:cubicBezTo>
                                <a:cubicBezTo>
                                  <a:pt x="72771" y="58960"/>
                                  <a:pt x="78010" y="60388"/>
                                  <a:pt x="83058" y="62008"/>
                                </a:cubicBezTo>
                                <a:cubicBezTo>
                                  <a:pt x="88202" y="63627"/>
                                  <a:pt x="92679" y="65913"/>
                                  <a:pt x="96584" y="68675"/>
                                </a:cubicBezTo>
                                <a:cubicBezTo>
                                  <a:pt x="100489" y="71438"/>
                                  <a:pt x="103632" y="74866"/>
                                  <a:pt x="106109" y="79057"/>
                                </a:cubicBezTo>
                                <a:cubicBezTo>
                                  <a:pt x="108490" y="83248"/>
                                  <a:pt x="109728" y="88392"/>
                                  <a:pt x="109728" y="94583"/>
                                </a:cubicBezTo>
                                <a:cubicBezTo>
                                  <a:pt x="109728" y="102394"/>
                                  <a:pt x="108109" y="108966"/>
                                  <a:pt x="104870" y="114109"/>
                                </a:cubicBezTo>
                                <a:cubicBezTo>
                                  <a:pt x="101632" y="119253"/>
                                  <a:pt x="97346" y="123444"/>
                                  <a:pt x="92107" y="126587"/>
                                </a:cubicBezTo>
                                <a:cubicBezTo>
                                  <a:pt x="86869" y="129730"/>
                                  <a:pt x="80963" y="132016"/>
                                  <a:pt x="74391" y="133255"/>
                                </a:cubicBezTo>
                                <a:cubicBezTo>
                                  <a:pt x="67819" y="134493"/>
                                  <a:pt x="61246" y="135160"/>
                                  <a:pt x="54769" y="135160"/>
                                </a:cubicBezTo>
                                <a:cubicBezTo>
                                  <a:pt x="47530" y="135160"/>
                                  <a:pt x="40767" y="134398"/>
                                  <a:pt x="34290" y="132969"/>
                                </a:cubicBezTo>
                                <a:cubicBezTo>
                                  <a:pt x="27718" y="131445"/>
                                  <a:pt x="22003" y="128968"/>
                                  <a:pt x="17050" y="125539"/>
                                </a:cubicBezTo>
                                <a:cubicBezTo>
                                  <a:pt x="12002" y="122110"/>
                                  <a:pt x="8097" y="117634"/>
                                  <a:pt x="5049" y="112014"/>
                                </a:cubicBezTo>
                                <a:cubicBezTo>
                                  <a:pt x="2000" y="106394"/>
                                  <a:pt x="381" y="99631"/>
                                  <a:pt x="0" y="91630"/>
                                </a:cubicBezTo>
                                <a:lnTo>
                                  <a:pt x="21241" y="91630"/>
                                </a:lnTo>
                                <a:cubicBezTo>
                                  <a:pt x="21050" y="96202"/>
                                  <a:pt x="22193" y="100203"/>
                                  <a:pt x="24194" y="103441"/>
                                </a:cubicBezTo>
                              </a:path>
                            </a:pathLst>
                          </a:custGeom>
                          <a:solidFill>
                            <a:srgbClr val="004288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39" name="Freeform: Shape 1939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2979394" y="2520515"/>
                            <a:ext cx="107060" cy="178689"/>
                          </a:xfrm>
                          <a:custGeom>
                            <a:avLst/>
                            <a:gdLst>
                              <a:gd name="connsiteX0" fmla="*/ 21241 w 107060"/>
                              <a:gd name="connsiteY0" fmla="*/ 0 h 178689"/>
                              <a:gd name="connsiteX1" fmla="*/ 21241 w 107060"/>
                              <a:gd name="connsiteY1" fmla="*/ 68294 h 178689"/>
                              <a:gd name="connsiteX2" fmla="*/ 21717 w 107060"/>
                              <a:gd name="connsiteY2" fmla="*/ 68294 h 178689"/>
                              <a:gd name="connsiteX3" fmla="*/ 28766 w 107060"/>
                              <a:gd name="connsiteY3" fmla="*/ 58198 h 178689"/>
                              <a:gd name="connsiteX4" fmla="*/ 38862 w 107060"/>
                              <a:gd name="connsiteY4" fmla="*/ 51435 h 178689"/>
                              <a:gd name="connsiteX5" fmla="*/ 50673 w 107060"/>
                              <a:gd name="connsiteY5" fmla="*/ 47530 h 178689"/>
                              <a:gd name="connsiteX6" fmla="*/ 62579 w 107060"/>
                              <a:gd name="connsiteY6" fmla="*/ 46291 h 178689"/>
                              <a:gd name="connsiteX7" fmla="*/ 83820 w 107060"/>
                              <a:gd name="connsiteY7" fmla="*/ 49816 h 178689"/>
                              <a:gd name="connsiteX8" fmla="*/ 97536 w 107060"/>
                              <a:gd name="connsiteY8" fmla="*/ 59627 h 178689"/>
                              <a:gd name="connsiteX9" fmla="*/ 104966 w 107060"/>
                              <a:gd name="connsiteY9" fmla="*/ 74486 h 178689"/>
                              <a:gd name="connsiteX10" fmla="*/ 107061 w 107060"/>
                              <a:gd name="connsiteY10" fmla="*/ 93631 h 178689"/>
                              <a:gd name="connsiteX11" fmla="*/ 107061 w 107060"/>
                              <a:gd name="connsiteY11" fmla="*/ 178689 h 178689"/>
                              <a:gd name="connsiteX12" fmla="*/ 85820 w 107060"/>
                              <a:gd name="connsiteY12" fmla="*/ 178689 h 178689"/>
                              <a:gd name="connsiteX13" fmla="*/ 85820 w 107060"/>
                              <a:gd name="connsiteY13" fmla="*/ 91154 h 178689"/>
                              <a:gd name="connsiteX14" fmla="*/ 78772 w 107060"/>
                              <a:gd name="connsiteY14" fmla="*/ 72104 h 178689"/>
                              <a:gd name="connsiteX15" fmla="*/ 59531 w 107060"/>
                              <a:gd name="connsiteY15" fmla="*/ 65151 h 178689"/>
                              <a:gd name="connsiteX16" fmla="*/ 42672 w 107060"/>
                              <a:gd name="connsiteY16" fmla="*/ 68104 h 178689"/>
                              <a:gd name="connsiteX17" fmla="*/ 30766 w 107060"/>
                              <a:gd name="connsiteY17" fmla="*/ 76581 h 178689"/>
                              <a:gd name="connsiteX18" fmla="*/ 23622 w 107060"/>
                              <a:gd name="connsiteY18" fmla="*/ 89535 h 178689"/>
                              <a:gd name="connsiteX19" fmla="*/ 21241 w 107060"/>
                              <a:gd name="connsiteY19" fmla="*/ 105632 h 178689"/>
                              <a:gd name="connsiteX20" fmla="*/ 21241 w 107060"/>
                              <a:gd name="connsiteY20" fmla="*/ 178689 h 178689"/>
                              <a:gd name="connsiteX21" fmla="*/ 0 w 107060"/>
                              <a:gd name="connsiteY21" fmla="*/ 178689 h 178689"/>
                              <a:gd name="connsiteX22" fmla="*/ 0 w 107060"/>
                              <a:gd name="connsiteY22" fmla="*/ 190 h 178689"/>
                              <a:gd name="connsiteX23" fmla="*/ 21241 w 107060"/>
                              <a:gd name="connsiteY23" fmla="*/ 190 h 17868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</a:cxnLst>
                            <a:rect l="l" t="t" r="r" b="b"/>
                            <a:pathLst>
                              <a:path w="107060" h="178689">
                                <a:moveTo>
                                  <a:pt x="21241" y="0"/>
                                </a:moveTo>
                                <a:lnTo>
                                  <a:pt x="21241" y="68294"/>
                                </a:lnTo>
                                <a:lnTo>
                                  <a:pt x="21717" y="68294"/>
                                </a:lnTo>
                                <a:cubicBezTo>
                                  <a:pt x="23432" y="64294"/>
                                  <a:pt x="25718" y="60960"/>
                                  <a:pt x="28766" y="58198"/>
                                </a:cubicBezTo>
                                <a:cubicBezTo>
                                  <a:pt x="31814" y="55436"/>
                                  <a:pt x="35147" y="53149"/>
                                  <a:pt x="38862" y="51435"/>
                                </a:cubicBezTo>
                                <a:cubicBezTo>
                                  <a:pt x="42577" y="49721"/>
                                  <a:pt x="46577" y="48387"/>
                                  <a:pt x="50673" y="47530"/>
                                </a:cubicBezTo>
                                <a:cubicBezTo>
                                  <a:pt x="54769" y="46672"/>
                                  <a:pt x="58674" y="46291"/>
                                  <a:pt x="62579" y="46291"/>
                                </a:cubicBezTo>
                                <a:cubicBezTo>
                                  <a:pt x="71057" y="46291"/>
                                  <a:pt x="78105" y="47435"/>
                                  <a:pt x="83820" y="49816"/>
                                </a:cubicBezTo>
                                <a:cubicBezTo>
                                  <a:pt x="89535" y="52102"/>
                                  <a:pt x="94107" y="55436"/>
                                  <a:pt x="97536" y="59627"/>
                                </a:cubicBezTo>
                                <a:cubicBezTo>
                                  <a:pt x="101060" y="63817"/>
                                  <a:pt x="103537" y="68771"/>
                                  <a:pt x="104966" y="74486"/>
                                </a:cubicBezTo>
                                <a:cubicBezTo>
                                  <a:pt x="106395" y="80200"/>
                                  <a:pt x="107061" y="86582"/>
                                  <a:pt x="107061" y="93631"/>
                                </a:cubicBezTo>
                                <a:lnTo>
                                  <a:pt x="107061" y="178689"/>
                                </a:lnTo>
                                <a:lnTo>
                                  <a:pt x="85820" y="178689"/>
                                </a:lnTo>
                                <a:lnTo>
                                  <a:pt x="85820" y="91154"/>
                                </a:lnTo>
                                <a:cubicBezTo>
                                  <a:pt x="85820" y="83153"/>
                                  <a:pt x="83439" y="76771"/>
                                  <a:pt x="78772" y="72104"/>
                                </a:cubicBezTo>
                                <a:cubicBezTo>
                                  <a:pt x="74105" y="67437"/>
                                  <a:pt x="67723" y="65151"/>
                                  <a:pt x="59531" y="65151"/>
                                </a:cubicBezTo>
                                <a:cubicBezTo>
                                  <a:pt x="53054" y="65151"/>
                                  <a:pt x="47435" y="66104"/>
                                  <a:pt x="42672" y="68104"/>
                                </a:cubicBezTo>
                                <a:cubicBezTo>
                                  <a:pt x="37910" y="70104"/>
                                  <a:pt x="33909" y="72962"/>
                                  <a:pt x="30766" y="76581"/>
                                </a:cubicBezTo>
                                <a:cubicBezTo>
                                  <a:pt x="27623" y="80200"/>
                                  <a:pt x="25241" y="84582"/>
                                  <a:pt x="23622" y="89535"/>
                                </a:cubicBezTo>
                                <a:cubicBezTo>
                                  <a:pt x="22098" y="94393"/>
                                  <a:pt x="21241" y="99822"/>
                                  <a:pt x="21241" y="105632"/>
                                </a:cubicBezTo>
                                <a:lnTo>
                                  <a:pt x="21241" y="178689"/>
                                </a:lnTo>
                                <a:lnTo>
                                  <a:pt x="0" y="178689"/>
                                </a:lnTo>
                                <a:lnTo>
                                  <a:pt x="0" y="190"/>
                                </a:lnTo>
                                <a:lnTo>
                                  <a:pt x="21241" y="1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288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40" name="Freeform: Shape 1940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3188754" y="2566806"/>
                            <a:ext cx="122396" cy="181356"/>
                          </a:xfrm>
                          <a:custGeom>
                            <a:avLst/>
                            <a:gdLst>
                              <a:gd name="connsiteX0" fmla="*/ 21241 w 122396"/>
                              <a:gd name="connsiteY0" fmla="*/ 2953 h 181356"/>
                              <a:gd name="connsiteX1" fmla="*/ 21241 w 122396"/>
                              <a:gd name="connsiteY1" fmla="*/ 20479 h 181356"/>
                              <a:gd name="connsiteX2" fmla="*/ 21717 w 122396"/>
                              <a:gd name="connsiteY2" fmla="*/ 20479 h 181356"/>
                              <a:gd name="connsiteX3" fmla="*/ 38195 w 122396"/>
                              <a:gd name="connsiteY3" fmla="*/ 4858 h 181356"/>
                              <a:gd name="connsiteX4" fmla="*/ 62960 w 122396"/>
                              <a:gd name="connsiteY4" fmla="*/ 0 h 181356"/>
                              <a:gd name="connsiteX5" fmla="*/ 89059 w 122396"/>
                              <a:gd name="connsiteY5" fmla="*/ 5525 h 181356"/>
                              <a:gd name="connsiteX6" fmla="*/ 107537 w 122396"/>
                              <a:gd name="connsiteY6" fmla="*/ 20384 h 181356"/>
                              <a:gd name="connsiteX7" fmla="*/ 118681 w 122396"/>
                              <a:gd name="connsiteY7" fmla="*/ 42005 h 181356"/>
                              <a:gd name="connsiteX8" fmla="*/ 122396 w 122396"/>
                              <a:gd name="connsiteY8" fmla="*/ 68009 h 181356"/>
                              <a:gd name="connsiteX9" fmla="*/ 118776 w 122396"/>
                              <a:gd name="connsiteY9" fmla="*/ 94012 h 181356"/>
                              <a:gd name="connsiteX10" fmla="*/ 107822 w 122396"/>
                              <a:gd name="connsiteY10" fmla="*/ 115348 h 181356"/>
                              <a:gd name="connsiteX11" fmla="*/ 89344 w 122396"/>
                              <a:gd name="connsiteY11" fmla="*/ 129731 h 181356"/>
                              <a:gd name="connsiteX12" fmla="*/ 63436 w 122396"/>
                              <a:gd name="connsiteY12" fmla="*/ 134969 h 181356"/>
                              <a:gd name="connsiteX13" fmla="*/ 52864 w 122396"/>
                              <a:gd name="connsiteY13" fmla="*/ 133921 h 181356"/>
                              <a:gd name="connsiteX14" fmla="*/ 41243 w 122396"/>
                              <a:gd name="connsiteY14" fmla="*/ 130683 h 181356"/>
                              <a:gd name="connsiteX15" fmla="*/ 30385 w 122396"/>
                              <a:gd name="connsiteY15" fmla="*/ 124492 h 181356"/>
                              <a:gd name="connsiteX16" fmla="*/ 21717 w 122396"/>
                              <a:gd name="connsiteY16" fmla="*/ 114871 h 181356"/>
                              <a:gd name="connsiteX17" fmla="*/ 21241 w 122396"/>
                              <a:gd name="connsiteY17" fmla="*/ 114871 h 181356"/>
                              <a:gd name="connsiteX18" fmla="*/ 21241 w 122396"/>
                              <a:gd name="connsiteY18" fmla="*/ 181356 h 181356"/>
                              <a:gd name="connsiteX19" fmla="*/ 0 w 122396"/>
                              <a:gd name="connsiteY19" fmla="*/ 181356 h 181356"/>
                              <a:gd name="connsiteX20" fmla="*/ 0 w 122396"/>
                              <a:gd name="connsiteY20" fmla="*/ 2858 h 181356"/>
                              <a:gd name="connsiteX21" fmla="*/ 21241 w 122396"/>
                              <a:gd name="connsiteY21" fmla="*/ 2858 h 181356"/>
                              <a:gd name="connsiteX22" fmla="*/ 97631 w 122396"/>
                              <a:gd name="connsiteY22" fmla="*/ 48768 h 181356"/>
                              <a:gd name="connsiteX23" fmla="*/ 90392 w 122396"/>
                              <a:gd name="connsiteY23" fmla="*/ 33338 h 181356"/>
                              <a:gd name="connsiteX24" fmla="*/ 77914 w 122396"/>
                              <a:gd name="connsiteY24" fmla="*/ 22574 h 181356"/>
                              <a:gd name="connsiteX25" fmla="*/ 60007 w 122396"/>
                              <a:gd name="connsiteY25" fmla="*/ 18574 h 181356"/>
                              <a:gd name="connsiteX26" fmla="*/ 41814 w 122396"/>
                              <a:gd name="connsiteY26" fmla="*/ 22860 h 181356"/>
                              <a:gd name="connsiteX27" fmla="*/ 29527 w 122396"/>
                              <a:gd name="connsiteY27" fmla="*/ 34004 h 181356"/>
                              <a:gd name="connsiteX28" fmla="*/ 22669 w 122396"/>
                              <a:gd name="connsiteY28" fmla="*/ 49625 h 181356"/>
                              <a:gd name="connsiteX29" fmla="*/ 20574 w 122396"/>
                              <a:gd name="connsiteY29" fmla="*/ 67342 h 181356"/>
                              <a:gd name="connsiteX30" fmla="*/ 22860 w 122396"/>
                              <a:gd name="connsiteY30" fmla="*/ 85725 h 181356"/>
                              <a:gd name="connsiteX31" fmla="*/ 30003 w 122396"/>
                              <a:gd name="connsiteY31" fmla="*/ 101346 h 181356"/>
                              <a:gd name="connsiteX32" fmla="*/ 42672 w 122396"/>
                              <a:gd name="connsiteY32" fmla="*/ 112204 h 181356"/>
                              <a:gd name="connsiteX33" fmla="*/ 61436 w 122396"/>
                              <a:gd name="connsiteY33" fmla="*/ 116396 h 181356"/>
                              <a:gd name="connsiteX34" fmla="*/ 79819 w 122396"/>
                              <a:gd name="connsiteY34" fmla="*/ 112109 h 181356"/>
                              <a:gd name="connsiteX35" fmla="*/ 91725 w 122396"/>
                              <a:gd name="connsiteY35" fmla="*/ 100870 h 181356"/>
                              <a:gd name="connsiteX36" fmla="*/ 98297 w 122396"/>
                              <a:gd name="connsiteY36" fmla="*/ 84868 h 181356"/>
                              <a:gd name="connsiteX37" fmla="*/ 100298 w 122396"/>
                              <a:gd name="connsiteY37" fmla="*/ 66389 h 181356"/>
                              <a:gd name="connsiteX38" fmla="*/ 97631 w 122396"/>
                              <a:gd name="connsiteY38" fmla="*/ 48768 h 18135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</a:cxnLst>
                            <a:rect l="l" t="t" r="r" b="b"/>
                            <a:pathLst>
                              <a:path w="122396" h="181356">
                                <a:moveTo>
                                  <a:pt x="21241" y="2953"/>
                                </a:moveTo>
                                <a:lnTo>
                                  <a:pt x="21241" y="20479"/>
                                </a:lnTo>
                                <a:lnTo>
                                  <a:pt x="21717" y="20479"/>
                                </a:lnTo>
                                <a:cubicBezTo>
                                  <a:pt x="25241" y="13335"/>
                                  <a:pt x="30766" y="8096"/>
                                  <a:pt x="38195" y="4858"/>
                                </a:cubicBezTo>
                                <a:cubicBezTo>
                                  <a:pt x="45720" y="1619"/>
                                  <a:pt x="54007" y="0"/>
                                  <a:pt x="62960" y="0"/>
                                </a:cubicBezTo>
                                <a:cubicBezTo>
                                  <a:pt x="72961" y="0"/>
                                  <a:pt x="81629" y="1810"/>
                                  <a:pt x="89059" y="5525"/>
                                </a:cubicBezTo>
                                <a:cubicBezTo>
                                  <a:pt x="96488" y="9239"/>
                                  <a:pt x="102679" y="14192"/>
                                  <a:pt x="107537" y="20384"/>
                                </a:cubicBezTo>
                                <a:cubicBezTo>
                                  <a:pt x="112490" y="26670"/>
                                  <a:pt x="116205" y="33909"/>
                                  <a:pt x="118681" y="42005"/>
                                </a:cubicBezTo>
                                <a:cubicBezTo>
                                  <a:pt x="121253" y="50197"/>
                                  <a:pt x="122396" y="58865"/>
                                  <a:pt x="122396" y="68009"/>
                                </a:cubicBezTo>
                                <a:cubicBezTo>
                                  <a:pt x="122396" y="77153"/>
                                  <a:pt x="121253" y="85820"/>
                                  <a:pt x="118776" y="94012"/>
                                </a:cubicBezTo>
                                <a:cubicBezTo>
                                  <a:pt x="116395" y="102203"/>
                                  <a:pt x="112680" y="109252"/>
                                  <a:pt x="107822" y="115348"/>
                                </a:cubicBezTo>
                                <a:cubicBezTo>
                                  <a:pt x="102870" y="121444"/>
                                  <a:pt x="96774" y="126206"/>
                                  <a:pt x="89344" y="129731"/>
                                </a:cubicBezTo>
                                <a:cubicBezTo>
                                  <a:pt x="81915" y="133255"/>
                                  <a:pt x="73247" y="134969"/>
                                  <a:pt x="63436" y="134969"/>
                                </a:cubicBezTo>
                                <a:cubicBezTo>
                                  <a:pt x="60293" y="134969"/>
                                  <a:pt x="56769" y="134588"/>
                                  <a:pt x="52864" y="133921"/>
                                </a:cubicBezTo>
                                <a:cubicBezTo>
                                  <a:pt x="48958" y="133255"/>
                                  <a:pt x="45053" y="132207"/>
                                  <a:pt x="41243" y="130683"/>
                                </a:cubicBezTo>
                                <a:cubicBezTo>
                                  <a:pt x="37433" y="129159"/>
                                  <a:pt x="33814" y="127063"/>
                                  <a:pt x="30385" y="124492"/>
                                </a:cubicBezTo>
                                <a:cubicBezTo>
                                  <a:pt x="26955" y="121920"/>
                                  <a:pt x="24098" y="118682"/>
                                  <a:pt x="21717" y="114871"/>
                                </a:cubicBezTo>
                                <a:lnTo>
                                  <a:pt x="21241" y="114871"/>
                                </a:lnTo>
                                <a:lnTo>
                                  <a:pt x="21241" y="181356"/>
                                </a:lnTo>
                                <a:lnTo>
                                  <a:pt x="0" y="181356"/>
                                </a:lnTo>
                                <a:lnTo>
                                  <a:pt x="0" y="2858"/>
                                </a:lnTo>
                                <a:lnTo>
                                  <a:pt x="21241" y="2858"/>
                                </a:lnTo>
                                <a:close/>
                                <a:moveTo>
                                  <a:pt x="97631" y="48768"/>
                                </a:moveTo>
                                <a:cubicBezTo>
                                  <a:pt x="96107" y="43053"/>
                                  <a:pt x="93630" y="37910"/>
                                  <a:pt x="90392" y="33338"/>
                                </a:cubicBezTo>
                                <a:cubicBezTo>
                                  <a:pt x="87153" y="28861"/>
                                  <a:pt x="82962" y="25241"/>
                                  <a:pt x="77914" y="22574"/>
                                </a:cubicBezTo>
                                <a:cubicBezTo>
                                  <a:pt x="72771" y="19907"/>
                                  <a:pt x="66865" y="18574"/>
                                  <a:pt x="60007" y="18574"/>
                                </a:cubicBezTo>
                                <a:cubicBezTo>
                                  <a:pt x="52864" y="18574"/>
                                  <a:pt x="46767" y="20003"/>
                                  <a:pt x="41814" y="22860"/>
                                </a:cubicBezTo>
                                <a:cubicBezTo>
                                  <a:pt x="36766" y="25718"/>
                                  <a:pt x="32671" y="29432"/>
                                  <a:pt x="29527" y="34004"/>
                                </a:cubicBezTo>
                                <a:cubicBezTo>
                                  <a:pt x="26384" y="38576"/>
                                  <a:pt x="24098" y="43815"/>
                                  <a:pt x="22669" y="49625"/>
                                </a:cubicBezTo>
                                <a:cubicBezTo>
                                  <a:pt x="21241" y="55436"/>
                                  <a:pt x="20574" y="61436"/>
                                  <a:pt x="20574" y="67342"/>
                                </a:cubicBezTo>
                                <a:cubicBezTo>
                                  <a:pt x="20574" y="73628"/>
                                  <a:pt x="21336" y="79820"/>
                                  <a:pt x="22860" y="85725"/>
                                </a:cubicBezTo>
                                <a:cubicBezTo>
                                  <a:pt x="24384" y="91631"/>
                                  <a:pt x="26765" y="96869"/>
                                  <a:pt x="30003" y="101346"/>
                                </a:cubicBezTo>
                                <a:cubicBezTo>
                                  <a:pt x="33242" y="105823"/>
                                  <a:pt x="37433" y="109442"/>
                                  <a:pt x="42672" y="112204"/>
                                </a:cubicBezTo>
                                <a:cubicBezTo>
                                  <a:pt x="47815" y="114967"/>
                                  <a:pt x="54102" y="116396"/>
                                  <a:pt x="61436" y="116396"/>
                                </a:cubicBezTo>
                                <a:cubicBezTo>
                                  <a:pt x="68770" y="116396"/>
                                  <a:pt x="74962" y="114967"/>
                                  <a:pt x="79819" y="112109"/>
                                </a:cubicBezTo>
                                <a:cubicBezTo>
                                  <a:pt x="84772" y="109252"/>
                                  <a:pt x="88678" y="105537"/>
                                  <a:pt x="91725" y="100870"/>
                                </a:cubicBezTo>
                                <a:cubicBezTo>
                                  <a:pt x="94773" y="96203"/>
                                  <a:pt x="96964" y="90869"/>
                                  <a:pt x="98297" y="84868"/>
                                </a:cubicBezTo>
                                <a:cubicBezTo>
                                  <a:pt x="99631" y="78867"/>
                                  <a:pt x="100298" y="72676"/>
                                  <a:pt x="100298" y="66389"/>
                                </a:cubicBezTo>
                                <a:cubicBezTo>
                                  <a:pt x="99917" y="60484"/>
                                  <a:pt x="99155" y="54578"/>
                                  <a:pt x="97631" y="48768"/>
                                </a:cubicBezTo>
                              </a:path>
                            </a:pathLst>
                          </a:custGeom>
                          <a:solidFill>
                            <a:srgbClr val="004288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41" name="Freeform: Shape 194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3325818" y="2566806"/>
                            <a:ext cx="119254" cy="134874"/>
                          </a:xfrm>
                          <a:custGeom>
                            <a:avLst/>
                            <a:gdLst>
                              <a:gd name="connsiteX0" fmla="*/ 98584 w 119254"/>
                              <a:gd name="connsiteY0" fmla="*/ 123920 h 134874"/>
                              <a:gd name="connsiteX1" fmla="*/ 62103 w 119254"/>
                              <a:gd name="connsiteY1" fmla="*/ 134874 h 134874"/>
                              <a:gd name="connsiteX2" fmla="*/ 35147 w 119254"/>
                              <a:gd name="connsiteY2" fmla="*/ 129921 h 134874"/>
                              <a:gd name="connsiteX3" fmla="*/ 16002 w 119254"/>
                              <a:gd name="connsiteY3" fmla="*/ 115919 h 134874"/>
                              <a:gd name="connsiteX4" fmla="*/ 4382 w 119254"/>
                              <a:gd name="connsiteY4" fmla="*/ 94393 h 134874"/>
                              <a:gd name="connsiteX5" fmla="*/ 0 w 119254"/>
                              <a:gd name="connsiteY5" fmla="*/ 67151 h 134874"/>
                              <a:gd name="connsiteX6" fmla="*/ 4477 w 119254"/>
                              <a:gd name="connsiteY6" fmla="*/ 40196 h 134874"/>
                              <a:gd name="connsiteX7" fmla="*/ 17050 w 119254"/>
                              <a:gd name="connsiteY7" fmla="*/ 18955 h 134874"/>
                              <a:gd name="connsiteX8" fmla="*/ 36290 w 119254"/>
                              <a:gd name="connsiteY8" fmla="*/ 4953 h 134874"/>
                              <a:gd name="connsiteX9" fmla="*/ 60674 w 119254"/>
                              <a:gd name="connsiteY9" fmla="*/ 0 h 134874"/>
                              <a:gd name="connsiteX10" fmla="*/ 89249 w 119254"/>
                              <a:gd name="connsiteY10" fmla="*/ 7144 h 134874"/>
                              <a:gd name="connsiteX11" fmla="*/ 107538 w 119254"/>
                              <a:gd name="connsiteY11" fmla="*/ 25241 h 134874"/>
                              <a:gd name="connsiteX12" fmla="*/ 117063 w 119254"/>
                              <a:gd name="connsiteY12" fmla="*/ 49244 h 134874"/>
                              <a:gd name="connsiteX13" fmla="*/ 119158 w 119254"/>
                              <a:gd name="connsiteY13" fmla="*/ 74009 h 134874"/>
                              <a:gd name="connsiteX14" fmla="*/ 22384 w 119254"/>
                              <a:gd name="connsiteY14" fmla="*/ 74009 h 134874"/>
                              <a:gd name="connsiteX15" fmla="*/ 24384 w 119254"/>
                              <a:gd name="connsiteY15" fmla="*/ 90107 h 134874"/>
                              <a:gd name="connsiteX16" fmla="*/ 31623 w 119254"/>
                              <a:gd name="connsiteY16" fmla="*/ 103632 h 134874"/>
                              <a:gd name="connsiteX17" fmla="*/ 44387 w 119254"/>
                              <a:gd name="connsiteY17" fmla="*/ 112967 h 134874"/>
                              <a:gd name="connsiteX18" fmla="*/ 62675 w 119254"/>
                              <a:gd name="connsiteY18" fmla="*/ 116491 h 134874"/>
                              <a:gd name="connsiteX19" fmla="*/ 84773 w 119254"/>
                              <a:gd name="connsiteY19" fmla="*/ 110300 h 134874"/>
                              <a:gd name="connsiteX20" fmla="*/ 96203 w 119254"/>
                              <a:gd name="connsiteY20" fmla="*/ 91250 h 134874"/>
                              <a:gd name="connsiteX21" fmla="*/ 117158 w 119254"/>
                              <a:gd name="connsiteY21" fmla="*/ 91250 h 134874"/>
                              <a:gd name="connsiteX22" fmla="*/ 98584 w 119254"/>
                              <a:gd name="connsiteY22" fmla="*/ 123920 h 134874"/>
                              <a:gd name="connsiteX23" fmla="*/ 93536 w 119254"/>
                              <a:gd name="connsiteY23" fmla="*/ 40958 h 134874"/>
                              <a:gd name="connsiteX24" fmla="*/ 85725 w 119254"/>
                              <a:gd name="connsiteY24" fmla="*/ 29337 h 134874"/>
                              <a:gd name="connsiteX25" fmla="*/ 74200 w 119254"/>
                              <a:gd name="connsiteY25" fmla="*/ 21527 h 134874"/>
                              <a:gd name="connsiteX26" fmla="*/ 59627 w 119254"/>
                              <a:gd name="connsiteY26" fmla="*/ 18669 h 134874"/>
                              <a:gd name="connsiteX27" fmla="*/ 44768 w 119254"/>
                              <a:gd name="connsiteY27" fmla="*/ 21527 h 134874"/>
                              <a:gd name="connsiteX28" fmla="*/ 33338 w 119254"/>
                              <a:gd name="connsiteY28" fmla="*/ 29337 h 134874"/>
                              <a:gd name="connsiteX29" fmla="*/ 25813 w 119254"/>
                              <a:gd name="connsiteY29" fmla="*/ 40958 h 134874"/>
                              <a:gd name="connsiteX30" fmla="*/ 22574 w 119254"/>
                              <a:gd name="connsiteY30" fmla="*/ 55054 h 134874"/>
                              <a:gd name="connsiteX31" fmla="*/ 96774 w 119254"/>
                              <a:gd name="connsiteY31" fmla="*/ 55054 h 134874"/>
                              <a:gd name="connsiteX32" fmla="*/ 93536 w 119254"/>
                              <a:gd name="connsiteY32" fmla="*/ 40958 h 1348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</a:cxnLst>
                            <a:rect l="l" t="t" r="r" b="b"/>
                            <a:pathLst>
                              <a:path w="119254" h="134874">
                                <a:moveTo>
                                  <a:pt x="98584" y="123920"/>
                                </a:moveTo>
                                <a:cubicBezTo>
                                  <a:pt x="88964" y="131254"/>
                                  <a:pt x="76771" y="134874"/>
                                  <a:pt x="62103" y="134874"/>
                                </a:cubicBezTo>
                                <a:cubicBezTo>
                                  <a:pt x="51721" y="134874"/>
                                  <a:pt x="42767" y="133255"/>
                                  <a:pt x="35147" y="129921"/>
                                </a:cubicBezTo>
                                <a:cubicBezTo>
                                  <a:pt x="27527" y="126587"/>
                                  <a:pt x="21146" y="121920"/>
                                  <a:pt x="16002" y="115919"/>
                                </a:cubicBezTo>
                                <a:cubicBezTo>
                                  <a:pt x="10859" y="109919"/>
                                  <a:pt x="6954" y="102775"/>
                                  <a:pt x="4382" y="94393"/>
                                </a:cubicBezTo>
                                <a:cubicBezTo>
                                  <a:pt x="1810" y="86106"/>
                                  <a:pt x="286" y="76962"/>
                                  <a:pt x="0" y="67151"/>
                                </a:cubicBezTo>
                                <a:cubicBezTo>
                                  <a:pt x="0" y="57341"/>
                                  <a:pt x="1524" y="48292"/>
                                  <a:pt x="4477" y="40196"/>
                                </a:cubicBezTo>
                                <a:cubicBezTo>
                                  <a:pt x="7525" y="32004"/>
                                  <a:pt x="11716" y="24956"/>
                                  <a:pt x="17050" y="18955"/>
                                </a:cubicBezTo>
                                <a:cubicBezTo>
                                  <a:pt x="22479" y="12954"/>
                                  <a:pt x="28956" y="8287"/>
                                  <a:pt x="36290" y="4953"/>
                                </a:cubicBezTo>
                                <a:cubicBezTo>
                                  <a:pt x="43720" y="1619"/>
                                  <a:pt x="51816" y="0"/>
                                  <a:pt x="60674" y="0"/>
                                </a:cubicBezTo>
                                <a:cubicBezTo>
                                  <a:pt x="72200" y="0"/>
                                  <a:pt x="81725" y="2381"/>
                                  <a:pt x="89249" y="7144"/>
                                </a:cubicBezTo>
                                <a:cubicBezTo>
                                  <a:pt x="96870" y="11906"/>
                                  <a:pt x="102965" y="18002"/>
                                  <a:pt x="107538" y="25241"/>
                                </a:cubicBezTo>
                                <a:cubicBezTo>
                                  <a:pt x="112109" y="32576"/>
                                  <a:pt x="115253" y="40577"/>
                                  <a:pt x="117063" y="49244"/>
                                </a:cubicBezTo>
                                <a:cubicBezTo>
                                  <a:pt x="118777" y="57912"/>
                                  <a:pt x="119539" y="66199"/>
                                  <a:pt x="119158" y="74009"/>
                                </a:cubicBezTo>
                                <a:lnTo>
                                  <a:pt x="22384" y="74009"/>
                                </a:lnTo>
                                <a:cubicBezTo>
                                  <a:pt x="22193" y="79724"/>
                                  <a:pt x="22860" y="85058"/>
                                  <a:pt x="24384" y="90107"/>
                                </a:cubicBezTo>
                                <a:cubicBezTo>
                                  <a:pt x="25908" y="95250"/>
                                  <a:pt x="28290" y="99727"/>
                                  <a:pt x="31623" y="103632"/>
                                </a:cubicBezTo>
                                <a:cubicBezTo>
                                  <a:pt x="34957" y="107537"/>
                                  <a:pt x="39243" y="110681"/>
                                  <a:pt x="44387" y="112967"/>
                                </a:cubicBezTo>
                                <a:cubicBezTo>
                                  <a:pt x="49625" y="115348"/>
                                  <a:pt x="55626" y="116491"/>
                                  <a:pt x="62675" y="116491"/>
                                </a:cubicBezTo>
                                <a:cubicBezTo>
                                  <a:pt x="71628" y="116491"/>
                                  <a:pt x="79058" y="114395"/>
                                  <a:pt x="84773" y="110300"/>
                                </a:cubicBezTo>
                                <a:cubicBezTo>
                                  <a:pt x="90488" y="106109"/>
                                  <a:pt x="94298" y="99822"/>
                                  <a:pt x="96203" y="91250"/>
                                </a:cubicBezTo>
                                <a:lnTo>
                                  <a:pt x="117158" y="91250"/>
                                </a:lnTo>
                                <a:cubicBezTo>
                                  <a:pt x="114491" y="105728"/>
                                  <a:pt x="108299" y="116586"/>
                                  <a:pt x="98584" y="123920"/>
                                </a:cubicBezTo>
                                <a:moveTo>
                                  <a:pt x="93536" y="40958"/>
                                </a:moveTo>
                                <a:cubicBezTo>
                                  <a:pt x="91630" y="36481"/>
                                  <a:pt x="89059" y="32576"/>
                                  <a:pt x="85725" y="29337"/>
                                </a:cubicBezTo>
                                <a:cubicBezTo>
                                  <a:pt x="82487" y="26099"/>
                                  <a:pt x="78677" y="23527"/>
                                  <a:pt x="74200" y="21527"/>
                                </a:cubicBezTo>
                                <a:cubicBezTo>
                                  <a:pt x="69818" y="19621"/>
                                  <a:pt x="64865" y="18669"/>
                                  <a:pt x="59627" y="18669"/>
                                </a:cubicBezTo>
                                <a:cubicBezTo>
                                  <a:pt x="54102" y="18669"/>
                                  <a:pt x="49149" y="19621"/>
                                  <a:pt x="44768" y="21527"/>
                                </a:cubicBezTo>
                                <a:cubicBezTo>
                                  <a:pt x="40386" y="23432"/>
                                  <a:pt x="36576" y="26099"/>
                                  <a:pt x="33338" y="29337"/>
                                </a:cubicBezTo>
                                <a:cubicBezTo>
                                  <a:pt x="30195" y="32671"/>
                                  <a:pt x="27623" y="36576"/>
                                  <a:pt x="25813" y="40958"/>
                                </a:cubicBezTo>
                                <a:cubicBezTo>
                                  <a:pt x="24003" y="45339"/>
                                  <a:pt x="22860" y="50102"/>
                                  <a:pt x="22574" y="55054"/>
                                </a:cubicBezTo>
                                <a:lnTo>
                                  <a:pt x="96774" y="55054"/>
                                </a:lnTo>
                                <a:cubicBezTo>
                                  <a:pt x="96584" y="50197"/>
                                  <a:pt x="95441" y="45434"/>
                                  <a:pt x="93536" y="40958"/>
                                </a:cubicBezTo>
                              </a:path>
                            </a:pathLst>
                          </a:custGeom>
                          <a:solidFill>
                            <a:srgbClr val="004288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42" name="Freeform: Shape 194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3458687" y="2566711"/>
                            <a:ext cx="125448" cy="134969"/>
                          </a:xfrm>
                          <a:custGeom>
                            <a:avLst/>
                            <a:gdLst>
                              <a:gd name="connsiteX0" fmla="*/ 4005 w 125448"/>
                              <a:gd name="connsiteY0" fmla="*/ 41148 h 134969"/>
                              <a:gd name="connsiteX1" fmla="*/ 16006 w 125448"/>
                              <a:gd name="connsiteY1" fmla="*/ 19621 h 134969"/>
                              <a:gd name="connsiteX2" fmla="*/ 35723 w 125448"/>
                              <a:gd name="connsiteY2" fmla="*/ 5239 h 134969"/>
                              <a:gd name="connsiteX3" fmla="*/ 62679 w 125448"/>
                              <a:gd name="connsiteY3" fmla="*/ 0 h 134969"/>
                              <a:gd name="connsiteX4" fmla="*/ 89825 w 125448"/>
                              <a:gd name="connsiteY4" fmla="*/ 5239 h 134969"/>
                              <a:gd name="connsiteX5" fmla="*/ 109447 w 125448"/>
                              <a:gd name="connsiteY5" fmla="*/ 19621 h 134969"/>
                              <a:gd name="connsiteX6" fmla="*/ 121448 w 125448"/>
                              <a:gd name="connsiteY6" fmla="*/ 41148 h 134969"/>
                              <a:gd name="connsiteX7" fmla="*/ 125449 w 125448"/>
                              <a:gd name="connsiteY7" fmla="*/ 67723 h 134969"/>
                              <a:gd name="connsiteX8" fmla="*/ 121448 w 125448"/>
                              <a:gd name="connsiteY8" fmla="*/ 94202 h 134969"/>
                              <a:gd name="connsiteX9" fmla="*/ 109447 w 125448"/>
                              <a:gd name="connsiteY9" fmla="*/ 115538 h 134969"/>
                              <a:gd name="connsiteX10" fmla="*/ 89825 w 125448"/>
                              <a:gd name="connsiteY10" fmla="*/ 129826 h 134969"/>
                              <a:gd name="connsiteX11" fmla="*/ 62679 w 125448"/>
                              <a:gd name="connsiteY11" fmla="*/ 134969 h 134969"/>
                              <a:gd name="connsiteX12" fmla="*/ 35723 w 125448"/>
                              <a:gd name="connsiteY12" fmla="*/ 129826 h 134969"/>
                              <a:gd name="connsiteX13" fmla="*/ 16006 w 125448"/>
                              <a:gd name="connsiteY13" fmla="*/ 115538 h 134969"/>
                              <a:gd name="connsiteX14" fmla="*/ 4005 w 125448"/>
                              <a:gd name="connsiteY14" fmla="*/ 94202 h 134969"/>
                              <a:gd name="connsiteX15" fmla="*/ 4 w 125448"/>
                              <a:gd name="connsiteY15" fmla="*/ 67723 h 134969"/>
                              <a:gd name="connsiteX16" fmla="*/ 4005 w 125448"/>
                              <a:gd name="connsiteY16" fmla="*/ 41148 h 134969"/>
                              <a:gd name="connsiteX17" fmla="*/ 25627 w 125448"/>
                              <a:gd name="connsiteY17" fmla="*/ 88678 h 134969"/>
                              <a:gd name="connsiteX18" fmla="*/ 34295 w 125448"/>
                              <a:gd name="connsiteY18" fmla="*/ 103918 h 134969"/>
                              <a:gd name="connsiteX19" fmla="*/ 47153 w 125448"/>
                              <a:gd name="connsiteY19" fmla="*/ 113252 h 134969"/>
                              <a:gd name="connsiteX20" fmla="*/ 62774 w 125448"/>
                              <a:gd name="connsiteY20" fmla="*/ 116491 h 134969"/>
                              <a:gd name="connsiteX21" fmla="*/ 78395 w 125448"/>
                              <a:gd name="connsiteY21" fmla="*/ 113252 h 134969"/>
                              <a:gd name="connsiteX22" fmla="*/ 91254 w 125448"/>
                              <a:gd name="connsiteY22" fmla="*/ 103918 h 134969"/>
                              <a:gd name="connsiteX23" fmla="*/ 99922 w 125448"/>
                              <a:gd name="connsiteY23" fmla="*/ 88678 h 134969"/>
                              <a:gd name="connsiteX24" fmla="*/ 103065 w 125448"/>
                              <a:gd name="connsiteY24" fmla="*/ 67818 h 134969"/>
                              <a:gd name="connsiteX25" fmla="*/ 99922 w 125448"/>
                              <a:gd name="connsiteY25" fmla="*/ 46958 h 134969"/>
                              <a:gd name="connsiteX26" fmla="*/ 91254 w 125448"/>
                              <a:gd name="connsiteY26" fmla="*/ 31528 h 134969"/>
                              <a:gd name="connsiteX27" fmla="*/ 78395 w 125448"/>
                              <a:gd name="connsiteY27" fmla="*/ 22003 h 134969"/>
                              <a:gd name="connsiteX28" fmla="*/ 62774 w 125448"/>
                              <a:gd name="connsiteY28" fmla="*/ 18764 h 134969"/>
                              <a:gd name="connsiteX29" fmla="*/ 47153 w 125448"/>
                              <a:gd name="connsiteY29" fmla="*/ 22003 h 134969"/>
                              <a:gd name="connsiteX30" fmla="*/ 34295 w 125448"/>
                              <a:gd name="connsiteY30" fmla="*/ 31528 h 134969"/>
                              <a:gd name="connsiteX31" fmla="*/ 25627 w 125448"/>
                              <a:gd name="connsiteY31" fmla="*/ 46958 h 134969"/>
                              <a:gd name="connsiteX32" fmla="*/ 22483 w 125448"/>
                              <a:gd name="connsiteY32" fmla="*/ 67818 h 134969"/>
                              <a:gd name="connsiteX33" fmla="*/ 25627 w 125448"/>
                              <a:gd name="connsiteY33" fmla="*/ 88678 h 1349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</a:cxnLst>
                            <a:rect l="l" t="t" r="r" b="b"/>
                            <a:pathLst>
                              <a:path w="125448" h="134969">
                                <a:moveTo>
                                  <a:pt x="4005" y="41148"/>
                                </a:moveTo>
                                <a:cubicBezTo>
                                  <a:pt x="6672" y="32861"/>
                                  <a:pt x="10672" y="25717"/>
                                  <a:pt x="16006" y="19621"/>
                                </a:cubicBezTo>
                                <a:cubicBezTo>
                                  <a:pt x="21340" y="13525"/>
                                  <a:pt x="27913" y="8763"/>
                                  <a:pt x="35723" y="5239"/>
                                </a:cubicBezTo>
                                <a:cubicBezTo>
                                  <a:pt x="43534" y="1714"/>
                                  <a:pt x="52583" y="0"/>
                                  <a:pt x="62679" y="0"/>
                                </a:cubicBezTo>
                                <a:cubicBezTo>
                                  <a:pt x="73061" y="0"/>
                                  <a:pt x="82110" y="1714"/>
                                  <a:pt x="89825" y="5239"/>
                                </a:cubicBezTo>
                                <a:cubicBezTo>
                                  <a:pt x="97636" y="8763"/>
                                  <a:pt x="104113" y="13525"/>
                                  <a:pt x="109447" y="19621"/>
                                </a:cubicBezTo>
                                <a:cubicBezTo>
                                  <a:pt x="114781" y="25717"/>
                                  <a:pt x="118782" y="32861"/>
                                  <a:pt x="121448" y="41148"/>
                                </a:cubicBezTo>
                                <a:cubicBezTo>
                                  <a:pt x="124116" y="49435"/>
                                  <a:pt x="125449" y="58293"/>
                                  <a:pt x="125449" y="67723"/>
                                </a:cubicBezTo>
                                <a:cubicBezTo>
                                  <a:pt x="125449" y="77248"/>
                                  <a:pt x="124116" y="86106"/>
                                  <a:pt x="121448" y="94202"/>
                                </a:cubicBezTo>
                                <a:cubicBezTo>
                                  <a:pt x="118782" y="102394"/>
                                  <a:pt x="114781" y="109538"/>
                                  <a:pt x="109447" y="115538"/>
                                </a:cubicBezTo>
                                <a:cubicBezTo>
                                  <a:pt x="104113" y="121634"/>
                                  <a:pt x="97540" y="126397"/>
                                  <a:pt x="89825" y="129826"/>
                                </a:cubicBezTo>
                                <a:cubicBezTo>
                                  <a:pt x="82110" y="133255"/>
                                  <a:pt x="73061" y="134969"/>
                                  <a:pt x="62679" y="134969"/>
                                </a:cubicBezTo>
                                <a:cubicBezTo>
                                  <a:pt x="52487" y="134969"/>
                                  <a:pt x="43534" y="133255"/>
                                  <a:pt x="35723" y="129826"/>
                                </a:cubicBezTo>
                                <a:cubicBezTo>
                                  <a:pt x="27913" y="126397"/>
                                  <a:pt x="21340" y="121634"/>
                                  <a:pt x="16006" y="115538"/>
                                </a:cubicBezTo>
                                <a:cubicBezTo>
                                  <a:pt x="10672" y="109442"/>
                                  <a:pt x="6672" y="102298"/>
                                  <a:pt x="4005" y="94202"/>
                                </a:cubicBezTo>
                                <a:cubicBezTo>
                                  <a:pt x="1338" y="86011"/>
                                  <a:pt x="4" y="77152"/>
                                  <a:pt x="4" y="67723"/>
                                </a:cubicBezTo>
                                <a:cubicBezTo>
                                  <a:pt x="-91" y="58293"/>
                                  <a:pt x="1338" y="49435"/>
                                  <a:pt x="4005" y="41148"/>
                                </a:cubicBezTo>
                                <a:moveTo>
                                  <a:pt x="25627" y="88678"/>
                                </a:moveTo>
                                <a:cubicBezTo>
                                  <a:pt x="27723" y="94774"/>
                                  <a:pt x="30580" y="99822"/>
                                  <a:pt x="34295" y="103918"/>
                                </a:cubicBezTo>
                                <a:cubicBezTo>
                                  <a:pt x="37914" y="108013"/>
                                  <a:pt x="42200" y="111157"/>
                                  <a:pt x="47153" y="113252"/>
                                </a:cubicBezTo>
                                <a:cubicBezTo>
                                  <a:pt x="52107" y="115348"/>
                                  <a:pt x="57250" y="116491"/>
                                  <a:pt x="62774" y="116491"/>
                                </a:cubicBezTo>
                                <a:cubicBezTo>
                                  <a:pt x="68299" y="116491"/>
                                  <a:pt x="73538" y="115443"/>
                                  <a:pt x="78395" y="113252"/>
                                </a:cubicBezTo>
                                <a:cubicBezTo>
                                  <a:pt x="83253" y="111062"/>
                                  <a:pt x="87635" y="107918"/>
                                  <a:pt x="91254" y="103918"/>
                                </a:cubicBezTo>
                                <a:cubicBezTo>
                                  <a:pt x="94874" y="99822"/>
                                  <a:pt x="97826" y="94774"/>
                                  <a:pt x="99922" y="88678"/>
                                </a:cubicBezTo>
                                <a:cubicBezTo>
                                  <a:pt x="102017" y="82582"/>
                                  <a:pt x="103065" y="75629"/>
                                  <a:pt x="103065" y="67818"/>
                                </a:cubicBezTo>
                                <a:cubicBezTo>
                                  <a:pt x="103065" y="60007"/>
                                  <a:pt x="102017" y="53054"/>
                                  <a:pt x="99922" y="46958"/>
                                </a:cubicBezTo>
                                <a:cubicBezTo>
                                  <a:pt x="97826" y="40862"/>
                                  <a:pt x="94969" y="35719"/>
                                  <a:pt x="91254" y="31528"/>
                                </a:cubicBezTo>
                                <a:cubicBezTo>
                                  <a:pt x="87635" y="27337"/>
                                  <a:pt x="83253" y="24193"/>
                                  <a:pt x="78395" y="22003"/>
                                </a:cubicBezTo>
                                <a:cubicBezTo>
                                  <a:pt x="73442" y="19907"/>
                                  <a:pt x="68204" y="18764"/>
                                  <a:pt x="62774" y="18764"/>
                                </a:cubicBezTo>
                                <a:cubicBezTo>
                                  <a:pt x="57250" y="18764"/>
                                  <a:pt x="52107" y="19812"/>
                                  <a:pt x="47153" y="22003"/>
                                </a:cubicBezTo>
                                <a:cubicBezTo>
                                  <a:pt x="42200" y="24193"/>
                                  <a:pt x="37914" y="27337"/>
                                  <a:pt x="34295" y="31528"/>
                                </a:cubicBezTo>
                                <a:cubicBezTo>
                                  <a:pt x="30675" y="35719"/>
                                  <a:pt x="27723" y="40862"/>
                                  <a:pt x="25627" y="46958"/>
                                </a:cubicBezTo>
                                <a:cubicBezTo>
                                  <a:pt x="23532" y="53054"/>
                                  <a:pt x="22483" y="60007"/>
                                  <a:pt x="22483" y="67818"/>
                                </a:cubicBezTo>
                                <a:cubicBezTo>
                                  <a:pt x="22483" y="75629"/>
                                  <a:pt x="23532" y="82582"/>
                                  <a:pt x="25627" y="88678"/>
                                </a:cubicBezTo>
                              </a:path>
                            </a:pathLst>
                          </a:custGeom>
                          <a:solidFill>
                            <a:srgbClr val="004288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43" name="Freeform: Shape 194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3606234" y="2566806"/>
                            <a:ext cx="122396" cy="181356"/>
                          </a:xfrm>
                          <a:custGeom>
                            <a:avLst/>
                            <a:gdLst>
                              <a:gd name="connsiteX0" fmla="*/ 21241 w 122396"/>
                              <a:gd name="connsiteY0" fmla="*/ 2953 h 181356"/>
                              <a:gd name="connsiteX1" fmla="*/ 21241 w 122396"/>
                              <a:gd name="connsiteY1" fmla="*/ 20479 h 181356"/>
                              <a:gd name="connsiteX2" fmla="*/ 21716 w 122396"/>
                              <a:gd name="connsiteY2" fmla="*/ 20479 h 181356"/>
                              <a:gd name="connsiteX3" fmla="*/ 38195 w 122396"/>
                              <a:gd name="connsiteY3" fmla="*/ 4858 h 181356"/>
                              <a:gd name="connsiteX4" fmla="*/ 62960 w 122396"/>
                              <a:gd name="connsiteY4" fmla="*/ 0 h 181356"/>
                              <a:gd name="connsiteX5" fmla="*/ 89059 w 122396"/>
                              <a:gd name="connsiteY5" fmla="*/ 5525 h 181356"/>
                              <a:gd name="connsiteX6" fmla="*/ 107536 w 122396"/>
                              <a:gd name="connsiteY6" fmla="*/ 20384 h 181356"/>
                              <a:gd name="connsiteX7" fmla="*/ 118681 w 122396"/>
                              <a:gd name="connsiteY7" fmla="*/ 42005 h 181356"/>
                              <a:gd name="connsiteX8" fmla="*/ 122396 w 122396"/>
                              <a:gd name="connsiteY8" fmla="*/ 68009 h 181356"/>
                              <a:gd name="connsiteX9" fmla="*/ 118776 w 122396"/>
                              <a:gd name="connsiteY9" fmla="*/ 94012 h 181356"/>
                              <a:gd name="connsiteX10" fmla="*/ 107822 w 122396"/>
                              <a:gd name="connsiteY10" fmla="*/ 115348 h 181356"/>
                              <a:gd name="connsiteX11" fmla="*/ 89345 w 122396"/>
                              <a:gd name="connsiteY11" fmla="*/ 129731 h 181356"/>
                              <a:gd name="connsiteX12" fmla="*/ 63436 w 122396"/>
                              <a:gd name="connsiteY12" fmla="*/ 134969 h 181356"/>
                              <a:gd name="connsiteX13" fmla="*/ 52863 w 122396"/>
                              <a:gd name="connsiteY13" fmla="*/ 133921 h 181356"/>
                              <a:gd name="connsiteX14" fmla="*/ 41243 w 122396"/>
                              <a:gd name="connsiteY14" fmla="*/ 130683 h 181356"/>
                              <a:gd name="connsiteX15" fmla="*/ 30384 w 122396"/>
                              <a:gd name="connsiteY15" fmla="*/ 124492 h 181356"/>
                              <a:gd name="connsiteX16" fmla="*/ 21716 w 122396"/>
                              <a:gd name="connsiteY16" fmla="*/ 114871 h 181356"/>
                              <a:gd name="connsiteX17" fmla="*/ 21241 w 122396"/>
                              <a:gd name="connsiteY17" fmla="*/ 114871 h 181356"/>
                              <a:gd name="connsiteX18" fmla="*/ 21241 w 122396"/>
                              <a:gd name="connsiteY18" fmla="*/ 181356 h 181356"/>
                              <a:gd name="connsiteX19" fmla="*/ 0 w 122396"/>
                              <a:gd name="connsiteY19" fmla="*/ 181356 h 181356"/>
                              <a:gd name="connsiteX20" fmla="*/ 0 w 122396"/>
                              <a:gd name="connsiteY20" fmla="*/ 2858 h 181356"/>
                              <a:gd name="connsiteX21" fmla="*/ 21241 w 122396"/>
                              <a:gd name="connsiteY21" fmla="*/ 2858 h 181356"/>
                              <a:gd name="connsiteX22" fmla="*/ 97536 w 122396"/>
                              <a:gd name="connsiteY22" fmla="*/ 48768 h 181356"/>
                              <a:gd name="connsiteX23" fmla="*/ 90297 w 122396"/>
                              <a:gd name="connsiteY23" fmla="*/ 33338 h 181356"/>
                              <a:gd name="connsiteX24" fmla="*/ 77819 w 122396"/>
                              <a:gd name="connsiteY24" fmla="*/ 22574 h 181356"/>
                              <a:gd name="connsiteX25" fmla="*/ 59911 w 122396"/>
                              <a:gd name="connsiteY25" fmla="*/ 18574 h 181356"/>
                              <a:gd name="connsiteX26" fmla="*/ 41720 w 122396"/>
                              <a:gd name="connsiteY26" fmla="*/ 22860 h 181356"/>
                              <a:gd name="connsiteX27" fmla="*/ 29432 w 122396"/>
                              <a:gd name="connsiteY27" fmla="*/ 34004 h 181356"/>
                              <a:gd name="connsiteX28" fmla="*/ 22574 w 122396"/>
                              <a:gd name="connsiteY28" fmla="*/ 49625 h 181356"/>
                              <a:gd name="connsiteX29" fmla="*/ 20478 w 122396"/>
                              <a:gd name="connsiteY29" fmla="*/ 67342 h 181356"/>
                              <a:gd name="connsiteX30" fmla="*/ 22765 w 122396"/>
                              <a:gd name="connsiteY30" fmla="*/ 85725 h 181356"/>
                              <a:gd name="connsiteX31" fmla="*/ 29909 w 122396"/>
                              <a:gd name="connsiteY31" fmla="*/ 101346 h 181356"/>
                              <a:gd name="connsiteX32" fmla="*/ 42576 w 122396"/>
                              <a:gd name="connsiteY32" fmla="*/ 112204 h 181356"/>
                              <a:gd name="connsiteX33" fmla="*/ 61340 w 122396"/>
                              <a:gd name="connsiteY33" fmla="*/ 116396 h 181356"/>
                              <a:gd name="connsiteX34" fmla="*/ 79724 w 122396"/>
                              <a:gd name="connsiteY34" fmla="*/ 112109 h 181356"/>
                              <a:gd name="connsiteX35" fmla="*/ 91630 w 122396"/>
                              <a:gd name="connsiteY35" fmla="*/ 100870 h 181356"/>
                              <a:gd name="connsiteX36" fmla="*/ 98202 w 122396"/>
                              <a:gd name="connsiteY36" fmla="*/ 84868 h 181356"/>
                              <a:gd name="connsiteX37" fmla="*/ 100202 w 122396"/>
                              <a:gd name="connsiteY37" fmla="*/ 66389 h 181356"/>
                              <a:gd name="connsiteX38" fmla="*/ 97536 w 122396"/>
                              <a:gd name="connsiteY38" fmla="*/ 48768 h 18135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</a:cxnLst>
                            <a:rect l="l" t="t" r="r" b="b"/>
                            <a:pathLst>
                              <a:path w="122396" h="181356">
                                <a:moveTo>
                                  <a:pt x="21241" y="2953"/>
                                </a:moveTo>
                                <a:lnTo>
                                  <a:pt x="21241" y="20479"/>
                                </a:lnTo>
                                <a:lnTo>
                                  <a:pt x="21716" y="20479"/>
                                </a:lnTo>
                                <a:cubicBezTo>
                                  <a:pt x="25240" y="13335"/>
                                  <a:pt x="30670" y="8096"/>
                                  <a:pt x="38195" y="4858"/>
                                </a:cubicBezTo>
                                <a:cubicBezTo>
                                  <a:pt x="45719" y="1619"/>
                                  <a:pt x="54006" y="0"/>
                                  <a:pt x="62960" y="0"/>
                                </a:cubicBezTo>
                                <a:cubicBezTo>
                                  <a:pt x="72961" y="0"/>
                                  <a:pt x="81629" y="1810"/>
                                  <a:pt x="89059" y="5525"/>
                                </a:cubicBezTo>
                                <a:cubicBezTo>
                                  <a:pt x="96488" y="9239"/>
                                  <a:pt x="102679" y="14192"/>
                                  <a:pt x="107536" y="20384"/>
                                </a:cubicBezTo>
                                <a:cubicBezTo>
                                  <a:pt x="112490" y="26670"/>
                                  <a:pt x="116205" y="33909"/>
                                  <a:pt x="118681" y="42005"/>
                                </a:cubicBezTo>
                                <a:cubicBezTo>
                                  <a:pt x="121253" y="50197"/>
                                  <a:pt x="122396" y="58865"/>
                                  <a:pt x="122396" y="68009"/>
                                </a:cubicBezTo>
                                <a:cubicBezTo>
                                  <a:pt x="122396" y="77153"/>
                                  <a:pt x="121253" y="85820"/>
                                  <a:pt x="118776" y="94012"/>
                                </a:cubicBezTo>
                                <a:cubicBezTo>
                                  <a:pt x="116395" y="102203"/>
                                  <a:pt x="112680" y="109252"/>
                                  <a:pt x="107822" y="115348"/>
                                </a:cubicBezTo>
                                <a:cubicBezTo>
                                  <a:pt x="102869" y="121444"/>
                                  <a:pt x="96773" y="126206"/>
                                  <a:pt x="89345" y="129731"/>
                                </a:cubicBezTo>
                                <a:cubicBezTo>
                                  <a:pt x="81915" y="133255"/>
                                  <a:pt x="73247" y="134969"/>
                                  <a:pt x="63436" y="134969"/>
                                </a:cubicBezTo>
                                <a:cubicBezTo>
                                  <a:pt x="60293" y="134969"/>
                                  <a:pt x="56769" y="134588"/>
                                  <a:pt x="52863" y="133921"/>
                                </a:cubicBezTo>
                                <a:cubicBezTo>
                                  <a:pt x="48959" y="133255"/>
                                  <a:pt x="45053" y="132207"/>
                                  <a:pt x="41243" y="130683"/>
                                </a:cubicBezTo>
                                <a:cubicBezTo>
                                  <a:pt x="37433" y="129159"/>
                                  <a:pt x="33813" y="127063"/>
                                  <a:pt x="30384" y="124492"/>
                                </a:cubicBezTo>
                                <a:cubicBezTo>
                                  <a:pt x="26955" y="121920"/>
                                  <a:pt x="24097" y="118682"/>
                                  <a:pt x="21716" y="114871"/>
                                </a:cubicBezTo>
                                <a:lnTo>
                                  <a:pt x="21241" y="114871"/>
                                </a:lnTo>
                                <a:lnTo>
                                  <a:pt x="21241" y="181356"/>
                                </a:lnTo>
                                <a:lnTo>
                                  <a:pt x="0" y="181356"/>
                                </a:lnTo>
                                <a:lnTo>
                                  <a:pt x="0" y="2858"/>
                                </a:lnTo>
                                <a:lnTo>
                                  <a:pt x="21241" y="2858"/>
                                </a:lnTo>
                                <a:close/>
                                <a:moveTo>
                                  <a:pt x="97536" y="48768"/>
                                </a:moveTo>
                                <a:cubicBezTo>
                                  <a:pt x="96012" y="43053"/>
                                  <a:pt x="93535" y="37910"/>
                                  <a:pt x="90297" y="33338"/>
                                </a:cubicBezTo>
                                <a:cubicBezTo>
                                  <a:pt x="87059" y="28861"/>
                                  <a:pt x="82867" y="25241"/>
                                  <a:pt x="77819" y="22574"/>
                                </a:cubicBezTo>
                                <a:cubicBezTo>
                                  <a:pt x="72676" y="19907"/>
                                  <a:pt x="66770" y="18574"/>
                                  <a:pt x="59911" y="18574"/>
                                </a:cubicBezTo>
                                <a:cubicBezTo>
                                  <a:pt x="52768" y="18574"/>
                                  <a:pt x="46672" y="20003"/>
                                  <a:pt x="41720" y="22860"/>
                                </a:cubicBezTo>
                                <a:cubicBezTo>
                                  <a:pt x="36671" y="25718"/>
                                  <a:pt x="32575" y="29432"/>
                                  <a:pt x="29432" y="34004"/>
                                </a:cubicBezTo>
                                <a:cubicBezTo>
                                  <a:pt x="26289" y="38576"/>
                                  <a:pt x="24002" y="43815"/>
                                  <a:pt x="22574" y="49625"/>
                                </a:cubicBezTo>
                                <a:cubicBezTo>
                                  <a:pt x="21145" y="55436"/>
                                  <a:pt x="20478" y="61436"/>
                                  <a:pt x="20478" y="67342"/>
                                </a:cubicBezTo>
                                <a:cubicBezTo>
                                  <a:pt x="20478" y="73628"/>
                                  <a:pt x="21241" y="79820"/>
                                  <a:pt x="22765" y="85725"/>
                                </a:cubicBezTo>
                                <a:cubicBezTo>
                                  <a:pt x="24288" y="91631"/>
                                  <a:pt x="26669" y="96869"/>
                                  <a:pt x="29909" y="101346"/>
                                </a:cubicBezTo>
                                <a:cubicBezTo>
                                  <a:pt x="33147" y="105823"/>
                                  <a:pt x="37337" y="109442"/>
                                  <a:pt x="42576" y="112204"/>
                                </a:cubicBezTo>
                                <a:cubicBezTo>
                                  <a:pt x="47720" y="114967"/>
                                  <a:pt x="54006" y="116396"/>
                                  <a:pt x="61340" y="116396"/>
                                </a:cubicBezTo>
                                <a:cubicBezTo>
                                  <a:pt x="68675" y="116396"/>
                                  <a:pt x="74866" y="114967"/>
                                  <a:pt x="79724" y="112109"/>
                                </a:cubicBezTo>
                                <a:cubicBezTo>
                                  <a:pt x="84677" y="109252"/>
                                  <a:pt x="88582" y="105537"/>
                                  <a:pt x="91630" y="100870"/>
                                </a:cubicBezTo>
                                <a:cubicBezTo>
                                  <a:pt x="94678" y="96203"/>
                                  <a:pt x="96869" y="90869"/>
                                  <a:pt x="98202" y="84868"/>
                                </a:cubicBezTo>
                                <a:cubicBezTo>
                                  <a:pt x="99536" y="78867"/>
                                  <a:pt x="100202" y="72676"/>
                                  <a:pt x="100202" y="66389"/>
                                </a:cubicBezTo>
                                <a:cubicBezTo>
                                  <a:pt x="99917" y="60484"/>
                                  <a:pt x="99154" y="54578"/>
                                  <a:pt x="97536" y="48768"/>
                                </a:cubicBezTo>
                              </a:path>
                            </a:pathLst>
                          </a:custGeom>
                          <a:solidFill>
                            <a:srgbClr val="004288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44" name="Freeform: Shape 194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3751205" y="2520515"/>
                            <a:ext cx="21240" cy="178498"/>
                          </a:xfrm>
                          <a:custGeom>
                            <a:avLst/>
                            <a:gdLst>
                              <a:gd name="connsiteX0" fmla="*/ 0 w 21240"/>
                              <a:gd name="connsiteY0" fmla="*/ 0 h 178498"/>
                              <a:gd name="connsiteX1" fmla="*/ 21241 w 21240"/>
                              <a:gd name="connsiteY1" fmla="*/ 0 h 178498"/>
                              <a:gd name="connsiteX2" fmla="*/ 21241 w 21240"/>
                              <a:gd name="connsiteY2" fmla="*/ 178498 h 178498"/>
                              <a:gd name="connsiteX3" fmla="*/ 0 w 21240"/>
                              <a:gd name="connsiteY3" fmla="*/ 178498 h 17849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21240" h="178498">
                                <a:moveTo>
                                  <a:pt x="0" y="0"/>
                                </a:moveTo>
                                <a:lnTo>
                                  <a:pt x="21241" y="0"/>
                                </a:lnTo>
                                <a:lnTo>
                                  <a:pt x="21241" y="178498"/>
                                </a:lnTo>
                                <a:lnTo>
                                  <a:pt x="0" y="1784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288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45" name="Freeform: Shape 1945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3794733" y="2566806"/>
                            <a:ext cx="119254" cy="134874"/>
                          </a:xfrm>
                          <a:custGeom>
                            <a:avLst/>
                            <a:gdLst>
                              <a:gd name="connsiteX0" fmla="*/ 98585 w 119254"/>
                              <a:gd name="connsiteY0" fmla="*/ 123920 h 134874"/>
                              <a:gd name="connsiteX1" fmla="*/ 62103 w 119254"/>
                              <a:gd name="connsiteY1" fmla="*/ 134874 h 134874"/>
                              <a:gd name="connsiteX2" fmla="*/ 35148 w 119254"/>
                              <a:gd name="connsiteY2" fmla="*/ 129921 h 134874"/>
                              <a:gd name="connsiteX3" fmla="*/ 16003 w 119254"/>
                              <a:gd name="connsiteY3" fmla="*/ 115919 h 134874"/>
                              <a:gd name="connsiteX4" fmla="*/ 4382 w 119254"/>
                              <a:gd name="connsiteY4" fmla="*/ 94393 h 134874"/>
                              <a:gd name="connsiteX5" fmla="*/ 0 w 119254"/>
                              <a:gd name="connsiteY5" fmla="*/ 67151 h 134874"/>
                              <a:gd name="connsiteX6" fmla="*/ 4478 w 119254"/>
                              <a:gd name="connsiteY6" fmla="*/ 40196 h 134874"/>
                              <a:gd name="connsiteX7" fmla="*/ 17050 w 119254"/>
                              <a:gd name="connsiteY7" fmla="*/ 18955 h 134874"/>
                              <a:gd name="connsiteX8" fmla="*/ 36291 w 119254"/>
                              <a:gd name="connsiteY8" fmla="*/ 4953 h 134874"/>
                              <a:gd name="connsiteX9" fmla="*/ 60674 w 119254"/>
                              <a:gd name="connsiteY9" fmla="*/ 0 h 134874"/>
                              <a:gd name="connsiteX10" fmla="*/ 89249 w 119254"/>
                              <a:gd name="connsiteY10" fmla="*/ 7144 h 134874"/>
                              <a:gd name="connsiteX11" fmla="*/ 107538 w 119254"/>
                              <a:gd name="connsiteY11" fmla="*/ 25241 h 134874"/>
                              <a:gd name="connsiteX12" fmla="*/ 117063 w 119254"/>
                              <a:gd name="connsiteY12" fmla="*/ 49244 h 134874"/>
                              <a:gd name="connsiteX13" fmla="*/ 119158 w 119254"/>
                              <a:gd name="connsiteY13" fmla="*/ 74009 h 134874"/>
                              <a:gd name="connsiteX14" fmla="*/ 22385 w 119254"/>
                              <a:gd name="connsiteY14" fmla="*/ 74009 h 134874"/>
                              <a:gd name="connsiteX15" fmla="*/ 24385 w 119254"/>
                              <a:gd name="connsiteY15" fmla="*/ 90107 h 134874"/>
                              <a:gd name="connsiteX16" fmla="*/ 31624 w 119254"/>
                              <a:gd name="connsiteY16" fmla="*/ 103632 h 134874"/>
                              <a:gd name="connsiteX17" fmla="*/ 44387 w 119254"/>
                              <a:gd name="connsiteY17" fmla="*/ 112967 h 134874"/>
                              <a:gd name="connsiteX18" fmla="*/ 62675 w 119254"/>
                              <a:gd name="connsiteY18" fmla="*/ 116491 h 134874"/>
                              <a:gd name="connsiteX19" fmla="*/ 84773 w 119254"/>
                              <a:gd name="connsiteY19" fmla="*/ 110300 h 134874"/>
                              <a:gd name="connsiteX20" fmla="*/ 96203 w 119254"/>
                              <a:gd name="connsiteY20" fmla="*/ 91250 h 134874"/>
                              <a:gd name="connsiteX21" fmla="*/ 117158 w 119254"/>
                              <a:gd name="connsiteY21" fmla="*/ 91250 h 134874"/>
                              <a:gd name="connsiteX22" fmla="*/ 98585 w 119254"/>
                              <a:gd name="connsiteY22" fmla="*/ 123920 h 134874"/>
                              <a:gd name="connsiteX23" fmla="*/ 93441 w 119254"/>
                              <a:gd name="connsiteY23" fmla="*/ 40958 h 134874"/>
                              <a:gd name="connsiteX24" fmla="*/ 85630 w 119254"/>
                              <a:gd name="connsiteY24" fmla="*/ 29337 h 134874"/>
                              <a:gd name="connsiteX25" fmla="*/ 74200 w 119254"/>
                              <a:gd name="connsiteY25" fmla="*/ 21527 h 134874"/>
                              <a:gd name="connsiteX26" fmla="*/ 59531 w 119254"/>
                              <a:gd name="connsiteY26" fmla="*/ 18669 h 134874"/>
                              <a:gd name="connsiteX27" fmla="*/ 44673 w 119254"/>
                              <a:gd name="connsiteY27" fmla="*/ 21527 h 134874"/>
                              <a:gd name="connsiteX28" fmla="*/ 33242 w 119254"/>
                              <a:gd name="connsiteY28" fmla="*/ 29337 h 134874"/>
                              <a:gd name="connsiteX29" fmla="*/ 25718 w 119254"/>
                              <a:gd name="connsiteY29" fmla="*/ 40958 h 134874"/>
                              <a:gd name="connsiteX30" fmla="*/ 22479 w 119254"/>
                              <a:gd name="connsiteY30" fmla="*/ 55054 h 134874"/>
                              <a:gd name="connsiteX31" fmla="*/ 96679 w 119254"/>
                              <a:gd name="connsiteY31" fmla="*/ 55054 h 134874"/>
                              <a:gd name="connsiteX32" fmla="*/ 93441 w 119254"/>
                              <a:gd name="connsiteY32" fmla="*/ 40958 h 1348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</a:cxnLst>
                            <a:rect l="l" t="t" r="r" b="b"/>
                            <a:pathLst>
                              <a:path w="119254" h="134874">
                                <a:moveTo>
                                  <a:pt x="98585" y="123920"/>
                                </a:moveTo>
                                <a:cubicBezTo>
                                  <a:pt x="88964" y="131254"/>
                                  <a:pt x="76772" y="134874"/>
                                  <a:pt x="62103" y="134874"/>
                                </a:cubicBezTo>
                                <a:cubicBezTo>
                                  <a:pt x="51721" y="134874"/>
                                  <a:pt x="42767" y="133255"/>
                                  <a:pt x="35148" y="129921"/>
                                </a:cubicBezTo>
                                <a:cubicBezTo>
                                  <a:pt x="27527" y="126587"/>
                                  <a:pt x="21146" y="121920"/>
                                  <a:pt x="16003" y="115919"/>
                                </a:cubicBezTo>
                                <a:cubicBezTo>
                                  <a:pt x="10859" y="109919"/>
                                  <a:pt x="6953" y="102775"/>
                                  <a:pt x="4382" y="94393"/>
                                </a:cubicBezTo>
                                <a:cubicBezTo>
                                  <a:pt x="1810" y="86106"/>
                                  <a:pt x="286" y="76962"/>
                                  <a:pt x="0" y="67151"/>
                                </a:cubicBezTo>
                                <a:cubicBezTo>
                                  <a:pt x="0" y="57341"/>
                                  <a:pt x="1524" y="48292"/>
                                  <a:pt x="4478" y="40196"/>
                                </a:cubicBezTo>
                                <a:cubicBezTo>
                                  <a:pt x="7525" y="32004"/>
                                  <a:pt x="11716" y="24956"/>
                                  <a:pt x="17050" y="18955"/>
                                </a:cubicBezTo>
                                <a:cubicBezTo>
                                  <a:pt x="22479" y="12954"/>
                                  <a:pt x="28956" y="8287"/>
                                  <a:pt x="36291" y="4953"/>
                                </a:cubicBezTo>
                                <a:cubicBezTo>
                                  <a:pt x="43721" y="1619"/>
                                  <a:pt x="51817" y="0"/>
                                  <a:pt x="60674" y="0"/>
                                </a:cubicBezTo>
                                <a:cubicBezTo>
                                  <a:pt x="72200" y="0"/>
                                  <a:pt x="81725" y="2381"/>
                                  <a:pt x="89249" y="7144"/>
                                </a:cubicBezTo>
                                <a:cubicBezTo>
                                  <a:pt x="96870" y="11906"/>
                                  <a:pt x="102966" y="18002"/>
                                  <a:pt x="107538" y="25241"/>
                                </a:cubicBezTo>
                                <a:cubicBezTo>
                                  <a:pt x="112109" y="32576"/>
                                  <a:pt x="115253" y="40577"/>
                                  <a:pt x="117063" y="49244"/>
                                </a:cubicBezTo>
                                <a:cubicBezTo>
                                  <a:pt x="118778" y="57912"/>
                                  <a:pt x="119539" y="66199"/>
                                  <a:pt x="119158" y="74009"/>
                                </a:cubicBezTo>
                                <a:lnTo>
                                  <a:pt x="22385" y="74009"/>
                                </a:lnTo>
                                <a:cubicBezTo>
                                  <a:pt x="22194" y="79724"/>
                                  <a:pt x="22860" y="85058"/>
                                  <a:pt x="24385" y="90107"/>
                                </a:cubicBezTo>
                                <a:cubicBezTo>
                                  <a:pt x="25909" y="95250"/>
                                  <a:pt x="28290" y="99727"/>
                                  <a:pt x="31624" y="103632"/>
                                </a:cubicBezTo>
                                <a:cubicBezTo>
                                  <a:pt x="34957" y="107537"/>
                                  <a:pt x="39243" y="110681"/>
                                  <a:pt x="44387" y="112967"/>
                                </a:cubicBezTo>
                                <a:cubicBezTo>
                                  <a:pt x="49626" y="115348"/>
                                  <a:pt x="55627" y="116491"/>
                                  <a:pt x="62675" y="116491"/>
                                </a:cubicBezTo>
                                <a:cubicBezTo>
                                  <a:pt x="71628" y="116491"/>
                                  <a:pt x="79058" y="114395"/>
                                  <a:pt x="84773" y="110300"/>
                                </a:cubicBezTo>
                                <a:cubicBezTo>
                                  <a:pt x="90488" y="106109"/>
                                  <a:pt x="94298" y="99822"/>
                                  <a:pt x="96203" y="91250"/>
                                </a:cubicBezTo>
                                <a:lnTo>
                                  <a:pt x="117158" y="91250"/>
                                </a:lnTo>
                                <a:cubicBezTo>
                                  <a:pt x="114491" y="105728"/>
                                  <a:pt x="108204" y="116586"/>
                                  <a:pt x="98585" y="123920"/>
                                </a:cubicBezTo>
                                <a:moveTo>
                                  <a:pt x="93441" y="40958"/>
                                </a:moveTo>
                                <a:cubicBezTo>
                                  <a:pt x="91535" y="36481"/>
                                  <a:pt x="88964" y="32576"/>
                                  <a:pt x="85630" y="29337"/>
                                </a:cubicBezTo>
                                <a:cubicBezTo>
                                  <a:pt x="82391" y="26099"/>
                                  <a:pt x="78581" y="23527"/>
                                  <a:pt x="74200" y="21527"/>
                                </a:cubicBezTo>
                                <a:cubicBezTo>
                                  <a:pt x="69724" y="19621"/>
                                  <a:pt x="64866" y="18669"/>
                                  <a:pt x="59531" y="18669"/>
                                </a:cubicBezTo>
                                <a:cubicBezTo>
                                  <a:pt x="54007" y="18669"/>
                                  <a:pt x="49054" y="19621"/>
                                  <a:pt x="44673" y="21527"/>
                                </a:cubicBezTo>
                                <a:cubicBezTo>
                                  <a:pt x="40291" y="23432"/>
                                  <a:pt x="36481" y="26099"/>
                                  <a:pt x="33242" y="29337"/>
                                </a:cubicBezTo>
                                <a:cubicBezTo>
                                  <a:pt x="30099" y="32671"/>
                                  <a:pt x="27527" y="36576"/>
                                  <a:pt x="25718" y="40958"/>
                                </a:cubicBezTo>
                                <a:cubicBezTo>
                                  <a:pt x="23908" y="45339"/>
                                  <a:pt x="22765" y="50102"/>
                                  <a:pt x="22479" y="55054"/>
                                </a:cubicBezTo>
                                <a:lnTo>
                                  <a:pt x="96679" y="55054"/>
                                </a:lnTo>
                                <a:cubicBezTo>
                                  <a:pt x="96488" y="50197"/>
                                  <a:pt x="95345" y="45434"/>
                                  <a:pt x="93441" y="40958"/>
                                </a:cubicBezTo>
                              </a:path>
                            </a:pathLst>
                          </a:custGeom>
                          <a:solidFill>
                            <a:srgbClr val="004288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  <wpg:grpSp>
                      <wpg:cNvPr id="1946" name="Group 1946"/>
                      <wpg:cNvGrpSpPr/>
                      <wpg:grpSpPr>
                        <a:xfrm>
                          <a:off x="-1" y="87111"/>
                          <a:ext cx="1104225" cy="358577"/>
                          <a:chOff x="-1" y="87111"/>
                          <a:chExt cx="1104225" cy="358577"/>
                        </a:xfrm>
                      </wpg:grpSpPr>
                      <wpg:grpSp>
                        <wpg:cNvPr id="1947" name="Graphic 17"/>
                        <wpg:cNvGrpSpPr/>
                        <wpg:grpSpPr>
                          <a:xfrm>
                            <a:off x="-1" y="87111"/>
                            <a:ext cx="358590" cy="358577"/>
                            <a:chOff x="0" y="87111"/>
                            <a:chExt cx="1897563" cy="1897516"/>
                          </a:xfrm>
                          <a:solidFill>
                            <a:schemeClr val="accent1"/>
                          </a:solidFill>
                        </wpg:grpSpPr>
                        <wps:wsp>
                          <wps:cNvPr id="193" name="Freeform: Shape 19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/>
                          <wps:spPr>
                            <a:xfrm>
                              <a:off x="408340" y="1425189"/>
                              <a:ext cx="392923" cy="388524"/>
                            </a:xfrm>
                            <a:custGeom>
                              <a:avLst/>
                              <a:gdLst>
                                <a:gd name="connsiteX0" fmla="*/ 198224 w 392923"/>
                                <a:gd name="connsiteY0" fmla="*/ 0 h 388524"/>
                                <a:gd name="connsiteX1" fmla="*/ 196414 w 392923"/>
                                <a:gd name="connsiteY1" fmla="*/ 0 h 388524"/>
                                <a:gd name="connsiteX2" fmla="*/ 58778 w 392923"/>
                                <a:gd name="connsiteY2" fmla="*/ 55721 h 388524"/>
                                <a:gd name="connsiteX3" fmla="*/ 8 w 392923"/>
                                <a:gd name="connsiteY3" fmla="*/ 192596 h 388524"/>
                                <a:gd name="connsiteX4" fmla="*/ 56301 w 392923"/>
                                <a:gd name="connsiteY4" fmla="*/ 330422 h 388524"/>
                                <a:gd name="connsiteX5" fmla="*/ 194699 w 392923"/>
                                <a:gd name="connsiteY5" fmla="*/ 388525 h 388524"/>
                                <a:gd name="connsiteX6" fmla="*/ 196509 w 392923"/>
                                <a:gd name="connsiteY6" fmla="*/ 388525 h 388524"/>
                                <a:gd name="connsiteX7" fmla="*/ 334145 w 392923"/>
                                <a:gd name="connsiteY7" fmla="*/ 332804 h 388524"/>
                                <a:gd name="connsiteX8" fmla="*/ 392915 w 392923"/>
                                <a:gd name="connsiteY8" fmla="*/ 195929 h 388524"/>
                                <a:gd name="connsiteX9" fmla="*/ 198224 w 392923"/>
                                <a:gd name="connsiteY9" fmla="*/ 0 h 38852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392923" h="388524">
                                  <a:moveTo>
                                    <a:pt x="198224" y="0"/>
                                  </a:moveTo>
                                  <a:cubicBezTo>
                                    <a:pt x="197652" y="0"/>
                                    <a:pt x="196985" y="0"/>
                                    <a:pt x="196414" y="0"/>
                                  </a:cubicBezTo>
                                  <a:cubicBezTo>
                                    <a:pt x="144598" y="0"/>
                                    <a:pt x="95735" y="19717"/>
                                    <a:pt x="58778" y="55721"/>
                                  </a:cubicBezTo>
                                  <a:cubicBezTo>
                                    <a:pt x="21344" y="92107"/>
                                    <a:pt x="485" y="140684"/>
                                    <a:pt x="8" y="192596"/>
                                  </a:cubicBezTo>
                                  <a:cubicBezTo>
                                    <a:pt x="-468" y="244507"/>
                                    <a:pt x="19535" y="293465"/>
                                    <a:pt x="56301" y="330422"/>
                                  </a:cubicBezTo>
                                  <a:cubicBezTo>
                                    <a:pt x="93068" y="367475"/>
                                    <a:pt x="142217" y="388144"/>
                                    <a:pt x="194699" y="388525"/>
                                  </a:cubicBezTo>
                                  <a:cubicBezTo>
                                    <a:pt x="195271" y="388525"/>
                                    <a:pt x="195938" y="388525"/>
                                    <a:pt x="196509" y="388525"/>
                                  </a:cubicBezTo>
                                  <a:cubicBezTo>
                                    <a:pt x="248325" y="388525"/>
                                    <a:pt x="297093" y="368808"/>
                                    <a:pt x="334145" y="332804"/>
                                  </a:cubicBezTo>
                                  <a:cubicBezTo>
                                    <a:pt x="371579" y="296418"/>
                                    <a:pt x="392438" y="247840"/>
                                    <a:pt x="392915" y="195929"/>
                                  </a:cubicBezTo>
                                  <a:cubicBezTo>
                                    <a:pt x="393962" y="88868"/>
                                    <a:pt x="306618" y="952"/>
                                    <a:pt x="198224" y="0"/>
                                  </a:cubicBezTo>
                                </a:path>
                              </a:pathLst>
                            </a:custGeom>
                            <a:solidFill>
                              <a:srgbClr val="094985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94" name="Freeform: Shape 19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/>
                          <wps:spPr>
                            <a:xfrm>
                              <a:off x="1504367" y="847974"/>
                              <a:ext cx="393196" cy="388693"/>
                            </a:xfrm>
                            <a:custGeom>
                              <a:avLst/>
                              <a:gdLst>
                                <a:gd name="connsiteX0" fmla="*/ 28027 w 393196"/>
                                <a:gd name="connsiteY0" fmla="*/ 94488 h 388693"/>
                                <a:gd name="connsiteX1" fmla="*/ 6024 w 393196"/>
                                <a:gd name="connsiteY1" fmla="*/ 241554 h 388693"/>
                                <a:gd name="connsiteX2" fmla="*/ 95654 w 393196"/>
                                <a:gd name="connsiteY2" fmla="*/ 360997 h 388693"/>
                                <a:gd name="connsiteX3" fmla="*/ 244435 w 393196"/>
                                <a:gd name="connsiteY3" fmla="*/ 382810 h 388693"/>
                                <a:gd name="connsiteX4" fmla="*/ 365212 w 393196"/>
                                <a:gd name="connsiteY4" fmla="*/ 294227 h 388693"/>
                                <a:gd name="connsiteX5" fmla="*/ 387215 w 393196"/>
                                <a:gd name="connsiteY5" fmla="*/ 147161 h 388693"/>
                                <a:gd name="connsiteX6" fmla="*/ 297584 w 393196"/>
                                <a:gd name="connsiteY6" fmla="*/ 27718 h 388693"/>
                                <a:gd name="connsiteX7" fmla="*/ 196905 w 393196"/>
                                <a:gd name="connsiteY7" fmla="*/ 0 h 388693"/>
                                <a:gd name="connsiteX8" fmla="*/ 148804 w 393196"/>
                                <a:gd name="connsiteY8" fmla="*/ 5906 h 388693"/>
                                <a:gd name="connsiteX9" fmla="*/ 28027 w 393196"/>
                                <a:gd name="connsiteY9" fmla="*/ 94488 h 38869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393196" h="388693">
                                  <a:moveTo>
                                    <a:pt x="28027" y="94488"/>
                                  </a:moveTo>
                                  <a:cubicBezTo>
                                    <a:pt x="1071" y="138970"/>
                                    <a:pt x="-6835" y="191262"/>
                                    <a:pt x="6024" y="241554"/>
                                  </a:cubicBezTo>
                                  <a:cubicBezTo>
                                    <a:pt x="18788" y="291941"/>
                                    <a:pt x="50601" y="334328"/>
                                    <a:pt x="95654" y="360997"/>
                                  </a:cubicBezTo>
                                  <a:cubicBezTo>
                                    <a:pt x="140708" y="387667"/>
                                    <a:pt x="193571" y="395383"/>
                                    <a:pt x="244435" y="382810"/>
                                  </a:cubicBezTo>
                                  <a:cubicBezTo>
                                    <a:pt x="295394" y="370237"/>
                                    <a:pt x="338256" y="338709"/>
                                    <a:pt x="365212" y="294227"/>
                                  </a:cubicBezTo>
                                  <a:cubicBezTo>
                                    <a:pt x="392168" y="249746"/>
                                    <a:pt x="399978" y="197453"/>
                                    <a:pt x="387215" y="147161"/>
                                  </a:cubicBezTo>
                                  <a:cubicBezTo>
                                    <a:pt x="374451" y="96774"/>
                                    <a:pt x="342638" y="54388"/>
                                    <a:pt x="297584" y="27718"/>
                                  </a:cubicBezTo>
                                  <a:cubicBezTo>
                                    <a:pt x="266628" y="9430"/>
                                    <a:pt x="232052" y="0"/>
                                    <a:pt x="196905" y="0"/>
                                  </a:cubicBezTo>
                                  <a:cubicBezTo>
                                    <a:pt x="180903" y="0"/>
                                    <a:pt x="164711" y="2000"/>
                                    <a:pt x="148804" y="5906"/>
                                  </a:cubicBezTo>
                                  <a:cubicBezTo>
                                    <a:pt x="97845" y="18479"/>
                                    <a:pt x="54983" y="49911"/>
                                    <a:pt x="28027" y="94488"/>
                                  </a:cubicBezTo>
                                </a:path>
                              </a:pathLst>
                            </a:custGeom>
                            <a:solidFill>
                              <a:srgbClr val="5692CE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95" name="Freeform: Shape 19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/>
                          <wps:spPr>
                            <a:xfrm>
                              <a:off x="1066809" y="277291"/>
                              <a:ext cx="634180" cy="1548122"/>
                            </a:xfrm>
                            <a:custGeom>
                              <a:avLst/>
                              <a:gdLst>
                                <a:gd name="connsiteX0" fmla="*/ 502732 w 634180"/>
                                <a:gd name="connsiteY0" fmla="*/ 981878 h 1548122"/>
                                <a:gd name="connsiteX1" fmla="*/ 386146 w 634180"/>
                                <a:gd name="connsiteY1" fmla="*/ 826525 h 1548122"/>
                                <a:gd name="connsiteX2" fmla="*/ 414817 w 634180"/>
                                <a:gd name="connsiteY2" fmla="*/ 635168 h 1548122"/>
                                <a:gd name="connsiteX3" fmla="*/ 571979 w 634180"/>
                                <a:gd name="connsiteY3" fmla="*/ 519915 h 1548122"/>
                                <a:gd name="connsiteX4" fmla="*/ 631605 w 634180"/>
                                <a:gd name="connsiteY4" fmla="*/ 512581 h 1548122"/>
                                <a:gd name="connsiteX5" fmla="*/ 634177 w 634180"/>
                                <a:gd name="connsiteY5" fmla="*/ 124151 h 1548122"/>
                                <a:gd name="connsiteX6" fmla="*/ 402243 w 634180"/>
                                <a:gd name="connsiteY6" fmla="*/ 61000 h 1548122"/>
                                <a:gd name="connsiteX7" fmla="*/ 17148 w 634180"/>
                                <a:gd name="connsiteY7" fmla="*/ 709177 h 1548122"/>
                                <a:gd name="connsiteX8" fmla="*/ 16290 w 634180"/>
                                <a:gd name="connsiteY8" fmla="*/ 832526 h 1548122"/>
                                <a:gd name="connsiteX9" fmla="*/ 392718 w 634180"/>
                                <a:gd name="connsiteY9" fmla="*/ 1485750 h 1548122"/>
                                <a:gd name="connsiteX10" fmla="*/ 625510 w 634180"/>
                                <a:gd name="connsiteY10" fmla="*/ 1425552 h 1548122"/>
                                <a:gd name="connsiteX11" fmla="*/ 628272 w 634180"/>
                                <a:gd name="connsiteY11" fmla="*/ 1017692 h 1548122"/>
                                <a:gd name="connsiteX12" fmla="*/ 502732 w 634180"/>
                                <a:gd name="connsiteY12" fmla="*/ 981878 h 154812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634180" h="1548122">
                                  <a:moveTo>
                                    <a:pt x="502732" y="981878"/>
                                  </a:moveTo>
                                  <a:cubicBezTo>
                                    <a:pt x="444154" y="947207"/>
                                    <a:pt x="402720" y="891961"/>
                                    <a:pt x="386146" y="826525"/>
                                  </a:cubicBezTo>
                                  <a:cubicBezTo>
                                    <a:pt x="369573" y="760993"/>
                                    <a:pt x="379669" y="693080"/>
                                    <a:pt x="414817" y="635168"/>
                                  </a:cubicBezTo>
                                  <a:cubicBezTo>
                                    <a:pt x="449964" y="577256"/>
                                    <a:pt x="505685" y="536298"/>
                                    <a:pt x="571979" y="519915"/>
                                  </a:cubicBezTo>
                                  <a:cubicBezTo>
                                    <a:pt x="591791" y="515057"/>
                                    <a:pt x="611698" y="512771"/>
                                    <a:pt x="631605" y="512581"/>
                                  </a:cubicBezTo>
                                  <a:lnTo>
                                    <a:pt x="634177" y="124151"/>
                                  </a:lnTo>
                                  <a:cubicBezTo>
                                    <a:pt x="635035" y="-1769"/>
                                    <a:pt x="466728" y="-47584"/>
                                    <a:pt x="402243" y="61000"/>
                                  </a:cubicBezTo>
                                  <a:lnTo>
                                    <a:pt x="17148" y="709177"/>
                                  </a:lnTo>
                                  <a:cubicBezTo>
                                    <a:pt x="-5427" y="747182"/>
                                    <a:pt x="-5712" y="794235"/>
                                    <a:pt x="16290" y="832526"/>
                                  </a:cubicBezTo>
                                  <a:lnTo>
                                    <a:pt x="392718" y="1485750"/>
                                  </a:lnTo>
                                  <a:cubicBezTo>
                                    <a:pt x="455774" y="1595192"/>
                                    <a:pt x="624652" y="1551473"/>
                                    <a:pt x="625510" y="1425552"/>
                                  </a:cubicBezTo>
                                  <a:lnTo>
                                    <a:pt x="628272" y="1017692"/>
                                  </a:lnTo>
                                  <a:cubicBezTo>
                                    <a:pt x="584362" y="1016549"/>
                                    <a:pt x="541309" y="1004738"/>
                                    <a:pt x="502732" y="981878"/>
                                  </a:cubicBezTo>
                                </a:path>
                              </a:pathLst>
                            </a:custGeom>
                            <a:solidFill>
                              <a:srgbClr val="5692CE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96" name="Freeform: Shape 19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1066073"/>
                              <a:ext cx="1377541" cy="918554"/>
                            </a:xfrm>
                            <a:custGeom>
                              <a:avLst/>
                              <a:gdLst>
                                <a:gd name="connsiteX0" fmla="*/ 1361325 w 1377541"/>
                                <a:gd name="connsiteY0" fmla="*/ 735163 h 918554"/>
                                <a:gd name="connsiteX1" fmla="*/ 994041 w 1377541"/>
                                <a:gd name="connsiteY1" fmla="*/ 76890 h 918554"/>
                                <a:gd name="connsiteX2" fmla="*/ 887170 w 1377541"/>
                                <a:gd name="connsiteY2" fmla="*/ 13263 h 918554"/>
                                <a:gd name="connsiteX3" fmla="*/ 126980 w 1377541"/>
                                <a:gd name="connsiteY3" fmla="*/ 23 h 918554"/>
                                <a:gd name="connsiteX4" fmla="*/ 60496 w 1377541"/>
                                <a:gd name="connsiteY4" fmla="*/ 228623 h 918554"/>
                                <a:gd name="connsiteX5" fmla="*/ 386346 w 1377541"/>
                                <a:gd name="connsiteY5" fmla="*/ 422648 h 918554"/>
                                <a:gd name="connsiteX6" fmla="*/ 607135 w 1377541"/>
                                <a:gd name="connsiteY6" fmla="*/ 300537 h 918554"/>
                                <a:gd name="connsiteX7" fmla="*/ 860500 w 1377541"/>
                                <a:gd name="connsiteY7" fmla="*/ 555617 h 918554"/>
                                <a:gd name="connsiteX8" fmla="*/ 823924 w 1377541"/>
                                <a:gd name="connsiteY8" fmla="*/ 683252 h 918554"/>
                                <a:gd name="connsiteX9" fmla="*/ 1188065 w 1377541"/>
                                <a:gd name="connsiteY9" fmla="*/ 900136 h 918554"/>
                                <a:gd name="connsiteX10" fmla="*/ 1361325 w 1377541"/>
                                <a:gd name="connsiteY10" fmla="*/ 735163 h 91855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</a:cxnLst>
                              <a:rect l="l" t="t" r="r" b="b"/>
                              <a:pathLst>
                                <a:path w="1377541" h="918554">
                                  <a:moveTo>
                                    <a:pt x="1361325" y="735163"/>
                                  </a:moveTo>
                                  <a:lnTo>
                                    <a:pt x="994041" y="76890"/>
                                  </a:lnTo>
                                  <a:cubicBezTo>
                                    <a:pt x="972514" y="38314"/>
                                    <a:pt x="931747" y="14025"/>
                                    <a:pt x="887170" y="13263"/>
                                  </a:cubicBezTo>
                                  <a:lnTo>
                                    <a:pt x="126980" y="23"/>
                                  </a:lnTo>
                                  <a:cubicBezTo>
                                    <a:pt x="-369" y="-2263"/>
                                    <a:pt x="-48566" y="163663"/>
                                    <a:pt x="60496" y="228623"/>
                                  </a:cubicBezTo>
                                  <a:lnTo>
                                    <a:pt x="386346" y="422648"/>
                                  </a:lnTo>
                                  <a:cubicBezTo>
                                    <a:pt x="431685" y="348829"/>
                                    <a:pt x="513790" y="299585"/>
                                    <a:pt x="607135" y="300537"/>
                                  </a:cubicBezTo>
                                  <a:cubicBezTo>
                                    <a:pt x="748105" y="301775"/>
                                    <a:pt x="861739" y="416266"/>
                                    <a:pt x="860500" y="555617"/>
                                  </a:cubicBezTo>
                                  <a:cubicBezTo>
                                    <a:pt x="860119" y="601337"/>
                                    <a:pt x="847165" y="645056"/>
                                    <a:pt x="823924" y="683252"/>
                                  </a:cubicBezTo>
                                  <a:lnTo>
                                    <a:pt x="1188065" y="900136"/>
                                  </a:lnTo>
                                  <a:cubicBezTo>
                                    <a:pt x="1297126" y="965192"/>
                                    <a:pt x="1422856" y="845463"/>
                                    <a:pt x="1361325" y="735163"/>
                                  </a:cubicBezTo>
                                </a:path>
                              </a:pathLst>
                            </a:custGeom>
                            <a:solidFill>
                              <a:srgbClr val="094985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97" name="Freeform: Shape 19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/>
                          <wps:spPr>
                            <a:xfrm>
                              <a:off x="18930" y="87111"/>
                              <a:ext cx="1396527" cy="894696"/>
                            </a:xfrm>
                            <a:custGeom>
                              <a:avLst/>
                              <a:gdLst>
                                <a:gd name="connsiteX0" fmla="*/ 1210092 w 1396527"/>
                                <a:gd name="connsiteY0" fmla="*/ 16580 h 894696"/>
                                <a:gd name="connsiteX1" fmla="*/ 856905 w 1396527"/>
                                <a:gd name="connsiteY1" fmla="*/ 213557 h 894696"/>
                                <a:gd name="connsiteX2" fmla="*/ 853095 w 1396527"/>
                                <a:gd name="connsiteY2" fmla="*/ 459207 h 894696"/>
                                <a:gd name="connsiteX3" fmla="*/ 631258 w 1396527"/>
                                <a:gd name="connsiteY3" fmla="*/ 585413 h 894696"/>
                                <a:gd name="connsiteX4" fmla="*/ 503718 w 1396527"/>
                                <a:gd name="connsiteY4" fmla="*/ 551599 h 894696"/>
                                <a:gd name="connsiteX5" fmla="*/ 411993 w 1396527"/>
                                <a:gd name="connsiteY5" fmla="*/ 461683 h 894696"/>
                                <a:gd name="connsiteX6" fmla="*/ 63568 w 1396527"/>
                                <a:gd name="connsiteY6" fmla="*/ 655993 h 894696"/>
                                <a:gd name="connsiteX7" fmla="*/ 123385 w 1396527"/>
                                <a:gd name="connsiteY7" fmla="*/ 886403 h 894696"/>
                                <a:gd name="connsiteX8" fmla="*/ 883671 w 1396527"/>
                                <a:gd name="connsiteY8" fmla="*/ 894690 h 894696"/>
                                <a:gd name="connsiteX9" fmla="*/ 992351 w 1396527"/>
                                <a:gd name="connsiteY9" fmla="*/ 834111 h 894696"/>
                                <a:gd name="connsiteX10" fmla="*/ 1378494 w 1396527"/>
                                <a:gd name="connsiteY10" fmla="*/ 186506 h 894696"/>
                                <a:gd name="connsiteX11" fmla="*/ 1210092 w 1396527"/>
                                <a:gd name="connsiteY11" fmla="*/ 16580 h 89469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396527" h="894696">
                                  <a:moveTo>
                                    <a:pt x="1210092" y="16580"/>
                                  </a:moveTo>
                                  <a:lnTo>
                                    <a:pt x="856905" y="213557"/>
                                  </a:lnTo>
                                  <a:cubicBezTo>
                                    <a:pt x="897101" y="288138"/>
                                    <a:pt x="899006" y="380816"/>
                                    <a:pt x="853095" y="459207"/>
                                  </a:cubicBezTo>
                                  <a:cubicBezTo>
                                    <a:pt x="805756" y="540169"/>
                                    <a:pt x="719745" y="585413"/>
                                    <a:pt x="631258" y="585413"/>
                                  </a:cubicBezTo>
                                  <a:cubicBezTo>
                                    <a:pt x="587919" y="585413"/>
                                    <a:pt x="544009" y="574459"/>
                                    <a:pt x="503718" y="551599"/>
                                  </a:cubicBezTo>
                                  <a:cubicBezTo>
                                    <a:pt x="464380" y="529120"/>
                                    <a:pt x="433519" y="497783"/>
                                    <a:pt x="411993" y="461683"/>
                                  </a:cubicBezTo>
                                  <a:lnTo>
                                    <a:pt x="63568" y="655993"/>
                                  </a:lnTo>
                                  <a:cubicBezTo>
                                    <a:pt x="-47398" y="717906"/>
                                    <a:pt x="-3964" y="884974"/>
                                    <a:pt x="123385" y="886403"/>
                                  </a:cubicBezTo>
                                  <a:lnTo>
                                    <a:pt x="883671" y="894690"/>
                                  </a:lnTo>
                                  <a:cubicBezTo>
                                    <a:pt x="928248" y="895166"/>
                                    <a:pt x="969681" y="872020"/>
                                    <a:pt x="992351" y="834111"/>
                                  </a:cubicBezTo>
                                  <a:lnTo>
                                    <a:pt x="1378494" y="186506"/>
                                  </a:lnTo>
                                  <a:cubicBezTo>
                                    <a:pt x="1443264" y="77921"/>
                                    <a:pt x="1321059" y="-45237"/>
                                    <a:pt x="1210092" y="16580"/>
                                  </a:cubicBezTo>
                                </a:path>
                              </a:pathLst>
                            </a:custGeom>
                            <a:solidFill>
                              <a:srgbClr val="1C7E88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98" name="Freeform: Shape 19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/>
                          <wps:spPr>
                            <a:xfrm>
                              <a:off x="454227" y="225611"/>
                              <a:ext cx="392970" cy="388461"/>
                            </a:xfrm>
                            <a:custGeom>
                              <a:avLst/>
                              <a:gdLst>
                                <a:gd name="connsiteX0" fmla="*/ 98140 w 392970"/>
                                <a:gd name="connsiteY0" fmla="*/ 362426 h 388461"/>
                                <a:gd name="connsiteX1" fmla="*/ 366649 w 392970"/>
                                <a:gd name="connsiteY1" fmla="*/ 291465 h 388461"/>
                                <a:gd name="connsiteX2" fmla="*/ 294831 w 392970"/>
                                <a:gd name="connsiteY2" fmla="*/ 26003 h 388461"/>
                                <a:gd name="connsiteX3" fmla="*/ 196819 w 392970"/>
                                <a:gd name="connsiteY3" fmla="*/ 0 h 388461"/>
                                <a:gd name="connsiteX4" fmla="*/ 26321 w 392970"/>
                                <a:gd name="connsiteY4" fmla="*/ 97060 h 388461"/>
                                <a:gd name="connsiteX5" fmla="*/ 98140 w 392970"/>
                                <a:gd name="connsiteY5" fmla="*/ 362426 h 38846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392970" h="388461">
                                  <a:moveTo>
                                    <a:pt x="98140" y="362426"/>
                                  </a:moveTo>
                                  <a:cubicBezTo>
                                    <a:pt x="191961" y="416052"/>
                                    <a:pt x="312357" y="384143"/>
                                    <a:pt x="366649" y="291465"/>
                                  </a:cubicBezTo>
                                  <a:cubicBezTo>
                                    <a:pt x="420847" y="198692"/>
                                    <a:pt x="388652" y="79629"/>
                                    <a:pt x="294831" y="26003"/>
                                  </a:cubicBezTo>
                                  <a:cubicBezTo>
                                    <a:pt x="263970" y="8382"/>
                                    <a:pt x="230156" y="0"/>
                                    <a:pt x="196819" y="0"/>
                                  </a:cubicBezTo>
                                  <a:cubicBezTo>
                                    <a:pt x="128905" y="0"/>
                                    <a:pt x="62707" y="34766"/>
                                    <a:pt x="26321" y="97060"/>
                                  </a:cubicBezTo>
                                  <a:cubicBezTo>
                                    <a:pt x="-27876" y="189738"/>
                                    <a:pt x="4318" y="308801"/>
                                    <a:pt x="98140" y="362426"/>
                                  </a:cubicBezTo>
                                </a:path>
                              </a:pathLst>
                            </a:custGeom>
                            <a:solidFill>
                              <a:srgbClr val="1C7E88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</wpg:grpSp>
                      <wps:wsp>
                        <wps:cNvPr id="199" name="Freeform: Shape 199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432876" y="131518"/>
                            <a:ext cx="51569" cy="115180"/>
                          </a:xfrm>
                          <a:custGeom>
                            <a:avLst/>
                            <a:gdLst>
                              <a:gd name="connsiteX0" fmla="*/ 0 w 272891"/>
                              <a:gd name="connsiteY0" fmla="*/ 609505 h 609504"/>
                              <a:gd name="connsiteX1" fmla="*/ 0 w 272891"/>
                              <a:gd name="connsiteY1" fmla="*/ 493586 h 609504"/>
                              <a:gd name="connsiteX2" fmla="*/ 67246 w 272891"/>
                              <a:gd name="connsiteY2" fmla="*/ 493586 h 609504"/>
                              <a:gd name="connsiteX3" fmla="*/ 67246 w 272891"/>
                              <a:gd name="connsiteY3" fmla="*/ 115919 h 609504"/>
                              <a:gd name="connsiteX4" fmla="*/ 0 w 272891"/>
                              <a:gd name="connsiteY4" fmla="*/ 115919 h 609504"/>
                              <a:gd name="connsiteX5" fmla="*/ 0 w 272891"/>
                              <a:gd name="connsiteY5" fmla="*/ 0 h 609504"/>
                              <a:gd name="connsiteX6" fmla="*/ 272891 w 272891"/>
                              <a:gd name="connsiteY6" fmla="*/ 0 h 609504"/>
                              <a:gd name="connsiteX7" fmla="*/ 272891 w 272891"/>
                              <a:gd name="connsiteY7" fmla="*/ 115919 h 609504"/>
                              <a:gd name="connsiteX8" fmla="*/ 204692 w 272891"/>
                              <a:gd name="connsiteY8" fmla="*/ 115919 h 609504"/>
                              <a:gd name="connsiteX9" fmla="*/ 204692 w 272891"/>
                              <a:gd name="connsiteY9" fmla="*/ 493586 h 609504"/>
                              <a:gd name="connsiteX10" fmla="*/ 272891 w 272891"/>
                              <a:gd name="connsiteY10" fmla="*/ 493586 h 609504"/>
                              <a:gd name="connsiteX11" fmla="*/ 272891 w 272891"/>
                              <a:gd name="connsiteY11" fmla="*/ 609505 h 60950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272891" h="609504">
                                <a:moveTo>
                                  <a:pt x="0" y="609505"/>
                                </a:moveTo>
                                <a:lnTo>
                                  <a:pt x="0" y="493586"/>
                                </a:lnTo>
                                <a:lnTo>
                                  <a:pt x="67246" y="493586"/>
                                </a:lnTo>
                                <a:lnTo>
                                  <a:pt x="67246" y="115919"/>
                                </a:lnTo>
                                <a:lnTo>
                                  <a:pt x="0" y="115919"/>
                                </a:lnTo>
                                <a:lnTo>
                                  <a:pt x="0" y="0"/>
                                </a:lnTo>
                                <a:lnTo>
                                  <a:pt x="272891" y="0"/>
                                </a:lnTo>
                                <a:lnTo>
                                  <a:pt x="272891" y="115919"/>
                                </a:lnTo>
                                <a:lnTo>
                                  <a:pt x="204692" y="115919"/>
                                </a:lnTo>
                                <a:lnTo>
                                  <a:pt x="204692" y="493586"/>
                                </a:lnTo>
                                <a:lnTo>
                                  <a:pt x="272891" y="493586"/>
                                </a:lnTo>
                                <a:lnTo>
                                  <a:pt x="272891" y="6095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g:grpSp>
                        <wpg:cNvPr id="200" name="Graphic 17"/>
                        <wpg:cNvGrpSpPr/>
                        <wpg:grpSpPr>
                          <a:xfrm>
                            <a:off x="501238" y="119152"/>
                            <a:ext cx="602986" cy="129671"/>
                            <a:chOff x="501238" y="119152"/>
                            <a:chExt cx="3190874" cy="686181"/>
                          </a:xfrm>
                          <a:solidFill>
                            <a:srgbClr val="000000"/>
                          </a:solidFill>
                        </wpg:grpSpPr>
                        <wps:wsp>
                          <wps:cNvPr id="201" name="Freeform: Shape 20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/>
                          <wps:spPr>
                            <a:xfrm>
                              <a:off x="501238" y="319177"/>
                              <a:ext cx="417861" cy="474916"/>
                            </a:xfrm>
                            <a:custGeom>
                              <a:avLst/>
                              <a:gdLst>
                                <a:gd name="connsiteX0" fmla="*/ 0 w 417861"/>
                                <a:gd name="connsiteY0" fmla="*/ 474917 h 474916"/>
                                <a:gd name="connsiteX1" fmla="*/ 0 w 417861"/>
                                <a:gd name="connsiteY1" fmla="*/ 11240 h 474916"/>
                                <a:gd name="connsiteX2" fmla="*/ 112204 w 417861"/>
                                <a:gd name="connsiteY2" fmla="*/ 11240 h 474916"/>
                                <a:gd name="connsiteX3" fmla="*/ 121539 w 417861"/>
                                <a:gd name="connsiteY3" fmla="*/ 70104 h 474916"/>
                                <a:gd name="connsiteX4" fmla="*/ 125254 w 417861"/>
                                <a:gd name="connsiteY4" fmla="*/ 70104 h 474916"/>
                                <a:gd name="connsiteX5" fmla="*/ 190690 w 417861"/>
                                <a:gd name="connsiteY5" fmla="*/ 21050 h 474916"/>
                                <a:gd name="connsiteX6" fmla="*/ 273939 w 417861"/>
                                <a:gd name="connsiteY6" fmla="*/ 0 h 474916"/>
                                <a:gd name="connsiteX7" fmla="*/ 383762 w 417861"/>
                                <a:gd name="connsiteY7" fmla="*/ 49530 h 474916"/>
                                <a:gd name="connsiteX8" fmla="*/ 417862 w 417861"/>
                                <a:gd name="connsiteY8" fmla="*/ 186976 h 474916"/>
                                <a:gd name="connsiteX9" fmla="*/ 417862 w 417861"/>
                                <a:gd name="connsiteY9" fmla="*/ 474917 h 474916"/>
                                <a:gd name="connsiteX10" fmla="*/ 280416 w 417861"/>
                                <a:gd name="connsiteY10" fmla="*/ 474917 h 474916"/>
                                <a:gd name="connsiteX11" fmla="*/ 280416 w 417861"/>
                                <a:gd name="connsiteY11" fmla="*/ 204692 h 474916"/>
                                <a:gd name="connsiteX12" fmla="*/ 266890 w 417861"/>
                                <a:gd name="connsiteY12" fmla="*/ 135541 h 474916"/>
                                <a:gd name="connsiteX13" fmla="*/ 223456 w 417861"/>
                                <a:gd name="connsiteY13" fmla="*/ 116872 h 474916"/>
                                <a:gd name="connsiteX14" fmla="*/ 178594 w 417861"/>
                                <a:gd name="connsiteY14" fmla="*/ 128588 h 474916"/>
                                <a:gd name="connsiteX15" fmla="*/ 137446 w 417861"/>
                                <a:gd name="connsiteY15" fmla="*/ 161735 h 474916"/>
                                <a:gd name="connsiteX16" fmla="*/ 137446 w 417861"/>
                                <a:gd name="connsiteY16" fmla="*/ 474917 h 474916"/>
                                <a:gd name="connsiteX17" fmla="*/ 0 w 417861"/>
                                <a:gd name="connsiteY17" fmla="*/ 474917 h 47491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</a:cxnLst>
                              <a:rect l="l" t="t" r="r" b="b"/>
                              <a:pathLst>
                                <a:path w="417861" h="474916">
                                  <a:moveTo>
                                    <a:pt x="0" y="474917"/>
                                  </a:moveTo>
                                  <a:lnTo>
                                    <a:pt x="0" y="11240"/>
                                  </a:lnTo>
                                  <a:lnTo>
                                    <a:pt x="112204" y="11240"/>
                                  </a:lnTo>
                                  <a:lnTo>
                                    <a:pt x="121539" y="70104"/>
                                  </a:lnTo>
                                  <a:lnTo>
                                    <a:pt x="125254" y="70104"/>
                                  </a:lnTo>
                                  <a:cubicBezTo>
                                    <a:pt x="145161" y="51435"/>
                                    <a:pt x="166973" y="35052"/>
                                    <a:pt x="190690" y="21050"/>
                                  </a:cubicBezTo>
                                  <a:cubicBezTo>
                                    <a:pt x="214408" y="6953"/>
                                    <a:pt x="242126" y="0"/>
                                    <a:pt x="273939" y="0"/>
                                  </a:cubicBezTo>
                                  <a:cubicBezTo>
                                    <a:pt x="324421" y="0"/>
                                    <a:pt x="360997" y="16478"/>
                                    <a:pt x="383762" y="49530"/>
                                  </a:cubicBezTo>
                                  <a:cubicBezTo>
                                    <a:pt x="406527" y="82582"/>
                                    <a:pt x="417862" y="128397"/>
                                    <a:pt x="417862" y="186976"/>
                                  </a:cubicBezTo>
                                  <a:lnTo>
                                    <a:pt x="417862" y="474917"/>
                                  </a:lnTo>
                                  <a:lnTo>
                                    <a:pt x="280416" y="474917"/>
                                  </a:lnTo>
                                  <a:lnTo>
                                    <a:pt x="280416" y="204692"/>
                                  </a:lnTo>
                                  <a:cubicBezTo>
                                    <a:pt x="280416" y="171069"/>
                                    <a:pt x="275844" y="148019"/>
                                    <a:pt x="266890" y="135541"/>
                                  </a:cubicBezTo>
                                  <a:cubicBezTo>
                                    <a:pt x="257842" y="123063"/>
                                    <a:pt x="243364" y="116872"/>
                                    <a:pt x="223456" y="116872"/>
                                  </a:cubicBezTo>
                                  <a:cubicBezTo>
                                    <a:pt x="206026" y="116872"/>
                                    <a:pt x="191071" y="120777"/>
                                    <a:pt x="178594" y="128588"/>
                                  </a:cubicBezTo>
                                  <a:cubicBezTo>
                                    <a:pt x="166116" y="136398"/>
                                    <a:pt x="152400" y="147447"/>
                                    <a:pt x="137446" y="161735"/>
                                  </a:cubicBezTo>
                                  <a:lnTo>
                                    <a:pt x="137446" y="474917"/>
                                  </a:lnTo>
                                  <a:lnTo>
                                    <a:pt x="0" y="4749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02" name="Freeform: Shape 20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/>
                          <wps:spPr>
                            <a:xfrm>
                              <a:off x="993681" y="318987"/>
                              <a:ext cx="382238" cy="486346"/>
                            </a:xfrm>
                            <a:custGeom>
                              <a:avLst/>
                              <a:gdLst>
                                <a:gd name="connsiteX0" fmla="*/ 229076 w 382238"/>
                                <a:gd name="connsiteY0" fmla="*/ 486347 h 486346"/>
                                <a:gd name="connsiteX1" fmla="*/ 138874 w 382238"/>
                                <a:gd name="connsiteY1" fmla="*/ 469964 h 486346"/>
                                <a:gd name="connsiteX2" fmla="*/ 66389 w 382238"/>
                                <a:gd name="connsiteY2" fmla="*/ 422719 h 486346"/>
                                <a:gd name="connsiteX3" fmla="*/ 17812 w 382238"/>
                                <a:gd name="connsiteY3" fmla="*/ 346519 h 486346"/>
                                <a:gd name="connsiteX4" fmla="*/ 0 w 382238"/>
                                <a:gd name="connsiteY4" fmla="*/ 243173 h 486346"/>
                                <a:gd name="connsiteX5" fmla="*/ 19621 w 382238"/>
                                <a:gd name="connsiteY5" fmla="*/ 139827 h 486346"/>
                                <a:gd name="connsiteX6" fmla="*/ 72390 w 382238"/>
                                <a:gd name="connsiteY6" fmla="*/ 63627 h 486346"/>
                                <a:gd name="connsiteX7" fmla="*/ 149542 w 382238"/>
                                <a:gd name="connsiteY7" fmla="*/ 16383 h 486346"/>
                                <a:gd name="connsiteX8" fmla="*/ 241173 w 382238"/>
                                <a:gd name="connsiteY8" fmla="*/ 0 h 486346"/>
                                <a:gd name="connsiteX9" fmla="*/ 317373 w 382238"/>
                                <a:gd name="connsiteY9" fmla="*/ 14002 h 486346"/>
                                <a:gd name="connsiteX10" fmla="*/ 376714 w 382238"/>
                                <a:gd name="connsiteY10" fmla="*/ 49530 h 486346"/>
                                <a:gd name="connsiteX11" fmla="*/ 312230 w 382238"/>
                                <a:gd name="connsiteY11" fmla="*/ 138303 h 486346"/>
                                <a:gd name="connsiteX12" fmla="*/ 249555 w 382238"/>
                                <a:gd name="connsiteY12" fmla="*/ 111252 h 486346"/>
                                <a:gd name="connsiteX13" fmla="*/ 170116 w 382238"/>
                                <a:gd name="connsiteY13" fmla="*/ 146780 h 486346"/>
                                <a:gd name="connsiteX14" fmla="*/ 141160 w 382238"/>
                                <a:gd name="connsiteY14" fmla="*/ 243078 h 486346"/>
                                <a:gd name="connsiteX15" fmla="*/ 170593 w 382238"/>
                                <a:gd name="connsiteY15" fmla="*/ 339376 h 486346"/>
                                <a:gd name="connsiteX16" fmla="*/ 244888 w 382238"/>
                                <a:gd name="connsiteY16" fmla="*/ 374904 h 486346"/>
                                <a:gd name="connsiteX17" fmla="*/ 288322 w 382238"/>
                                <a:gd name="connsiteY17" fmla="*/ 365093 h 486346"/>
                                <a:gd name="connsiteX18" fmla="*/ 328041 w 382238"/>
                                <a:gd name="connsiteY18" fmla="*/ 341281 h 486346"/>
                                <a:gd name="connsiteX19" fmla="*/ 382238 w 382238"/>
                                <a:gd name="connsiteY19" fmla="*/ 431006 h 486346"/>
                                <a:gd name="connsiteX20" fmla="*/ 307467 w 382238"/>
                                <a:gd name="connsiteY20" fmla="*/ 473488 h 486346"/>
                                <a:gd name="connsiteX21" fmla="*/ 229076 w 382238"/>
                                <a:gd name="connsiteY21" fmla="*/ 486347 h 48634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</a:cxnLst>
                              <a:rect l="l" t="t" r="r" b="b"/>
                              <a:pathLst>
                                <a:path w="382238" h="486346">
                                  <a:moveTo>
                                    <a:pt x="229076" y="486347"/>
                                  </a:moveTo>
                                  <a:cubicBezTo>
                                    <a:pt x="196596" y="486347"/>
                                    <a:pt x="166592" y="480917"/>
                                    <a:pt x="138874" y="469964"/>
                                  </a:cubicBezTo>
                                  <a:cubicBezTo>
                                    <a:pt x="111157" y="459010"/>
                                    <a:pt x="86963" y="443294"/>
                                    <a:pt x="66389" y="422719"/>
                                  </a:cubicBezTo>
                                  <a:cubicBezTo>
                                    <a:pt x="45815" y="402146"/>
                                    <a:pt x="29623" y="376809"/>
                                    <a:pt x="17812" y="346519"/>
                                  </a:cubicBezTo>
                                  <a:cubicBezTo>
                                    <a:pt x="6001" y="316325"/>
                                    <a:pt x="0" y="281845"/>
                                    <a:pt x="0" y="243173"/>
                                  </a:cubicBezTo>
                                  <a:cubicBezTo>
                                    <a:pt x="0" y="204502"/>
                                    <a:pt x="6572" y="170117"/>
                                    <a:pt x="19621" y="139827"/>
                                  </a:cubicBezTo>
                                  <a:cubicBezTo>
                                    <a:pt x="32671" y="109633"/>
                                    <a:pt x="50292" y="84201"/>
                                    <a:pt x="72390" y="63627"/>
                                  </a:cubicBezTo>
                                  <a:cubicBezTo>
                                    <a:pt x="94488" y="43053"/>
                                    <a:pt x="120205" y="27337"/>
                                    <a:pt x="149542" y="16383"/>
                                  </a:cubicBezTo>
                                  <a:cubicBezTo>
                                    <a:pt x="178879" y="5429"/>
                                    <a:pt x="209359" y="0"/>
                                    <a:pt x="241173" y="0"/>
                                  </a:cubicBezTo>
                                  <a:cubicBezTo>
                                    <a:pt x="269843" y="0"/>
                                    <a:pt x="295180" y="4667"/>
                                    <a:pt x="317373" y="14002"/>
                                  </a:cubicBezTo>
                                  <a:cubicBezTo>
                                    <a:pt x="339471" y="23336"/>
                                    <a:pt x="359283" y="35242"/>
                                    <a:pt x="376714" y="49530"/>
                                  </a:cubicBezTo>
                                  <a:lnTo>
                                    <a:pt x="312230" y="138303"/>
                                  </a:lnTo>
                                  <a:cubicBezTo>
                                    <a:pt x="290417" y="120301"/>
                                    <a:pt x="269557" y="111252"/>
                                    <a:pt x="249555" y="111252"/>
                                  </a:cubicBezTo>
                                  <a:cubicBezTo>
                                    <a:pt x="215932" y="111252"/>
                                    <a:pt x="189357" y="123063"/>
                                    <a:pt x="170116" y="146780"/>
                                  </a:cubicBezTo>
                                  <a:cubicBezTo>
                                    <a:pt x="150781" y="170498"/>
                                    <a:pt x="141160" y="202597"/>
                                    <a:pt x="141160" y="243078"/>
                                  </a:cubicBezTo>
                                  <a:cubicBezTo>
                                    <a:pt x="141160" y="283655"/>
                                    <a:pt x="150971" y="315659"/>
                                    <a:pt x="170593" y="339376"/>
                                  </a:cubicBezTo>
                                  <a:cubicBezTo>
                                    <a:pt x="190214" y="363093"/>
                                    <a:pt x="214979" y="374904"/>
                                    <a:pt x="244888" y="374904"/>
                                  </a:cubicBezTo>
                                  <a:cubicBezTo>
                                    <a:pt x="259842" y="374904"/>
                                    <a:pt x="274320" y="371570"/>
                                    <a:pt x="288322" y="365093"/>
                                  </a:cubicBezTo>
                                  <a:cubicBezTo>
                                    <a:pt x="302419" y="358521"/>
                                    <a:pt x="315563" y="350615"/>
                                    <a:pt x="328041" y="341281"/>
                                  </a:cubicBezTo>
                                  <a:lnTo>
                                    <a:pt x="382238" y="431006"/>
                                  </a:lnTo>
                                  <a:cubicBezTo>
                                    <a:pt x="359188" y="450914"/>
                                    <a:pt x="334232" y="465106"/>
                                    <a:pt x="307467" y="473488"/>
                                  </a:cubicBezTo>
                                  <a:cubicBezTo>
                                    <a:pt x="280892" y="482156"/>
                                    <a:pt x="254603" y="486347"/>
                                    <a:pt x="229076" y="486347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03" name="Freeform: Shape 20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/>
                          <wps:spPr>
                            <a:xfrm>
                              <a:off x="1433164" y="138774"/>
                              <a:ext cx="195548" cy="666559"/>
                            </a:xfrm>
                            <a:custGeom>
                              <a:avLst/>
                              <a:gdLst>
                                <a:gd name="connsiteX0" fmla="*/ 126206 w 195548"/>
                                <a:gd name="connsiteY0" fmla="*/ 666560 h 666559"/>
                                <a:gd name="connsiteX1" fmla="*/ 66389 w 195548"/>
                                <a:gd name="connsiteY1" fmla="*/ 655320 h 666559"/>
                                <a:gd name="connsiteX2" fmla="*/ 27622 w 195548"/>
                                <a:gd name="connsiteY2" fmla="*/ 623983 h 666559"/>
                                <a:gd name="connsiteX3" fmla="*/ 6572 w 195548"/>
                                <a:gd name="connsiteY3" fmla="*/ 575405 h 666559"/>
                                <a:gd name="connsiteX4" fmla="*/ 0 w 195548"/>
                                <a:gd name="connsiteY4" fmla="*/ 511302 h 666559"/>
                                <a:gd name="connsiteX5" fmla="*/ 0 w 195548"/>
                                <a:gd name="connsiteY5" fmla="*/ 0 h 666559"/>
                                <a:gd name="connsiteX6" fmla="*/ 137446 w 195548"/>
                                <a:gd name="connsiteY6" fmla="*/ 0 h 666559"/>
                                <a:gd name="connsiteX7" fmla="*/ 137446 w 195548"/>
                                <a:gd name="connsiteY7" fmla="*/ 517017 h 666559"/>
                                <a:gd name="connsiteX8" fmla="*/ 145447 w 195548"/>
                                <a:gd name="connsiteY8" fmla="*/ 546926 h 666559"/>
                                <a:gd name="connsiteX9" fmla="*/ 161830 w 195548"/>
                                <a:gd name="connsiteY9" fmla="*/ 555307 h 666559"/>
                                <a:gd name="connsiteX10" fmla="*/ 169831 w 195548"/>
                                <a:gd name="connsiteY10" fmla="*/ 555307 h 666559"/>
                                <a:gd name="connsiteX11" fmla="*/ 178689 w 195548"/>
                                <a:gd name="connsiteY11" fmla="*/ 553403 h 666559"/>
                                <a:gd name="connsiteX12" fmla="*/ 195548 w 195548"/>
                                <a:gd name="connsiteY12" fmla="*/ 655320 h 666559"/>
                                <a:gd name="connsiteX13" fmla="*/ 166973 w 195548"/>
                                <a:gd name="connsiteY13" fmla="*/ 663226 h 666559"/>
                                <a:gd name="connsiteX14" fmla="*/ 126206 w 195548"/>
                                <a:gd name="connsiteY14" fmla="*/ 666560 h 66655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195548" h="666559">
                                  <a:moveTo>
                                    <a:pt x="126206" y="666560"/>
                                  </a:moveTo>
                                  <a:cubicBezTo>
                                    <a:pt x="102489" y="666560"/>
                                    <a:pt x="82582" y="662845"/>
                                    <a:pt x="66389" y="655320"/>
                                  </a:cubicBezTo>
                                  <a:cubicBezTo>
                                    <a:pt x="50197" y="647795"/>
                                    <a:pt x="37243" y="637413"/>
                                    <a:pt x="27622" y="623983"/>
                                  </a:cubicBezTo>
                                  <a:cubicBezTo>
                                    <a:pt x="18002" y="610553"/>
                                    <a:pt x="10954" y="594360"/>
                                    <a:pt x="6572" y="575405"/>
                                  </a:cubicBezTo>
                                  <a:cubicBezTo>
                                    <a:pt x="2191" y="556355"/>
                                    <a:pt x="0" y="535019"/>
                                    <a:pt x="0" y="511302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137446" y="0"/>
                                  </a:lnTo>
                                  <a:lnTo>
                                    <a:pt x="137446" y="517017"/>
                                  </a:lnTo>
                                  <a:cubicBezTo>
                                    <a:pt x="137446" y="531400"/>
                                    <a:pt x="140113" y="541306"/>
                                    <a:pt x="145447" y="546926"/>
                                  </a:cubicBezTo>
                                  <a:cubicBezTo>
                                    <a:pt x="150686" y="552545"/>
                                    <a:pt x="156115" y="555307"/>
                                    <a:pt x="161830" y="555307"/>
                                  </a:cubicBezTo>
                                  <a:lnTo>
                                    <a:pt x="169831" y="555307"/>
                                  </a:lnTo>
                                  <a:cubicBezTo>
                                    <a:pt x="172021" y="555307"/>
                                    <a:pt x="174974" y="554641"/>
                                    <a:pt x="178689" y="553403"/>
                                  </a:cubicBezTo>
                                  <a:lnTo>
                                    <a:pt x="195548" y="655320"/>
                                  </a:lnTo>
                                  <a:cubicBezTo>
                                    <a:pt x="188023" y="658463"/>
                                    <a:pt x="178594" y="661035"/>
                                    <a:pt x="166973" y="663226"/>
                                  </a:cubicBezTo>
                                  <a:cubicBezTo>
                                    <a:pt x="155257" y="665512"/>
                                    <a:pt x="141732" y="666560"/>
                                    <a:pt x="126206" y="66656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04" name="Freeform: Shape 20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/>
                          <wps:spPr>
                            <a:xfrm>
                              <a:off x="1681100" y="330417"/>
                              <a:ext cx="415099" cy="474916"/>
                            </a:xfrm>
                            <a:custGeom>
                              <a:avLst/>
                              <a:gdLst>
                                <a:gd name="connsiteX0" fmla="*/ 144018 w 415099"/>
                                <a:gd name="connsiteY0" fmla="*/ 474917 h 474916"/>
                                <a:gd name="connsiteX1" fmla="*/ 34100 w 415099"/>
                                <a:gd name="connsiteY1" fmla="*/ 425386 h 474916"/>
                                <a:gd name="connsiteX2" fmla="*/ 0 w 415099"/>
                                <a:gd name="connsiteY2" fmla="*/ 287941 h 474916"/>
                                <a:gd name="connsiteX3" fmla="*/ 0 w 415099"/>
                                <a:gd name="connsiteY3" fmla="*/ 0 h 474916"/>
                                <a:gd name="connsiteX4" fmla="*/ 137446 w 415099"/>
                                <a:gd name="connsiteY4" fmla="*/ 0 h 474916"/>
                                <a:gd name="connsiteX5" fmla="*/ 137446 w 415099"/>
                                <a:gd name="connsiteY5" fmla="*/ 270224 h 474916"/>
                                <a:gd name="connsiteX6" fmla="*/ 151543 w 415099"/>
                                <a:gd name="connsiteY6" fmla="*/ 339376 h 474916"/>
                                <a:gd name="connsiteX7" fmla="*/ 195453 w 415099"/>
                                <a:gd name="connsiteY7" fmla="*/ 358045 h 474916"/>
                                <a:gd name="connsiteX8" fmla="*/ 239363 w 415099"/>
                                <a:gd name="connsiteY8" fmla="*/ 345948 h 474916"/>
                                <a:gd name="connsiteX9" fmla="*/ 277654 w 415099"/>
                                <a:gd name="connsiteY9" fmla="*/ 306705 h 474916"/>
                                <a:gd name="connsiteX10" fmla="*/ 277654 w 415099"/>
                                <a:gd name="connsiteY10" fmla="*/ 0 h 474916"/>
                                <a:gd name="connsiteX11" fmla="*/ 415100 w 415099"/>
                                <a:gd name="connsiteY11" fmla="*/ 0 h 474916"/>
                                <a:gd name="connsiteX12" fmla="*/ 415100 w 415099"/>
                                <a:gd name="connsiteY12" fmla="*/ 463677 h 474916"/>
                                <a:gd name="connsiteX13" fmla="*/ 302895 w 415099"/>
                                <a:gd name="connsiteY13" fmla="*/ 463677 h 474916"/>
                                <a:gd name="connsiteX14" fmla="*/ 292608 w 415099"/>
                                <a:gd name="connsiteY14" fmla="*/ 399193 h 474916"/>
                                <a:gd name="connsiteX15" fmla="*/ 289751 w 415099"/>
                                <a:gd name="connsiteY15" fmla="*/ 399193 h 474916"/>
                                <a:gd name="connsiteX16" fmla="*/ 225743 w 415099"/>
                                <a:gd name="connsiteY16" fmla="*/ 454819 h 474916"/>
                                <a:gd name="connsiteX17" fmla="*/ 144018 w 415099"/>
                                <a:gd name="connsiteY17" fmla="*/ 474917 h 47491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</a:cxnLst>
                              <a:rect l="l" t="t" r="r" b="b"/>
                              <a:pathLst>
                                <a:path w="415099" h="474916">
                                  <a:moveTo>
                                    <a:pt x="144018" y="474917"/>
                                  </a:moveTo>
                                  <a:cubicBezTo>
                                    <a:pt x="93536" y="474917"/>
                                    <a:pt x="56960" y="458438"/>
                                    <a:pt x="34100" y="425386"/>
                                  </a:cubicBezTo>
                                  <a:cubicBezTo>
                                    <a:pt x="11335" y="392335"/>
                                    <a:pt x="0" y="346520"/>
                                    <a:pt x="0" y="287941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137446" y="0"/>
                                  </a:lnTo>
                                  <a:lnTo>
                                    <a:pt x="137446" y="270224"/>
                                  </a:lnTo>
                                  <a:cubicBezTo>
                                    <a:pt x="137446" y="303848"/>
                                    <a:pt x="142113" y="326993"/>
                                    <a:pt x="151543" y="339376"/>
                                  </a:cubicBezTo>
                                  <a:cubicBezTo>
                                    <a:pt x="160877" y="351854"/>
                                    <a:pt x="175546" y="358045"/>
                                    <a:pt x="195453" y="358045"/>
                                  </a:cubicBezTo>
                                  <a:cubicBezTo>
                                    <a:pt x="212884" y="358045"/>
                                    <a:pt x="227552" y="354044"/>
                                    <a:pt x="239363" y="345948"/>
                                  </a:cubicBezTo>
                                  <a:cubicBezTo>
                                    <a:pt x="251174" y="337852"/>
                                    <a:pt x="263938" y="324707"/>
                                    <a:pt x="277654" y="306705"/>
                                  </a:cubicBezTo>
                                  <a:lnTo>
                                    <a:pt x="277654" y="0"/>
                                  </a:lnTo>
                                  <a:lnTo>
                                    <a:pt x="415100" y="0"/>
                                  </a:lnTo>
                                  <a:lnTo>
                                    <a:pt x="415100" y="463677"/>
                                  </a:lnTo>
                                  <a:lnTo>
                                    <a:pt x="302895" y="463677"/>
                                  </a:lnTo>
                                  <a:lnTo>
                                    <a:pt x="292608" y="399193"/>
                                  </a:lnTo>
                                  <a:lnTo>
                                    <a:pt x="289751" y="399193"/>
                                  </a:lnTo>
                                  <a:cubicBezTo>
                                    <a:pt x="269843" y="422815"/>
                                    <a:pt x="248507" y="441389"/>
                                    <a:pt x="225743" y="454819"/>
                                  </a:cubicBezTo>
                                  <a:cubicBezTo>
                                    <a:pt x="203073" y="468154"/>
                                    <a:pt x="175831" y="474917"/>
                                    <a:pt x="144018" y="474917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05" name="Freeform: Shape 20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/>
                          <wps:spPr>
                            <a:xfrm>
                              <a:off x="2160588" y="319463"/>
                              <a:ext cx="368141" cy="485870"/>
                            </a:xfrm>
                            <a:custGeom>
                              <a:avLst/>
                              <a:gdLst>
                                <a:gd name="connsiteX0" fmla="*/ 177546 w 368141"/>
                                <a:gd name="connsiteY0" fmla="*/ 485870 h 485870"/>
                                <a:gd name="connsiteX1" fmla="*/ 83629 w 368141"/>
                                <a:gd name="connsiteY1" fmla="*/ 468058 h 485870"/>
                                <a:gd name="connsiteX2" fmla="*/ 0 w 368141"/>
                                <a:gd name="connsiteY2" fmla="*/ 421291 h 485870"/>
                                <a:gd name="connsiteX3" fmla="*/ 61722 w 368141"/>
                                <a:gd name="connsiteY3" fmla="*/ 335280 h 485870"/>
                                <a:gd name="connsiteX4" fmla="*/ 122492 w 368141"/>
                                <a:gd name="connsiteY4" fmla="*/ 371761 h 485870"/>
                                <a:gd name="connsiteX5" fmla="*/ 181356 w 368141"/>
                                <a:gd name="connsiteY5" fmla="*/ 383953 h 485870"/>
                                <a:gd name="connsiteX6" fmla="*/ 226219 w 368141"/>
                                <a:gd name="connsiteY6" fmla="*/ 373666 h 485870"/>
                                <a:gd name="connsiteX7" fmla="*/ 240221 w 368141"/>
                                <a:gd name="connsiteY7" fmla="*/ 344710 h 485870"/>
                                <a:gd name="connsiteX8" fmla="*/ 232220 w 368141"/>
                                <a:gd name="connsiteY8" fmla="*/ 324612 h 485870"/>
                                <a:gd name="connsiteX9" fmla="*/ 210788 w 368141"/>
                                <a:gd name="connsiteY9" fmla="*/ 308229 h 485870"/>
                                <a:gd name="connsiteX10" fmla="*/ 180404 w 368141"/>
                                <a:gd name="connsiteY10" fmla="*/ 294703 h 485870"/>
                                <a:gd name="connsiteX11" fmla="*/ 145733 w 368141"/>
                                <a:gd name="connsiteY11" fmla="*/ 281178 h 485870"/>
                                <a:gd name="connsiteX12" fmla="*/ 102775 w 368141"/>
                                <a:gd name="connsiteY12" fmla="*/ 261556 h 485870"/>
                                <a:gd name="connsiteX13" fmla="*/ 63532 w 368141"/>
                                <a:gd name="connsiteY13" fmla="*/ 234029 h 485870"/>
                                <a:gd name="connsiteX14" fmla="*/ 34576 w 368141"/>
                                <a:gd name="connsiteY14" fmla="*/ 195739 h 485870"/>
                                <a:gd name="connsiteX15" fmla="*/ 23336 w 368141"/>
                                <a:gd name="connsiteY15" fmla="*/ 144780 h 485870"/>
                                <a:gd name="connsiteX16" fmla="*/ 36004 w 368141"/>
                                <a:gd name="connsiteY16" fmla="*/ 85915 h 485870"/>
                                <a:gd name="connsiteX17" fmla="*/ 72009 w 368141"/>
                                <a:gd name="connsiteY17" fmla="*/ 40100 h 485870"/>
                                <a:gd name="connsiteX18" fmla="*/ 128111 w 368141"/>
                                <a:gd name="connsiteY18" fmla="*/ 10668 h 485870"/>
                                <a:gd name="connsiteX19" fmla="*/ 200978 w 368141"/>
                                <a:gd name="connsiteY19" fmla="*/ 0 h 485870"/>
                                <a:gd name="connsiteX20" fmla="*/ 294418 w 368141"/>
                                <a:gd name="connsiteY20" fmla="*/ 18193 h 485870"/>
                                <a:gd name="connsiteX21" fmla="*/ 364522 w 368141"/>
                                <a:gd name="connsiteY21" fmla="*/ 58865 h 485870"/>
                                <a:gd name="connsiteX22" fmla="*/ 302800 w 368141"/>
                                <a:gd name="connsiteY22" fmla="*/ 141161 h 485870"/>
                                <a:gd name="connsiteX23" fmla="*/ 253270 w 368141"/>
                                <a:gd name="connsiteY23" fmla="*/ 112204 h 485870"/>
                                <a:gd name="connsiteX24" fmla="*/ 204692 w 368141"/>
                                <a:gd name="connsiteY24" fmla="*/ 101917 h 485870"/>
                                <a:gd name="connsiteX25" fmla="*/ 152305 w 368141"/>
                                <a:gd name="connsiteY25" fmla="*/ 138398 h 485870"/>
                                <a:gd name="connsiteX26" fmla="*/ 159829 w 368141"/>
                                <a:gd name="connsiteY26" fmla="*/ 157543 h 485870"/>
                                <a:gd name="connsiteX27" fmla="*/ 179927 w 368141"/>
                                <a:gd name="connsiteY27" fmla="*/ 172021 h 485870"/>
                                <a:gd name="connsiteX28" fmla="*/ 208883 w 368141"/>
                                <a:gd name="connsiteY28" fmla="*/ 184594 h 485870"/>
                                <a:gd name="connsiteX29" fmla="*/ 242983 w 368141"/>
                                <a:gd name="connsiteY29" fmla="*/ 197263 h 485870"/>
                                <a:gd name="connsiteX30" fmla="*/ 287369 w 368141"/>
                                <a:gd name="connsiteY30" fmla="*/ 216408 h 485870"/>
                                <a:gd name="connsiteX31" fmla="*/ 327565 w 368141"/>
                                <a:gd name="connsiteY31" fmla="*/ 243078 h 485870"/>
                                <a:gd name="connsiteX32" fmla="*/ 356997 w 368141"/>
                                <a:gd name="connsiteY32" fmla="*/ 281845 h 485870"/>
                                <a:gd name="connsiteX33" fmla="*/ 368141 w 368141"/>
                                <a:gd name="connsiteY33" fmla="*/ 336518 h 485870"/>
                                <a:gd name="connsiteX34" fmla="*/ 355949 w 368141"/>
                                <a:gd name="connsiteY34" fmla="*/ 395383 h 485870"/>
                                <a:gd name="connsiteX35" fmla="*/ 319469 w 368141"/>
                                <a:gd name="connsiteY35" fmla="*/ 442627 h 485870"/>
                                <a:gd name="connsiteX36" fmla="*/ 259652 w 368141"/>
                                <a:gd name="connsiteY36" fmla="*/ 474440 h 485870"/>
                                <a:gd name="connsiteX37" fmla="*/ 177546 w 368141"/>
                                <a:gd name="connsiteY37" fmla="*/ 485870 h 48587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</a:cxnLst>
                              <a:rect l="l" t="t" r="r" b="b"/>
                              <a:pathLst>
                                <a:path w="368141" h="485870">
                                  <a:moveTo>
                                    <a:pt x="177546" y="485870"/>
                                  </a:moveTo>
                                  <a:cubicBezTo>
                                    <a:pt x="147066" y="485870"/>
                                    <a:pt x="115729" y="479965"/>
                                    <a:pt x="83629" y="468058"/>
                                  </a:cubicBezTo>
                                  <a:cubicBezTo>
                                    <a:pt x="51530" y="456248"/>
                                    <a:pt x="23622" y="440627"/>
                                    <a:pt x="0" y="421291"/>
                                  </a:cubicBezTo>
                                  <a:lnTo>
                                    <a:pt x="61722" y="335280"/>
                                  </a:lnTo>
                                  <a:cubicBezTo>
                                    <a:pt x="82868" y="351472"/>
                                    <a:pt x="103156" y="363665"/>
                                    <a:pt x="122492" y="371761"/>
                                  </a:cubicBezTo>
                                  <a:cubicBezTo>
                                    <a:pt x="141827" y="379857"/>
                                    <a:pt x="161449" y="383953"/>
                                    <a:pt x="181356" y="383953"/>
                                  </a:cubicBezTo>
                                  <a:cubicBezTo>
                                    <a:pt x="201930" y="383953"/>
                                    <a:pt x="216884" y="380524"/>
                                    <a:pt x="226219" y="373666"/>
                                  </a:cubicBezTo>
                                  <a:cubicBezTo>
                                    <a:pt x="235553" y="366808"/>
                                    <a:pt x="240221" y="357188"/>
                                    <a:pt x="240221" y="344710"/>
                                  </a:cubicBezTo>
                                  <a:cubicBezTo>
                                    <a:pt x="240221" y="337185"/>
                                    <a:pt x="237554" y="330517"/>
                                    <a:pt x="232220" y="324612"/>
                                  </a:cubicBezTo>
                                  <a:cubicBezTo>
                                    <a:pt x="226886" y="318707"/>
                                    <a:pt x="219742" y="313277"/>
                                    <a:pt x="210788" y="308229"/>
                                  </a:cubicBezTo>
                                  <a:cubicBezTo>
                                    <a:pt x="201739" y="303276"/>
                                    <a:pt x="191643" y="298704"/>
                                    <a:pt x="180404" y="294703"/>
                                  </a:cubicBezTo>
                                  <a:cubicBezTo>
                                    <a:pt x="169164" y="290608"/>
                                    <a:pt x="157639" y="286131"/>
                                    <a:pt x="145733" y="281178"/>
                                  </a:cubicBezTo>
                                  <a:cubicBezTo>
                                    <a:pt x="131350" y="275558"/>
                                    <a:pt x="117062" y="268986"/>
                                    <a:pt x="102775" y="261556"/>
                                  </a:cubicBezTo>
                                  <a:cubicBezTo>
                                    <a:pt x="88392" y="254127"/>
                                    <a:pt x="75343" y="244888"/>
                                    <a:pt x="63532" y="234029"/>
                                  </a:cubicBezTo>
                                  <a:cubicBezTo>
                                    <a:pt x="51626" y="223075"/>
                                    <a:pt x="42005" y="210312"/>
                                    <a:pt x="34576" y="195739"/>
                                  </a:cubicBezTo>
                                  <a:cubicBezTo>
                                    <a:pt x="27051" y="181070"/>
                                    <a:pt x="23336" y="164116"/>
                                    <a:pt x="23336" y="144780"/>
                                  </a:cubicBezTo>
                                  <a:cubicBezTo>
                                    <a:pt x="23336" y="123539"/>
                                    <a:pt x="27527" y="103918"/>
                                    <a:pt x="36004" y="85915"/>
                                  </a:cubicBezTo>
                                  <a:cubicBezTo>
                                    <a:pt x="44387" y="67818"/>
                                    <a:pt x="56388" y="52578"/>
                                    <a:pt x="72009" y="40100"/>
                                  </a:cubicBezTo>
                                  <a:cubicBezTo>
                                    <a:pt x="87535" y="27622"/>
                                    <a:pt x="106299" y="17812"/>
                                    <a:pt x="128111" y="10668"/>
                                  </a:cubicBezTo>
                                  <a:cubicBezTo>
                                    <a:pt x="149924" y="3524"/>
                                    <a:pt x="174212" y="0"/>
                                    <a:pt x="200978" y="0"/>
                                  </a:cubicBezTo>
                                  <a:cubicBezTo>
                                    <a:pt x="236506" y="0"/>
                                    <a:pt x="267653" y="6096"/>
                                    <a:pt x="294418" y="18193"/>
                                  </a:cubicBezTo>
                                  <a:cubicBezTo>
                                    <a:pt x="321183" y="30385"/>
                                    <a:pt x="344614" y="43910"/>
                                    <a:pt x="364522" y="58865"/>
                                  </a:cubicBezTo>
                                  <a:lnTo>
                                    <a:pt x="302800" y="141161"/>
                                  </a:lnTo>
                                  <a:cubicBezTo>
                                    <a:pt x="285941" y="128683"/>
                                    <a:pt x="269462" y="119063"/>
                                    <a:pt x="253270" y="112204"/>
                                  </a:cubicBezTo>
                                  <a:cubicBezTo>
                                    <a:pt x="237077" y="105346"/>
                                    <a:pt x="220885" y="101917"/>
                                    <a:pt x="204692" y="101917"/>
                                  </a:cubicBezTo>
                                  <a:cubicBezTo>
                                    <a:pt x="169736" y="101917"/>
                                    <a:pt x="152305" y="114109"/>
                                    <a:pt x="152305" y="138398"/>
                                  </a:cubicBezTo>
                                  <a:cubicBezTo>
                                    <a:pt x="152305" y="145923"/>
                                    <a:pt x="154781" y="152305"/>
                                    <a:pt x="159829" y="157543"/>
                                  </a:cubicBezTo>
                                  <a:cubicBezTo>
                                    <a:pt x="164783" y="162877"/>
                                    <a:pt x="171450" y="167640"/>
                                    <a:pt x="179927" y="172021"/>
                                  </a:cubicBezTo>
                                  <a:cubicBezTo>
                                    <a:pt x="188309" y="176403"/>
                                    <a:pt x="198025" y="180594"/>
                                    <a:pt x="208883" y="184594"/>
                                  </a:cubicBezTo>
                                  <a:cubicBezTo>
                                    <a:pt x="219742" y="188690"/>
                                    <a:pt x="231172" y="192881"/>
                                    <a:pt x="242983" y="197263"/>
                                  </a:cubicBezTo>
                                  <a:cubicBezTo>
                                    <a:pt x="257937" y="202882"/>
                                    <a:pt x="272701" y="209264"/>
                                    <a:pt x="287369" y="216408"/>
                                  </a:cubicBezTo>
                                  <a:cubicBezTo>
                                    <a:pt x="301943" y="223647"/>
                                    <a:pt x="315373" y="232505"/>
                                    <a:pt x="327565" y="243078"/>
                                  </a:cubicBezTo>
                                  <a:cubicBezTo>
                                    <a:pt x="339757" y="253651"/>
                                    <a:pt x="349568" y="266605"/>
                                    <a:pt x="356997" y="281845"/>
                                  </a:cubicBezTo>
                                  <a:cubicBezTo>
                                    <a:pt x="364427" y="297180"/>
                                    <a:pt x="368141" y="315373"/>
                                    <a:pt x="368141" y="336518"/>
                                  </a:cubicBezTo>
                                  <a:cubicBezTo>
                                    <a:pt x="368141" y="357759"/>
                                    <a:pt x="364046" y="377285"/>
                                    <a:pt x="355949" y="395383"/>
                                  </a:cubicBezTo>
                                  <a:cubicBezTo>
                                    <a:pt x="347853" y="413480"/>
                                    <a:pt x="335756" y="429196"/>
                                    <a:pt x="319469" y="442627"/>
                                  </a:cubicBezTo>
                                  <a:cubicBezTo>
                                    <a:pt x="303276" y="456057"/>
                                    <a:pt x="283274" y="466630"/>
                                    <a:pt x="259652" y="474440"/>
                                  </a:cubicBezTo>
                                  <a:cubicBezTo>
                                    <a:pt x="236125" y="481965"/>
                                    <a:pt x="208693" y="485870"/>
                                    <a:pt x="177546" y="48587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06" name="Freeform: Shape 20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/>
                          <wps:spPr>
                            <a:xfrm>
                              <a:off x="2591785" y="119152"/>
                              <a:ext cx="158972" cy="674941"/>
                            </a:xfrm>
                            <a:custGeom>
                              <a:avLst/>
                              <a:gdLst>
                                <a:gd name="connsiteX0" fmla="*/ 11239 w 158972"/>
                                <a:gd name="connsiteY0" fmla="*/ 211264 h 674941"/>
                                <a:gd name="connsiteX1" fmla="*/ 148685 w 158972"/>
                                <a:gd name="connsiteY1" fmla="*/ 211264 h 674941"/>
                                <a:gd name="connsiteX2" fmla="*/ 148685 w 158972"/>
                                <a:gd name="connsiteY2" fmla="*/ 674942 h 674941"/>
                                <a:gd name="connsiteX3" fmla="*/ 11239 w 158972"/>
                                <a:gd name="connsiteY3" fmla="*/ 674942 h 674941"/>
                                <a:gd name="connsiteX4" fmla="*/ 11239 w 158972"/>
                                <a:gd name="connsiteY4" fmla="*/ 211264 h 674941"/>
                                <a:gd name="connsiteX5" fmla="*/ 79438 w 158972"/>
                                <a:gd name="connsiteY5" fmla="*/ 142970 h 674941"/>
                                <a:gd name="connsiteX6" fmla="*/ 22384 w 158972"/>
                                <a:gd name="connsiteY6" fmla="*/ 122872 h 674941"/>
                                <a:gd name="connsiteX7" fmla="*/ 0 w 158972"/>
                                <a:gd name="connsiteY7" fmla="*/ 71057 h 674941"/>
                                <a:gd name="connsiteX8" fmla="*/ 22384 w 158972"/>
                                <a:gd name="connsiteY8" fmla="*/ 19622 h 674941"/>
                                <a:gd name="connsiteX9" fmla="*/ 79438 w 158972"/>
                                <a:gd name="connsiteY9" fmla="*/ 0 h 674941"/>
                                <a:gd name="connsiteX10" fmla="*/ 136970 w 158972"/>
                                <a:gd name="connsiteY10" fmla="*/ 19622 h 674941"/>
                                <a:gd name="connsiteX11" fmla="*/ 158972 w 158972"/>
                                <a:gd name="connsiteY11" fmla="*/ 71057 h 674941"/>
                                <a:gd name="connsiteX12" fmla="*/ 136970 w 158972"/>
                                <a:gd name="connsiteY12" fmla="*/ 122872 h 674941"/>
                                <a:gd name="connsiteX13" fmla="*/ 79438 w 158972"/>
                                <a:gd name="connsiteY13" fmla="*/ 142970 h 67494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158972" h="674941">
                                  <a:moveTo>
                                    <a:pt x="11239" y="211264"/>
                                  </a:moveTo>
                                  <a:lnTo>
                                    <a:pt x="148685" y="211264"/>
                                  </a:lnTo>
                                  <a:lnTo>
                                    <a:pt x="148685" y="674942"/>
                                  </a:lnTo>
                                  <a:lnTo>
                                    <a:pt x="11239" y="674942"/>
                                  </a:lnTo>
                                  <a:lnTo>
                                    <a:pt x="11239" y="211264"/>
                                  </a:lnTo>
                                  <a:close/>
                                  <a:moveTo>
                                    <a:pt x="79438" y="142970"/>
                                  </a:moveTo>
                                  <a:cubicBezTo>
                                    <a:pt x="56388" y="142970"/>
                                    <a:pt x="37433" y="136303"/>
                                    <a:pt x="22384" y="122872"/>
                                  </a:cubicBezTo>
                                  <a:cubicBezTo>
                                    <a:pt x="7429" y="109537"/>
                                    <a:pt x="0" y="92202"/>
                                    <a:pt x="0" y="71057"/>
                                  </a:cubicBezTo>
                                  <a:cubicBezTo>
                                    <a:pt x="0" y="49816"/>
                                    <a:pt x="7525" y="32671"/>
                                    <a:pt x="22384" y="19622"/>
                                  </a:cubicBezTo>
                                  <a:cubicBezTo>
                                    <a:pt x="37338" y="6572"/>
                                    <a:pt x="56388" y="0"/>
                                    <a:pt x="79438" y="0"/>
                                  </a:cubicBezTo>
                                  <a:cubicBezTo>
                                    <a:pt x="103156" y="0"/>
                                    <a:pt x="122301" y="6572"/>
                                    <a:pt x="136970" y="19622"/>
                                  </a:cubicBezTo>
                                  <a:cubicBezTo>
                                    <a:pt x="151638" y="32671"/>
                                    <a:pt x="158972" y="49816"/>
                                    <a:pt x="158972" y="71057"/>
                                  </a:cubicBezTo>
                                  <a:cubicBezTo>
                                    <a:pt x="158972" y="92297"/>
                                    <a:pt x="151638" y="109537"/>
                                    <a:pt x="136970" y="122872"/>
                                  </a:cubicBezTo>
                                  <a:cubicBezTo>
                                    <a:pt x="122301" y="136303"/>
                                    <a:pt x="103156" y="142970"/>
                                    <a:pt x="79438" y="14297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07" name="Freeform: Shape 20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/>
                          <wps:spPr>
                            <a:xfrm>
                              <a:off x="2794858" y="330417"/>
                              <a:ext cx="466534" cy="463677"/>
                            </a:xfrm>
                            <a:custGeom>
                              <a:avLst/>
                              <a:gdLst>
                                <a:gd name="connsiteX0" fmla="*/ 156114 w 466534"/>
                                <a:gd name="connsiteY0" fmla="*/ 463677 h 463677"/>
                                <a:gd name="connsiteX1" fmla="*/ 0 w 466534"/>
                                <a:gd name="connsiteY1" fmla="*/ 0 h 463677"/>
                                <a:gd name="connsiteX2" fmla="*/ 138398 w 466534"/>
                                <a:gd name="connsiteY2" fmla="*/ 0 h 463677"/>
                                <a:gd name="connsiteX3" fmla="*/ 198215 w 466534"/>
                                <a:gd name="connsiteY3" fmla="*/ 218789 h 463677"/>
                                <a:gd name="connsiteX4" fmla="*/ 216503 w 466534"/>
                                <a:gd name="connsiteY4" fmla="*/ 289370 h 463677"/>
                                <a:gd name="connsiteX5" fmla="*/ 234696 w 466534"/>
                                <a:gd name="connsiteY5" fmla="*/ 361760 h 463677"/>
                                <a:gd name="connsiteX6" fmla="*/ 238410 w 466534"/>
                                <a:gd name="connsiteY6" fmla="*/ 361760 h 463677"/>
                                <a:gd name="connsiteX7" fmla="*/ 255651 w 466534"/>
                                <a:gd name="connsiteY7" fmla="*/ 289370 h 463677"/>
                                <a:gd name="connsiteX8" fmla="*/ 273939 w 466534"/>
                                <a:gd name="connsiteY8" fmla="*/ 218789 h 463677"/>
                                <a:gd name="connsiteX9" fmla="*/ 334708 w 466534"/>
                                <a:gd name="connsiteY9" fmla="*/ 0 h 463677"/>
                                <a:gd name="connsiteX10" fmla="*/ 466534 w 466534"/>
                                <a:gd name="connsiteY10" fmla="*/ 0 h 463677"/>
                                <a:gd name="connsiteX11" fmla="*/ 315087 w 466534"/>
                                <a:gd name="connsiteY11" fmla="*/ 463677 h 463677"/>
                                <a:gd name="connsiteX12" fmla="*/ 156114 w 466534"/>
                                <a:gd name="connsiteY12" fmla="*/ 463677 h 46367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466534" h="463677">
                                  <a:moveTo>
                                    <a:pt x="156114" y="46367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8398" y="0"/>
                                  </a:lnTo>
                                  <a:lnTo>
                                    <a:pt x="198215" y="218789"/>
                                  </a:lnTo>
                                  <a:cubicBezTo>
                                    <a:pt x="204406" y="241840"/>
                                    <a:pt x="210502" y="265367"/>
                                    <a:pt x="216503" y="289370"/>
                                  </a:cubicBezTo>
                                  <a:cubicBezTo>
                                    <a:pt x="222409" y="313373"/>
                                    <a:pt x="228505" y="337471"/>
                                    <a:pt x="234696" y="361760"/>
                                  </a:cubicBezTo>
                                  <a:lnTo>
                                    <a:pt x="238410" y="361760"/>
                                  </a:lnTo>
                                  <a:cubicBezTo>
                                    <a:pt x="244030" y="337471"/>
                                    <a:pt x="249745" y="313277"/>
                                    <a:pt x="255651" y="289370"/>
                                  </a:cubicBezTo>
                                  <a:cubicBezTo>
                                    <a:pt x="261556" y="265367"/>
                                    <a:pt x="267652" y="241840"/>
                                    <a:pt x="273939" y="218789"/>
                                  </a:cubicBezTo>
                                  <a:lnTo>
                                    <a:pt x="334708" y="0"/>
                                  </a:lnTo>
                                  <a:lnTo>
                                    <a:pt x="466534" y="0"/>
                                  </a:lnTo>
                                  <a:lnTo>
                                    <a:pt x="315087" y="463677"/>
                                  </a:lnTo>
                                  <a:lnTo>
                                    <a:pt x="156114" y="4636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08" name="Freeform: Shape 20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/>
                          <wps:spPr>
                            <a:xfrm>
                              <a:off x="3275966" y="319177"/>
                              <a:ext cx="416146" cy="486156"/>
                            </a:xfrm>
                            <a:custGeom>
                              <a:avLst/>
                              <a:gdLst>
                                <a:gd name="connsiteX0" fmla="*/ 131921 w 416146"/>
                                <a:gd name="connsiteY0" fmla="*/ 192596 h 486156"/>
                                <a:gd name="connsiteX1" fmla="*/ 299275 w 416146"/>
                                <a:gd name="connsiteY1" fmla="*/ 192596 h 486156"/>
                                <a:gd name="connsiteX2" fmla="*/ 281464 w 416146"/>
                                <a:gd name="connsiteY2" fmla="*/ 128969 h 486156"/>
                                <a:gd name="connsiteX3" fmla="*/ 221646 w 416146"/>
                                <a:gd name="connsiteY3" fmla="*/ 104680 h 486156"/>
                                <a:gd name="connsiteX4" fmla="*/ 164116 w 416146"/>
                                <a:gd name="connsiteY4" fmla="*/ 126111 h 486156"/>
                                <a:gd name="connsiteX5" fmla="*/ 131921 w 416146"/>
                                <a:gd name="connsiteY5" fmla="*/ 192596 h 486156"/>
                                <a:gd name="connsiteX6" fmla="*/ 234696 w 416146"/>
                                <a:gd name="connsiteY6" fmla="*/ 486156 h 486156"/>
                                <a:gd name="connsiteX7" fmla="*/ 142113 w 416146"/>
                                <a:gd name="connsiteY7" fmla="*/ 469773 h 486156"/>
                                <a:gd name="connsiteX8" fmla="*/ 67341 w 416146"/>
                                <a:gd name="connsiteY8" fmla="*/ 422053 h 486156"/>
                                <a:gd name="connsiteX9" fmla="*/ 17812 w 416146"/>
                                <a:gd name="connsiteY9" fmla="*/ 345853 h 486156"/>
                                <a:gd name="connsiteX10" fmla="*/ 0 w 416146"/>
                                <a:gd name="connsiteY10" fmla="*/ 242983 h 486156"/>
                                <a:gd name="connsiteX11" fmla="*/ 18764 w 416146"/>
                                <a:gd name="connsiteY11" fmla="*/ 141542 h 486156"/>
                                <a:gd name="connsiteX12" fmla="*/ 67818 w 416146"/>
                                <a:gd name="connsiteY12" fmla="*/ 64865 h 486156"/>
                                <a:gd name="connsiteX13" fmla="*/ 137446 w 416146"/>
                                <a:gd name="connsiteY13" fmla="*/ 16764 h 486156"/>
                                <a:gd name="connsiteX14" fmla="*/ 218789 w 416146"/>
                                <a:gd name="connsiteY14" fmla="*/ 0 h 486156"/>
                                <a:gd name="connsiteX15" fmla="*/ 305276 w 416146"/>
                                <a:gd name="connsiteY15" fmla="*/ 16764 h 486156"/>
                                <a:gd name="connsiteX16" fmla="*/ 366998 w 416146"/>
                                <a:gd name="connsiteY16" fmla="*/ 63532 h 486156"/>
                                <a:gd name="connsiteX17" fmla="*/ 403955 w 416146"/>
                                <a:gd name="connsiteY17" fmla="*/ 134112 h 486156"/>
                                <a:gd name="connsiteX18" fmla="*/ 416147 w 416146"/>
                                <a:gd name="connsiteY18" fmla="*/ 222504 h 486156"/>
                                <a:gd name="connsiteX19" fmla="*/ 414338 w 416146"/>
                                <a:gd name="connsiteY19" fmla="*/ 258032 h 486156"/>
                                <a:gd name="connsiteX20" fmla="*/ 410623 w 416146"/>
                                <a:gd name="connsiteY20" fmla="*/ 283274 h 486156"/>
                                <a:gd name="connsiteX21" fmla="*/ 132969 w 416146"/>
                                <a:gd name="connsiteY21" fmla="*/ 283274 h 486156"/>
                                <a:gd name="connsiteX22" fmla="*/ 174593 w 416146"/>
                                <a:gd name="connsiteY22" fmla="*/ 357569 h 486156"/>
                                <a:gd name="connsiteX23" fmla="*/ 253650 w 416146"/>
                                <a:gd name="connsiteY23" fmla="*/ 381381 h 486156"/>
                                <a:gd name="connsiteX24" fmla="*/ 353663 w 416146"/>
                                <a:gd name="connsiteY24" fmla="*/ 350520 h 486156"/>
                                <a:gd name="connsiteX25" fmla="*/ 399478 w 416146"/>
                                <a:gd name="connsiteY25" fmla="*/ 433673 h 486156"/>
                                <a:gd name="connsiteX26" fmla="*/ 320516 w 416146"/>
                                <a:gd name="connsiteY26" fmla="*/ 471964 h 486156"/>
                                <a:gd name="connsiteX27" fmla="*/ 234696 w 416146"/>
                                <a:gd name="connsiteY27" fmla="*/ 486156 h 48615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</a:cxnLst>
                              <a:rect l="l" t="t" r="r" b="b"/>
                              <a:pathLst>
                                <a:path w="416146" h="486156">
                                  <a:moveTo>
                                    <a:pt x="131921" y="192596"/>
                                  </a:moveTo>
                                  <a:lnTo>
                                    <a:pt x="299275" y="192596"/>
                                  </a:lnTo>
                                  <a:cubicBezTo>
                                    <a:pt x="299275" y="166402"/>
                                    <a:pt x="293370" y="145256"/>
                                    <a:pt x="281464" y="128969"/>
                                  </a:cubicBezTo>
                                  <a:cubicBezTo>
                                    <a:pt x="269653" y="112776"/>
                                    <a:pt x="249650" y="104680"/>
                                    <a:pt x="221646" y="104680"/>
                                  </a:cubicBezTo>
                                  <a:cubicBezTo>
                                    <a:pt x="199834" y="104680"/>
                                    <a:pt x="180689" y="111824"/>
                                    <a:pt x="164116" y="126111"/>
                                  </a:cubicBezTo>
                                  <a:cubicBezTo>
                                    <a:pt x="147638" y="140589"/>
                                    <a:pt x="136874" y="162687"/>
                                    <a:pt x="131921" y="192596"/>
                                  </a:cubicBezTo>
                                  <a:moveTo>
                                    <a:pt x="234696" y="486156"/>
                                  </a:moveTo>
                                  <a:cubicBezTo>
                                    <a:pt x="201644" y="486156"/>
                                    <a:pt x="170783" y="480727"/>
                                    <a:pt x="142113" y="469773"/>
                                  </a:cubicBezTo>
                                  <a:cubicBezTo>
                                    <a:pt x="113442" y="458819"/>
                                    <a:pt x="88487" y="443008"/>
                                    <a:pt x="67341" y="422053"/>
                                  </a:cubicBezTo>
                                  <a:cubicBezTo>
                                    <a:pt x="46101" y="401193"/>
                                    <a:pt x="29623" y="375761"/>
                                    <a:pt x="17812" y="345853"/>
                                  </a:cubicBezTo>
                                  <a:cubicBezTo>
                                    <a:pt x="6000" y="315944"/>
                                    <a:pt x="0" y="281654"/>
                                    <a:pt x="0" y="242983"/>
                                  </a:cubicBezTo>
                                  <a:cubicBezTo>
                                    <a:pt x="0" y="205645"/>
                                    <a:pt x="6191" y="171736"/>
                                    <a:pt x="18764" y="141542"/>
                                  </a:cubicBezTo>
                                  <a:cubicBezTo>
                                    <a:pt x="31242" y="111347"/>
                                    <a:pt x="47625" y="85820"/>
                                    <a:pt x="67818" y="64865"/>
                                  </a:cubicBezTo>
                                  <a:cubicBezTo>
                                    <a:pt x="88106" y="44006"/>
                                    <a:pt x="111347" y="28004"/>
                                    <a:pt x="137446" y="16764"/>
                                  </a:cubicBezTo>
                                  <a:cubicBezTo>
                                    <a:pt x="163639" y="5525"/>
                                    <a:pt x="190785" y="0"/>
                                    <a:pt x="218789" y="0"/>
                                  </a:cubicBezTo>
                                  <a:cubicBezTo>
                                    <a:pt x="251840" y="0"/>
                                    <a:pt x="280606" y="5620"/>
                                    <a:pt x="305276" y="16764"/>
                                  </a:cubicBezTo>
                                  <a:cubicBezTo>
                                    <a:pt x="329850" y="28004"/>
                                    <a:pt x="350425" y="43529"/>
                                    <a:pt x="366998" y="63532"/>
                                  </a:cubicBezTo>
                                  <a:cubicBezTo>
                                    <a:pt x="383476" y="83439"/>
                                    <a:pt x="395859" y="107061"/>
                                    <a:pt x="403955" y="134112"/>
                                  </a:cubicBezTo>
                                  <a:cubicBezTo>
                                    <a:pt x="412051" y="161258"/>
                                    <a:pt x="416147" y="190691"/>
                                    <a:pt x="416147" y="222504"/>
                                  </a:cubicBezTo>
                                  <a:cubicBezTo>
                                    <a:pt x="416147" y="234982"/>
                                    <a:pt x="415480" y="246793"/>
                                    <a:pt x="414338" y="258032"/>
                                  </a:cubicBezTo>
                                  <a:cubicBezTo>
                                    <a:pt x="413099" y="269177"/>
                                    <a:pt x="411861" y="277654"/>
                                    <a:pt x="410623" y="283274"/>
                                  </a:cubicBezTo>
                                  <a:lnTo>
                                    <a:pt x="132969" y="283274"/>
                                  </a:lnTo>
                                  <a:cubicBezTo>
                                    <a:pt x="139255" y="316897"/>
                                    <a:pt x="153066" y="341662"/>
                                    <a:pt x="174593" y="357569"/>
                                  </a:cubicBezTo>
                                  <a:cubicBezTo>
                                    <a:pt x="196024" y="373475"/>
                                    <a:pt x="222409" y="381381"/>
                                    <a:pt x="253650" y="381381"/>
                                  </a:cubicBezTo>
                                  <a:cubicBezTo>
                                    <a:pt x="286702" y="381381"/>
                                    <a:pt x="320040" y="371094"/>
                                    <a:pt x="353663" y="350520"/>
                                  </a:cubicBezTo>
                                  <a:lnTo>
                                    <a:pt x="399478" y="433673"/>
                                  </a:lnTo>
                                  <a:cubicBezTo>
                                    <a:pt x="375761" y="449866"/>
                                    <a:pt x="349472" y="462629"/>
                                    <a:pt x="320516" y="471964"/>
                                  </a:cubicBezTo>
                                  <a:cubicBezTo>
                                    <a:pt x="291274" y="481489"/>
                                    <a:pt x="262794" y="486156"/>
                                    <a:pt x="234696" y="486156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</wpg:grpSp>
                      <wps:wsp>
                        <wps:cNvPr id="209" name="Freeform: Shape 209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430302" y="296340"/>
                            <a:ext cx="72593" cy="115198"/>
                          </a:xfrm>
                          <a:custGeom>
                            <a:avLst/>
                            <a:gdLst>
                              <a:gd name="connsiteX0" fmla="*/ 0 w 384143"/>
                              <a:gd name="connsiteY0" fmla="*/ 609600 h 609600"/>
                              <a:gd name="connsiteX1" fmla="*/ 0 w 384143"/>
                              <a:gd name="connsiteY1" fmla="*/ 0 h 609600"/>
                              <a:gd name="connsiteX2" fmla="*/ 384143 w 384143"/>
                              <a:gd name="connsiteY2" fmla="*/ 0 h 609600"/>
                              <a:gd name="connsiteX3" fmla="*/ 384143 w 384143"/>
                              <a:gd name="connsiteY3" fmla="*/ 115919 h 609600"/>
                              <a:gd name="connsiteX4" fmla="*/ 137350 w 384143"/>
                              <a:gd name="connsiteY4" fmla="*/ 115919 h 609600"/>
                              <a:gd name="connsiteX5" fmla="*/ 137350 w 384143"/>
                              <a:gd name="connsiteY5" fmla="*/ 257080 h 609600"/>
                              <a:gd name="connsiteX6" fmla="*/ 348710 w 384143"/>
                              <a:gd name="connsiteY6" fmla="*/ 257080 h 609600"/>
                              <a:gd name="connsiteX7" fmla="*/ 348710 w 384143"/>
                              <a:gd name="connsiteY7" fmla="*/ 372999 h 609600"/>
                              <a:gd name="connsiteX8" fmla="*/ 137350 w 384143"/>
                              <a:gd name="connsiteY8" fmla="*/ 372999 h 609600"/>
                              <a:gd name="connsiteX9" fmla="*/ 137350 w 384143"/>
                              <a:gd name="connsiteY9" fmla="*/ 609600 h 6096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384143" h="609600">
                                <a:moveTo>
                                  <a:pt x="0" y="609600"/>
                                </a:moveTo>
                                <a:lnTo>
                                  <a:pt x="0" y="0"/>
                                </a:lnTo>
                                <a:lnTo>
                                  <a:pt x="384143" y="0"/>
                                </a:lnTo>
                                <a:lnTo>
                                  <a:pt x="384143" y="115919"/>
                                </a:lnTo>
                                <a:lnTo>
                                  <a:pt x="137350" y="115919"/>
                                </a:lnTo>
                                <a:lnTo>
                                  <a:pt x="137350" y="257080"/>
                                </a:lnTo>
                                <a:lnTo>
                                  <a:pt x="348710" y="257080"/>
                                </a:lnTo>
                                <a:lnTo>
                                  <a:pt x="348710" y="372999"/>
                                </a:lnTo>
                                <a:lnTo>
                                  <a:pt x="137350" y="372999"/>
                                </a:lnTo>
                                <a:lnTo>
                                  <a:pt x="137350" y="609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g:grpSp>
                        <wpg:cNvPr id="210" name="Graphic 17"/>
                        <wpg:cNvGrpSpPr/>
                        <wpg:grpSpPr>
                          <a:xfrm>
                            <a:off x="513333" y="300588"/>
                            <a:ext cx="477762" cy="113074"/>
                            <a:chOff x="513334" y="300588"/>
                            <a:chExt cx="2528220" cy="598361"/>
                          </a:xfrm>
                          <a:solidFill>
                            <a:srgbClr val="000000"/>
                          </a:solidFill>
                        </wpg:grpSpPr>
                        <wps:wsp>
                          <wps:cNvPr id="211" name="Freeform: Shape 21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/>
                          <wps:spPr>
                            <a:xfrm>
                              <a:off x="513334" y="423937"/>
                              <a:ext cx="415099" cy="475011"/>
                            </a:xfrm>
                            <a:custGeom>
                              <a:avLst/>
                              <a:gdLst>
                                <a:gd name="connsiteX0" fmla="*/ 144018 w 415099"/>
                                <a:gd name="connsiteY0" fmla="*/ 475012 h 475011"/>
                                <a:gd name="connsiteX1" fmla="*/ 34099 w 415099"/>
                                <a:gd name="connsiteY1" fmla="*/ 425482 h 475011"/>
                                <a:gd name="connsiteX2" fmla="*/ 0 w 415099"/>
                                <a:gd name="connsiteY2" fmla="*/ 288036 h 475011"/>
                                <a:gd name="connsiteX3" fmla="*/ 0 w 415099"/>
                                <a:gd name="connsiteY3" fmla="*/ 0 h 475011"/>
                                <a:gd name="connsiteX4" fmla="*/ 137446 w 415099"/>
                                <a:gd name="connsiteY4" fmla="*/ 0 h 475011"/>
                                <a:gd name="connsiteX5" fmla="*/ 137446 w 415099"/>
                                <a:gd name="connsiteY5" fmla="*/ 270224 h 475011"/>
                                <a:gd name="connsiteX6" fmla="*/ 151543 w 415099"/>
                                <a:gd name="connsiteY6" fmla="*/ 339376 h 475011"/>
                                <a:gd name="connsiteX7" fmla="*/ 195453 w 415099"/>
                                <a:gd name="connsiteY7" fmla="*/ 358045 h 475011"/>
                                <a:gd name="connsiteX8" fmla="*/ 239363 w 415099"/>
                                <a:gd name="connsiteY8" fmla="*/ 345948 h 475011"/>
                                <a:gd name="connsiteX9" fmla="*/ 277654 w 415099"/>
                                <a:gd name="connsiteY9" fmla="*/ 306705 h 475011"/>
                                <a:gd name="connsiteX10" fmla="*/ 277654 w 415099"/>
                                <a:gd name="connsiteY10" fmla="*/ 0 h 475011"/>
                                <a:gd name="connsiteX11" fmla="*/ 415099 w 415099"/>
                                <a:gd name="connsiteY11" fmla="*/ 0 h 475011"/>
                                <a:gd name="connsiteX12" fmla="*/ 415099 w 415099"/>
                                <a:gd name="connsiteY12" fmla="*/ 463677 h 475011"/>
                                <a:gd name="connsiteX13" fmla="*/ 302990 w 415099"/>
                                <a:gd name="connsiteY13" fmla="*/ 463677 h 475011"/>
                                <a:gd name="connsiteX14" fmla="*/ 292703 w 415099"/>
                                <a:gd name="connsiteY14" fmla="*/ 399193 h 475011"/>
                                <a:gd name="connsiteX15" fmla="*/ 289846 w 415099"/>
                                <a:gd name="connsiteY15" fmla="*/ 399193 h 475011"/>
                                <a:gd name="connsiteX16" fmla="*/ 225838 w 415099"/>
                                <a:gd name="connsiteY16" fmla="*/ 454819 h 475011"/>
                                <a:gd name="connsiteX17" fmla="*/ 144018 w 415099"/>
                                <a:gd name="connsiteY17" fmla="*/ 475012 h 47501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</a:cxnLst>
                              <a:rect l="l" t="t" r="r" b="b"/>
                              <a:pathLst>
                                <a:path w="415099" h="475011">
                                  <a:moveTo>
                                    <a:pt x="144018" y="475012"/>
                                  </a:moveTo>
                                  <a:cubicBezTo>
                                    <a:pt x="93536" y="475012"/>
                                    <a:pt x="56960" y="458534"/>
                                    <a:pt x="34099" y="425482"/>
                                  </a:cubicBezTo>
                                  <a:cubicBezTo>
                                    <a:pt x="11335" y="392430"/>
                                    <a:pt x="0" y="346615"/>
                                    <a:pt x="0" y="288036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137446" y="0"/>
                                  </a:lnTo>
                                  <a:lnTo>
                                    <a:pt x="137446" y="270224"/>
                                  </a:lnTo>
                                  <a:cubicBezTo>
                                    <a:pt x="137446" y="303848"/>
                                    <a:pt x="142113" y="326993"/>
                                    <a:pt x="151543" y="339376"/>
                                  </a:cubicBezTo>
                                  <a:cubicBezTo>
                                    <a:pt x="160877" y="351854"/>
                                    <a:pt x="175546" y="358045"/>
                                    <a:pt x="195453" y="358045"/>
                                  </a:cubicBezTo>
                                  <a:cubicBezTo>
                                    <a:pt x="212884" y="358045"/>
                                    <a:pt x="227552" y="354044"/>
                                    <a:pt x="239363" y="345948"/>
                                  </a:cubicBezTo>
                                  <a:cubicBezTo>
                                    <a:pt x="251174" y="337852"/>
                                    <a:pt x="263938" y="324707"/>
                                    <a:pt x="277654" y="306705"/>
                                  </a:cubicBezTo>
                                  <a:lnTo>
                                    <a:pt x="277654" y="0"/>
                                  </a:lnTo>
                                  <a:lnTo>
                                    <a:pt x="415099" y="0"/>
                                  </a:lnTo>
                                  <a:lnTo>
                                    <a:pt x="415099" y="463677"/>
                                  </a:lnTo>
                                  <a:lnTo>
                                    <a:pt x="302990" y="463677"/>
                                  </a:lnTo>
                                  <a:lnTo>
                                    <a:pt x="292703" y="399193"/>
                                  </a:lnTo>
                                  <a:lnTo>
                                    <a:pt x="289846" y="399193"/>
                                  </a:lnTo>
                                  <a:cubicBezTo>
                                    <a:pt x="269938" y="422815"/>
                                    <a:pt x="248603" y="441388"/>
                                    <a:pt x="225838" y="454819"/>
                                  </a:cubicBezTo>
                                  <a:cubicBezTo>
                                    <a:pt x="203073" y="468249"/>
                                    <a:pt x="175831" y="475012"/>
                                    <a:pt x="144018" y="475012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12" name="Freeform: Shape 21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/>
                          <wps:spPr>
                            <a:xfrm>
                              <a:off x="991108" y="300588"/>
                              <a:ext cx="326421" cy="598360"/>
                            </a:xfrm>
                            <a:custGeom>
                              <a:avLst/>
                              <a:gdLst>
                                <a:gd name="connsiteX0" fmla="*/ 223266 w 326421"/>
                                <a:gd name="connsiteY0" fmla="*/ 598361 h 598360"/>
                                <a:gd name="connsiteX1" fmla="*/ 149923 w 326421"/>
                                <a:gd name="connsiteY1" fmla="*/ 585311 h 598360"/>
                                <a:gd name="connsiteX2" fmla="*/ 100394 w 326421"/>
                                <a:gd name="connsiteY2" fmla="*/ 548830 h 598360"/>
                                <a:gd name="connsiteX3" fmla="*/ 72390 w 326421"/>
                                <a:gd name="connsiteY3" fmla="*/ 492252 h 598360"/>
                                <a:gd name="connsiteX4" fmla="*/ 63532 w 326421"/>
                                <a:gd name="connsiteY4" fmla="*/ 418909 h 598360"/>
                                <a:gd name="connsiteX5" fmla="*/ 63532 w 326421"/>
                                <a:gd name="connsiteY5" fmla="*/ 230981 h 598360"/>
                                <a:gd name="connsiteX6" fmla="*/ 0 w 326421"/>
                                <a:gd name="connsiteY6" fmla="*/ 230981 h 598360"/>
                                <a:gd name="connsiteX7" fmla="*/ 0 w 326421"/>
                                <a:gd name="connsiteY7" fmla="*/ 129064 h 598360"/>
                                <a:gd name="connsiteX8" fmla="*/ 71056 w 326421"/>
                                <a:gd name="connsiteY8" fmla="*/ 123444 h 598360"/>
                                <a:gd name="connsiteX9" fmla="*/ 86963 w 326421"/>
                                <a:gd name="connsiteY9" fmla="*/ 0 h 598360"/>
                                <a:gd name="connsiteX10" fmla="*/ 201073 w 326421"/>
                                <a:gd name="connsiteY10" fmla="*/ 0 h 598360"/>
                                <a:gd name="connsiteX11" fmla="*/ 201073 w 326421"/>
                                <a:gd name="connsiteY11" fmla="*/ 123444 h 598360"/>
                                <a:gd name="connsiteX12" fmla="*/ 312325 w 326421"/>
                                <a:gd name="connsiteY12" fmla="*/ 123444 h 598360"/>
                                <a:gd name="connsiteX13" fmla="*/ 312325 w 326421"/>
                                <a:gd name="connsiteY13" fmla="*/ 230981 h 598360"/>
                                <a:gd name="connsiteX14" fmla="*/ 201073 w 326421"/>
                                <a:gd name="connsiteY14" fmla="*/ 230981 h 598360"/>
                                <a:gd name="connsiteX15" fmla="*/ 201073 w 326421"/>
                                <a:gd name="connsiteY15" fmla="*/ 417005 h 598360"/>
                                <a:gd name="connsiteX16" fmla="*/ 217361 w 326421"/>
                                <a:gd name="connsiteY16" fmla="*/ 473583 h 598360"/>
                                <a:gd name="connsiteX17" fmla="*/ 260890 w 326421"/>
                                <a:gd name="connsiteY17" fmla="*/ 490918 h 598360"/>
                                <a:gd name="connsiteX18" fmla="*/ 283845 w 326421"/>
                                <a:gd name="connsiteY18" fmla="*/ 488061 h 598360"/>
                                <a:gd name="connsiteX19" fmla="*/ 304895 w 326421"/>
                                <a:gd name="connsiteY19" fmla="*/ 481489 h 598360"/>
                                <a:gd name="connsiteX20" fmla="*/ 326422 w 326421"/>
                                <a:gd name="connsiteY20" fmla="*/ 581501 h 598360"/>
                                <a:gd name="connsiteX21" fmla="*/ 282512 w 326421"/>
                                <a:gd name="connsiteY21" fmla="*/ 592741 h 598360"/>
                                <a:gd name="connsiteX22" fmla="*/ 223266 w 326421"/>
                                <a:gd name="connsiteY22" fmla="*/ 598361 h 59836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</a:cxnLst>
                              <a:rect l="l" t="t" r="r" b="b"/>
                              <a:pathLst>
                                <a:path w="326421" h="598360">
                                  <a:moveTo>
                                    <a:pt x="223266" y="598361"/>
                                  </a:moveTo>
                                  <a:cubicBezTo>
                                    <a:pt x="194596" y="598361"/>
                                    <a:pt x="170116" y="593979"/>
                                    <a:pt x="149923" y="585311"/>
                                  </a:cubicBezTo>
                                  <a:cubicBezTo>
                                    <a:pt x="129635" y="576643"/>
                                    <a:pt x="113157" y="564451"/>
                                    <a:pt x="100394" y="548830"/>
                                  </a:cubicBezTo>
                                  <a:cubicBezTo>
                                    <a:pt x="87630" y="533209"/>
                                    <a:pt x="78296" y="514445"/>
                                    <a:pt x="72390" y="492252"/>
                                  </a:cubicBezTo>
                                  <a:cubicBezTo>
                                    <a:pt x="66484" y="470154"/>
                                    <a:pt x="63532" y="445675"/>
                                    <a:pt x="63532" y="418909"/>
                                  </a:cubicBezTo>
                                  <a:lnTo>
                                    <a:pt x="63532" y="230981"/>
                                  </a:lnTo>
                                  <a:lnTo>
                                    <a:pt x="0" y="230981"/>
                                  </a:lnTo>
                                  <a:lnTo>
                                    <a:pt x="0" y="129064"/>
                                  </a:lnTo>
                                  <a:lnTo>
                                    <a:pt x="71056" y="123444"/>
                                  </a:lnTo>
                                  <a:lnTo>
                                    <a:pt x="86963" y="0"/>
                                  </a:lnTo>
                                  <a:lnTo>
                                    <a:pt x="201073" y="0"/>
                                  </a:lnTo>
                                  <a:lnTo>
                                    <a:pt x="201073" y="123444"/>
                                  </a:lnTo>
                                  <a:lnTo>
                                    <a:pt x="312325" y="123444"/>
                                  </a:lnTo>
                                  <a:lnTo>
                                    <a:pt x="312325" y="230981"/>
                                  </a:lnTo>
                                  <a:lnTo>
                                    <a:pt x="201073" y="230981"/>
                                  </a:lnTo>
                                  <a:lnTo>
                                    <a:pt x="201073" y="417005"/>
                                  </a:lnTo>
                                  <a:cubicBezTo>
                                    <a:pt x="201073" y="443198"/>
                                    <a:pt x="206502" y="462058"/>
                                    <a:pt x="217361" y="473583"/>
                                  </a:cubicBezTo>
                                  <a:cubicBezTo>
                                    <a:pt x="228314" y="485108"/>
                                    <a:pt x="242792" y="490918"/>
                                    <a:pt x="260890" y="490918"/>
                                  </a:cubicBezTo>
                                  <a:cubicBezTo>
                                    <a:pt x="268414" y="490918"/>
                                    <a:pt x="276034" y="489966"/>
                                    <a:pt x="283845" y="488061"/>
                                  </a:cubicBezTo>
                                  <a:cubicBezTo>
                                    <a:pt x="291655" y="486251"/>
                                    <a:pt x="298609" y="484061"/>
                                    <a:pt x="304895" y="481489"/>
                                  </a:cubicBezTo>
                                  <a:lnTo>
                                    <a:pt x="326422" y="581501"/>
                                  </a:lnTo>
                                  <a:cubicBezTo>
                                    <a:pt x="313944" y="585216"/>
                                    <a:pt x="299275" y="589026"/>
                                    <a:pt x="282512" y="592741"/>
                                  </a:cubicBezTo>
                                  <a:cubicBezTo>
                                    <a:pt x="265271" y="596455"/>
                                    <a:pt x="245650" y="598361"/>
                                    <a:pt x="223266" y="598361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13" name="Freeform: Shape 21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/>
                          <wps:spPr>
                            <a:xfrm>
                              <a:off x="1374299" y="423937"/>
                              <a:ext cx="415004" cy="475011"/>
                            </a:xfrm>
                            <a:custGeom>
                              <a:avLst/>
                              <a:gdLst>
                                <a:gd name="connsiteX0" fmla="*/ 143923 w 415004"/>
                                <a:gd name="connsiteY0" fmla="*/ 475012 h 475011"/>
                                <a:gd name="connsiteX1" fmla="*/ 34100 w 415004"/>
                                <a:gd name="connsiteY1" fmla="*/ 425482 h 475011"/>
                                <a:gd name="connsiteX2" fmla="*/ 0 w 415004"/>
                                <a:gd name="connsiteY2" fmla="*/ 288036 h 475011"/>
                                <a:gd name="connsiteX3" fmla="*/ 0 w 415004"/>
                                <a:gd name="connsiteY3" fmla="*/ 0 h 475011"/>
                                <a:gd name="connsiteX4" fmla="*/ 137351 w 415004"/>
                                <a:gd name="connsiteY4" fmla="*/ 0 h 475011"/>
                                <a:gd name="connsiteX5" fmla="*/ 137351 w 415004"/>
                                <a:gd name="connsiteY5" fmla="*/ 270224 h 475011"/>
                                <a:gd name="connsiteX6" fmla="*/ 151352 w 415004"/>
                                <a:gd name="connsiteY6" fmla="*/ 339376 h 475011"/>
                                <a:gd name="connsiteX7" fmla="*/ 195263 w 415004"/>
                                <a:gd name="connsiteY7" fmla="*/ 358045 h 475011"/>
                                <a:gd name="connsiteX8" fmla="*/ 239173 w 415004"/>
                                <a:gd name="connsiteY8" fmla="*/ 345948 h 475011"/>
                                <a:gd name="connsiteX9" fmla="*/ 277559 w 415004"/>
                                <a:gd name="connsiteY9" fmla="*/ 306705 h 475011"/>
                                <a:gd name="connsiteX10" fmla="*/ 277559 w 415004"/>
                                <a:gd name="connsiteY10" fmla="*/ 0 h 475011"/>
                                <a:gd name="connsiteX11" fmla="*/ 415004 w 415004"/>
                                <a:gd name="connsiteY11" fmla="*/ 0 h 475011"/>
                                <a:gd name="connsiteX12" fmla="*/ 415004 w 415004"/>
                                <a:gd name="connsiteY12" fmla="*/ 463677 h 475011"/>
                                <a:gd name="connsiteX13" fmla="*/ 302800 w 415004"/>
                                <a:gd name="connsiteY13" fmla="*/ 463677 h 475011"/>
                                <a:gd name="connsiteX14" fmla="*/ 292513 w 415004"/>
                                <a:gd name="connsiteY14" fmla="*/ 399193 h 475011"/>
                                <a:gd name="connsiteX15" fmla="*/ 289751 w 415004"/>
                                <a:gd name="connsiteY15" fmla="*/ 399193 h 475011"/>
                                <a:gd name="connsiteX16" fmla="*/ 225647 w 415004"/>
                                <a:gd name="connsiteY16" fmla="*/ 454819 h 475011"/>
                                <a:gd name="connsiteX17" fmla="*/ 143923 w 415004"/>
                                <a:gd name="connsiteY17" fmla="*/ 475012 h 47501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</a:cxnLst>
                              <a:rect l="l" t="t" r="r" b="b"/>
                              <a:pathLst>
                                <a:path w="415004" h="475011">
                                  <a:moveTo>
                                    <a:pt x="143923" y="475012"/>
                                  </a:moveTo>
                                  <a:cubicBezTo>
                                    <a:pt x="93441" y="475012"/>
                                    <a:pt x="56864" y="458534"/>
                                    <a:pt x="34100" y="425482"/>
                                  </a:cubicBezTo>
                                  <a:cubicBezTo>
                                    <a:pt x="11335" y="392430"/>
                                    <a:pt x="0" y="346615"/>
                                    <a:pt x="0" y="288036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137351" y="0"/>
                                  </a:lnTo>
                                  <a:lnTo>
                                    <a:pt x="137351" y="270224"/>
                                  </a:lnTo>
                                  <a:cubicBezTo>
                                    <a:pt x="137351" y="303848"/>
                                    <a:pt x="142018" y="326993"/>
                                    <a:pt x="151352" y="339376"/>
                                  </a:cubicBezTo>
                                  <a:cubicBezTo>
                                    <a:pt x="160687" y="351854"/>
                                    <a:pt x="175355" y="358045"/>
                                    <a:pt x="195263" y="358045"/>
                                  </a:cubicBezTo>
                                  <a:cubicBezTo>
                                    <a:pt x="212693" y="358045"/>
                                    <a:pt x="227362" y="354044"/>
                                    <a:pt x="239173" y="345948"/>
                                  </a:cubicBezTo>
                                  <a:cubicBezTo>
                                    <a:pt x="250984" y="337852"/>
                                    <a:pt x="263747" y="324707"/>
                                    <a:pt x="277559" y="306705"/>
                                  </a:cubicBezTo>
                                  <a:lnTo>
                                    <a:pt x="277559" y="0"/>
                                  </a:lnTo>
                                  <a:lnTo>
                                    <a:pt x="415004" y="0"/>
                                  </a:lnTo>
                                  <a:lnTo>
                                    <a:pt x="415004" y="463677"/>
                                  </a:lnTo>
                                  <a:lnTo>
                                    <a:pt x="302800" y="463677"/>
                                  </a:lnTo>
                                  <a:lnTo>
                                    <a:pt x="292513" y="399193"/>
                                  </a:lnTo>
                                  <a:lnTo>
                                    <a:pt x="289751" y="399193"/>
                                  </a:lnTo>
                                  <a:cubicBezTo>
                                    <a:pt x="269843" y="422815"/>
                                    <a:pt x="248412" y="441388"/>
                                    <a:pt x="225647" y="454819"/>
                                  </a:cubicBezTo>
                                  <a:cubicBezTo>
                                    <a:pt x="202978" y="468249"/>
                                    <a:pt x="175641" y="475012"/>
                                    <a:pt x="143923" y="475012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14" name="Freeform: Shape 21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/>
                          <wps:spPr>
                            <a:xfrm>
                              <a:off x="1892745" y="412793"/>
                              <a:ext cx="312229" cy="474916"/>
                            </a:xfrm>
                            <a:custGeom>
                              <a:avLst/>
                              <a:gdLst>
                                <a:gd name="connsiteX0" fmla="*/ 0 w 312229"/>
                                <a:gd name="connsiteY0" fmla="*/ 474917 h 474916"/>
                                <a:gd name="connsiteX1" fmla="*/ 0 w 312229"/>
                                <a:gd name="connsiteY1" fmla="*/ 11144 h 474916"/>
                                <a:gd name="connsiteX2" fmla="*/ 112204 w 312229"/>
                                <a:gd name="connsiteY2" fmla="*/ 11144 h 474916"/>
                                <a:gd name="connsiteX3" fmla="*/ 121539 w 312229"/>
                                <a:gd name="connsiteY3" fmla="*/ 92488 h 474916"/>
                                <a:gd name="connsiteX4" fmla="*/ 125254 w 312229"/>
                                <a:gd name="connsiteY4" fmla="*/ 92488 h 474916"/>
                                <a:gd name="connsiteX5" fmla="*/ 186023 w 312229"/>
                                <a:gd name="connsiteY5" fmla="*/ 22384 h 474916"/>
                                <a:gd name="connsiteX6" fmla="*/ 257080 w 312229"/>
                                <a:gd name="connsiteY6" fmla="*/ 0 h 474916"/>
                                <a:gd name="connsiteX7" fmla="*/ 289274 w 312229"/>
                                <a:gd name="connsiteY7" fmla="*/ 2286 h 474916"/>
                                <a:gd name="connsiteX8" fmla="*/ 312230 w 312229"/>
                                <a:gd name="connsiteY8" fmla="*/ 9239 h 474916"/>
                                <a:gd name="connsiteX9" fmla="*/ 289846 w 312229"/>
                                <a:gd name="connsiteY9" fmla="*/ 128016 h 474916"/>
                                <a:gd name="connsiteX10" fmla="*/ 265557 w 312229"/>
                                <a:gd name="connsiteY10" fmla="*/ 122396 h 474916"/>
                                <a:gd name="connsiteX11" fmla="*/ 239363 w 312229"/>
                                <a:gd name="connsiteY11" fmla="*/ 120587 h 474916"/>
                                <a:gd name="connsiteX12" fmla="*/ 184690 w 312229"/>
                                <a:gd name="connsiteY12" fmla="*/ 139255 h 474916"/>
                                <a:gd name="connsiteX13" fmla="*/ 137446 w 312229"/>
                                <a:gd name="connsiteY13" fmla="*/ 205645 h 474916"/>
                                <a:gd name="connsiteX14" fmla="*/ 137446 w 312229"/>
                                <a:gd name="connsiteY14" fmla="*/ 474917 h 474916"/>
                                <a:gd name="connsiteX15" fmla="*/ 0 w 312229"/>
                                <a:gd name="connsiteY15" fmla="*/ 474917 h 47491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</a:cxnLst>
                              <a:rect l="l" t="t" r="r" b="b"/>
                              <a:pathLst>
                                <a:path w="312229" h="474916">
                                  <a:moveTo>
                                    <a:pt x="0" y="474917"/>
                                  </a:moveTo>
                                  <a:lnTo>
                                    <a:pt x="0" y="11144"/>
                                  </a:lnTo>
                                  <a:lnTo>
                                    <a:pt x="112204" y="11144"/>
                                  </a:lnTo>
                                  <a:lnTo>
                                    <a:pt x="121539" y="92488"/>
                                  </a:lnTo>
                                  <a:lnTo>
                                    <a:pt x="125254" y="92488"/>
                                  </a:lnTo>
                                  <a:cubicBezTo>
                                    <a:pt x="142113" y="60674"/>
                                    <a:pt x="162306" y="37338"/>
                                    <a:pt x="186023" y="22384"/>
                                  </a:cubicBezTo>
                                  <a:cubicBezTo>
                                    <a:pt x="209645" y="7429"/>
                                    <a:pt x="233363" y="0"/>
                                    <a:pt x="257080" y="0"/>
                                  </a:cubicBezTo>
                                  <a:cubicBezTo>
                                    <a:pt x="270129" y="0"/>
                                    <a:pt x="280892" y="762"/>
                                    <a:pt x="289274" y="2286"/>
                                  </a:cubicBezTo>
                                  <a:cubicBezTo>
                                    <a:pt x="297656" y="3810"/>
                                    <a:pt x="305371" y="6191"/>
                                    <a:pt x="312230" y="9239"/>
                                  </a:cubicBezTo>
                                  <a:lnTo>
                                    <a:pt x="289846" y="128016"/>
                                  </a:lnTo>
                                  <a:cubicBezTo>
                                    <a:pt x="281083" y="125540"/>
                                    <a:pt x="272987" y="123634"/>
                                    <a:pt x="265557" y="122396"/>
                                  </a:cubicBezTo>
                                  <a:cubicBezTo>
                                    <a:pt x="258032" y="121158"/>
                                    <a:pt x="249364" y="120587"/>
                                    <a:pt x="239363" y="120587"/>
                                  </a:cubicBezTo>
                                  <a:cubicBezTo>
                                    <a:pt x="221932" y="120587"/>
                                    <a:pt x="203645" y="126778"/>
                                    <a:pt x="184690" y="139255"/>
                                  </a:cubicBezTo>
                                  <a:cubicBezTo>
                                    <a:pt x="165640" y="151733"/>
                                    <a:pt x="149923" y="173831"/>
                                    <a:pt x="137446" y="205645"/>
                                  </a:cubicBezTo>
                                  <a:lnTo>
                                    <a:pt x="137446" y="474917"/>
                                  </a:lnTo>
                                  <a:lnTo>
                                    <a:pt x="0" y="4749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15" name="Freeform: Shape 21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/>
                          <wps:spPr>
                            <a:xfrm>
                              <a:off x="2219548" y="412793"/>
                              <a:ext cx="416147" cy="486156"/>
                            </a:xfrm>
                            <a:custGeom>
                              <a:avLst/>
                              <a:gdLst>
                                <a:gd name="connsiteX0" fmla="*/ 131921 w 416147"/>
                                <a:gd name="connsiteY0" fmla="*/ 192596 h 486156"/>
                                <a:gd name="connsiteX1" fmla="*/ 299275 w 416147"/>
                                <a:gd name="connsiteY1" fmla="*/ 192596 h 486156"/>
                                <a:gd name="connsiteX2" fmla="*/ 281464 w 416147"/>
                                <a:gd name="connsiteY2" fmla="*/ 128969 h 486156"/>
                                <a:gd name="connsiteX3" fmla="*/ 221647 w 416147"/>
                                <a:gd name="connsiteY3" fmla="*/ 104680 h 486156"/>
                                <a:gd name="connsiteX4" fmla="*/ 164116 w 416147"/>
                                <a:gd name="connsiteY4" fmla="*/ 126111 h 486156"/>
                                <a:gd name="connsiteX5" fmla="*/ 131921 w 416147"/>
                                <a:gd name="connsiteY5" fmla="*/ 192596 h 486156"/>
                                <a:gd name="connsiteX6" fmla="*/ 234696 w 416147"/>
                                <a:gd name="connsiteY6" fmla="*/ 486156 h 486156"/>
                                <a:gd name="connsiteX7" fmla="*/ 142113 w 416147"/>
                                <a:gd name="connsiteY7" fmla="*/ 469773 h 486156"/>
                                <a:gd name="connsiteX8" fmla="*/ 67342 w 416147"/>
                                <a:gd name="connsiteY8" fmla="*/ 422053 h 486156"/>
                                <a:gd name="connsiteX9" fmla="*/ 17812 w 416147"/>
                                <a:gd name="connsiteY9" fmla="*/ 345853 h 486156"/>
                                <a:gd name="connsiteX10" fmla="*/ 0 w 416147"/>
                                <a:gd name="connsiteY10" fmla="*/ 242983 h 486156"/>
                                <a:gd name="connsiteX11" fmla="*/ 18764 w 416147"/>
                                <a:gd name="connsiteY11" fmla="*/ 141542 h 486156"/>
                                <a:gd name="connsiteX12" fmla="*/ 67818 w 416147"/>
                                <a:gd name="connsiteY12" fmla="*/ 64865 h 486156"/>
                                <a:gd name="connsiteX13" fmla="*/ 137446 w 416147"/>
                                <a:gd name="connsiteY13" fmla="*/ 16764 h 486156"/>
                                <a:gd name="connsiteX14" fmla="*/ 218789 w 416147"/>
                                <a:gd name="connsiteY14" fmla="*/ 0 h 486156"/>
                                <a:gd name="connsiteX15" fmla="*/ 305276 w 416147"/>
                                <a:gd name="connsiteY15" fmla="*/ 16764 h 486156"/>
                                <a:gd name="connsiteX16" fmla="*/ 366998 w 416147"/>
                                <a:gd name="connsiteY16" fmla="*/ 63532 h 486156"/>
                                <a:gd name="connsiteX17" fmla="*/ 403955 w 416147"/>
                                <a:gd name="connsiteY17" fmla="*/ 134112 h 486156"/>
                                <a:gd name="connsiteX18" fmla="*/ 416147 w 416147"/>
                                <a:gd name="connsiteY18" fmla="*/ 222504 h 486156"/>
                                <a:gd name="connsiteX19" fmla="*/ 414338 w 416147"/>
                                <a:gd name="connsiteY19" fmla="*/ 258032 h 486156"/>
                                <a:gd name="connsiteX20" fmla="*/ 410623 w 416147"/>
                                <a:gd name="connsiteY20" fmla="*/ 283274 h 486156"/>
                                <a:gd name="connsiteX21" fmla="*/ 132969 w 416147"/>
                                <a:gd name="connsiteY21" fmla="*/ 283274 h 486156"/>
                                <a:gd name="connsiteX22" fmla="*/ 174593 w 416147"/>
                                <a:gd name="connsiteY22" fmla="*/ 357569 h 486156"/>
                                <a:gd name="connsiteX23" fmla="*/ 253651 w 416147"/>
                                <a:gd name="connsiteY23" fmla="*/ 381381 h 486156"/>
                                <a:gd name="connsiteX24" fmla="*/ 353663 w 416147"/>
                                <a:gd name="connsiteY24" fmla="*/ 350520 h 486156"/>
                                <a:gd name="connsiteX25" fmla="*/ 399479 w 416147"/>
                                <a:gd name="connsiteY25" fmla="*/ 433673 h 486156"/>
                                <a:gd name="connsiteX26" fmla="*/ 320516 w 416147"/>
                                <a:gd name="connsiteY26" fmla="*/ 471964 h 486156"/>
                                <a:gd name="connsiteX27" fmla="*/ 234696 w 416147"/>
                                <a:gd name="connsiteY27" fmla="*/ 486156 h 48615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</a:cxnLst>
                              <a:rect l="l" t="t" r="r" b="b"/>
                              <a:pathLst>
                                <a:path w="416147" h="486156">
                                  <a:moveTo>
                                    <a:pt x="131921" y="192596"/>
                                  </a:moveTo>
                                  <a:lnTo>
                                    <a:pt x="299275" y="192596"/>
                                  </a:lnTo>
                                  <a:cubicBezTo>
                                    <a:pt x="299275" y="166402"/>
                                    <a:pt x="293370" y="145256"/>
                                    <a:pt x="281464" y="128969"/>
                                  </a:cubicBezTo>
                                  <a:cubicBezTo>
                                    <a:pt x="269653" y="112776"/>
                                    <a:pt x="249650" y="104680"/>
                                    <a:pt x="221647" y="104680"/>
                                  </a:cubicBezTo>
                                  <a:cubicBezTo>
                                    <a:pt x="199834" y="104680"/>
                                    <a:pt x="180689" y="111824"/>
                                    <a:pt x="164116" y="126111"/>
                                  </a:cubicBezTo>
                                  <a:cubicBezTo>
                                    <a:pt x="147638" y="140494"/>
                                    <a:pt x="136874" y="162592"/>
                                    <a:pt x="131921" y="192596"/>
                                  </a:cubicBezTo>
                                  <a:moveTo>
                                    <a:pt x="234696" y="486156"/>
                                  </a:moveTo>
                                  <a:cubicBezTo>
                                    <a:pt x="201644" y="486156"/>
                                    <a:pt x="170879" y="480727"/>
                                    <a:pt x="142113" y="469773"/>
                                  </a:cubicBezTo>
                                  <a:cubicBezTo>
                                    <a:pt x="113443" y="458819"/>
                                    <a:pt x="88487" y="443008"/>
                                    <a:pt x="67342" y="422053"/>
                                  </a:cubicBezTo>
                                  <a:cubicBezTo>
                                    <a:pt x="46101" y="401193"/>
                                    <a:pt x="29623" y="375761"/>
                                    <a:pt x="17812" y="345853"/>
                                  </a:cubicBezTo>
                                  <a:cubicBezTo>
                                    <a:pt x="6001" y="315944"/>
                                    <a:pt x="0" y="281654"/>
                                    <a:pt x="0" y="242983"/>
                                  </a:cubicBezTo>
                                  <a:cubicBezTo>
                                    <a:pt x="0" y="205645"/>
                                    <a:pt x="6191" y="171736"/>
                                    <a:pt x="18764" y="141542"/>
                                  </a:cubicBezTo>
                                  <a:cubicBezTo>
                                    <a:pt x="31242" y="111347"/>
                                    <a:pt x="47625" y="85820"/>
                                    <a:pt x="67818" y="64865"/>
                                  </a:cubicBezTo>
                                  <a:cubicBezTo>
                                    <a:pt x="88106" y="44005"/>
                                    <a:pt x="111347" y="28004"/>
                                    <a:pt x="137446" y="16764"/>
                                  </a:cubicBezTo>
                                  <a:cubicBezTo>
                                    <a:pt x="163639" y="5525"/>
                                    <a:pt x="190786" y="0"/>
                                    <a:pt x="218789" y="0"/>
                                  </a:cubicBezTo>
                                  <a:cubicBezTo>
                                    <a:pt x="251841" y="0"/>
                                    <a:pt x="280606" y="5620"/>
                                    <a:pt x="305276" y="16764"/>
                                  </a:cubicBezTo>
                                  <a:cubicBezTo>
                                    <a:pt x="329851" y="28004"/>
                                    <a:pt x="350425" y="43529"/>
                                    <a:pt x="366998" y="63532"/>
                                  </a:cubicBezTo>
                                  <a:cubicBezTo>
                                    <a:pt x="383476" y="83439"/>
                                    <a:pt x="395859" y="107061"/>
                                    <a:pt x="403955" y="134112"/>
                                  </a:cubicBezTo>
                                  <a:cubicBezTo>
                                    <a:pt x="412051" y="161258"/>
                                    <a:pt x="416147" y="190691"/>
                                    <a:pt x="416147" y="222504"/>
                                  </a:cubicBezTo>
                                  <a:cubicBezTo>
                                    <a:pt x="416147" y="234982"/>
                                    <a:pt x="415480" y="246793"/>
                                    <a:pt x="414338" y="258032"/>
                                  </a:cubicBezTo>
                                  <a:cubicBezTo>
                                    <a:pt x="413099" y="269176"/>
                                    <a:pt x="411861" y="277654"/>
                                    <a:pt x="410623" y="283274"/>
                                  </a:cubicBezTo>
                                  <a:lnTo>
                                    <a:pt x="132969" y="283274"/>
                                  </a:lnTo>
                                  <a:cubicBezTo>
                                    <a:pt x="139255" y="316897"/>
                                    <a:pt x="153067" y="341662"/>
                                    <a:pt x="174593" y="357569"/>
                                  </a:cubicBezTo>
                                  <a:cubicBezTo>
                                    <a:pt x="196120" y="373475"/>
                                    <a:pt x="222409" y="381381"/>
                                    <a:pt x="253651" y="381381"/>
                                  </a:cubicBezTo>
                                  <a:cubicBezTo>
                                    <a:pt x="286703" y="381381"/>
                                    <a:pt x="320040" y="371094"/>
                                    <a:pt x="353663" y="350520"/>
                                  </a:cubicBezTo>
                                  <a:lnTo>
                                    <a:pt x="399479" y="433673"/>
                                  </a:lnTo>
                                  <a:cubicBezTo>
                                    <a:pt x="375761" y="449866"/>
                                    <a:pt x="349472" y="462629"/>
                                    <a:pt x="320516" y="471964"/>
                                  </a:cubicBezTo>
                                  <a:cubicBezTo>
                                    <a:pt x="291274" y="481394"/>
                                    <a:pt x="262795" y="486156"/>
                                    <a:pt x="234696" y="486156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16" name="Freeform: Shape 21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/>
                          <wps:spPr>
                            <a:xfrm>
                              <a:off x="2673318" y="413078"/>
                              <a:ext cx="368236" cy="485870"/>
                            </a:xfrm>
                            <a:custGeom>
                              <a:avLst/>
                              <a:gdLst>
                                <a:gd name="connsiteX0" fmla="*/ 177546 w 368236"/>
                                <a:gd name="connsiteY0" fmla="*/ 485870 h 485870"/>
                                <a:gd name="connsiteX1" fmla="*/ 83629 w 368236"/>
                                <a:gd name="connsiteY1" fmla="*/ 468059 h 485870"/>
                                <a:gd name="connsiteX2" fmla="*/ 0 w 368236"/>
                                <a:gd name="connsiteY2" fmla="*/ 421291 h 485870"/>
                                <a:gd name="connsiteX3" fmla="*/ 61722 w 368236"/>
                                <a:gd name="connsiteY3" fmla="*/ 335280 h 485870"/>
                                <a:gd name="connsiteX4" fmla="*/ 122492 w 368236"/>
                                <a:gd name="connsiteY4" fmla="*/ 371761 h 485870"/>
                                <a:gd name="connsiteX5" fmla="*/ 181356 w 368236"/>
                                <a:gd name="connsiteY5" fmla="*/ 383953 h 485870"/>
                                <a:gd name="connsiteX6" fmla="*/ 226219 w 368236"/>
                                <a:gd name="connsiteY6" fmla="*/ 373666 h 485870"/>
                                <a:gd name="connsiteX7" fmla="*/ 240221 w 368236"/>
                                <a:gd name="connsiteY7" fmla="*/ 344710 h 485870"/>
                                <a:gd name="connsiteX8" fmla="*/ 232315 w 368236"/>
                                <a:gd name="connsiteY8" fmla="*/ 324612 h 485870"/>
                                <a:gd name="connsiteX9" fmla="*/ 210789 w 368236"/>
                                <a:gd name="connsiteY9" fmla="*/ 308229 h 485870"/>
                                <a:gd name="connsiteX10" fmla="*/ 180404 w 368236"/>
                                <a:gd name="connsiteY10" fmla="*/ 294704 h 485870"/>
                                <a:gd name="connsiteX11" fmla="*/ 145828 w 368236"/>
                                <a:gd name="connsiteY11" fmla="*/ 281178 h 485870"/>
                                <a:gd name="connsiteX12" fmla="*/ 102775 w 368236"/>
                                <a:gd name="connsiteY12" fmla="*/ 261557 h 485870"/>
                                <a:gd name="connsiteX13" fmla="*/ 63532 w 368236"/>
                                <a:gd name="connsiteY13" fmla="*/ 234029 h 485870"/>
                                <a:gd name="connsiteX14" fmla="*/ 34576 w 368236"/>
                                <a:gd name="connsiteY14" fmla="*/ 195739 h 485870"/>
                                <a:gd name="connsiteX15" fmla="*/ 23336 w 368236"/>
                                <a:gd name="connsiteY15" fmla="*/ 144780 h 485870"/>
                                <a:gd name="connsiteX16" fmla="*/ 36004 w 368236"/>
                                <a:gd name="connsiteY16" fmla="*/ 85916 h 485870"/>
                                <a:gd name="connsiteX17" fmla="*/ 72009 w 368236"/>
                                <a:gd name="connsiteY17" fmla="*/ 40100 h 485870"/>
                                <a:gd name="connsiteX18" fmla="*/ 128111 w 368236"/>
                                <a:gd name="connsiteY18" fmla="*/ 10668 h 485870"/>
                                <a:gd name="connsiteX19" fmla="*/ 201073 w 368236"/>
                                <a:gd name="connsiteY19" fmla="*/ 0 h 485870"/>
                                <a:gd name="connsiteX20" fmla="*/ 294513 w 368236"/>
                                <a:gd name="connsiteY20" fmla="*/ 18193 h 485870"/>
                                <a:gd name="connsiteX21" fmla="*/ 364617 w 368236"/>
                                <a:gd name="connsiteY21" fmla="*/ 58865 h 485870"/>
                                <a:gd name="connsiteX22" fmla="*/ 302895 w 368236"/>
                                <a:gd name="connsiteY22" fmla="*/ 141161 h 485870"/>
                                <a:gd name="connsiteX23" fmla="*/ 253365 w 368236"/>
                                <a:gd name="connsiteY23" fmla="*/ 112204 h 485870"/>
                                <a:gd name="connsiteX24" fmla="*/ 204788 w 368236"/>
                                <a:gd name="connsiteY24" fmla="*/ 101917 h 485870"/>
                                <a:gd name="connsiteX25" fmla="*/ 152400 w 368236"/>
                                <a:gd name="connsiteY25" fmla="*/ 138398 h 485870"/>
                                <a:gd name="connsiteX26" fmla="*/ 159925 w 368236"/>
                                <a:gd name="connsiteY26" fmla="*/ 157544 h 485870"/>
                                <a:gd name="connsiteX27" fmla="*/ 180022 w 368236"/>
                                <a:gd name="connsiteY27" fmla="*/ 172021 h 485870"/>
                                <a:gd name="connsiteX28" fmla="*/ 208979 w 368236"/>
                                <a:gd name="connsiteY28" fmla="*/ 184595 h 485870"/>
                                <a:gd name="connsiteX29" fmla="*/ 243078 w 368236"/>
                                <a:gd name="connsiteY29" fmla="*/ 197263 h 485870"/>
                                <a:gd name="connsiteX30" fmla="*/ 287465 w 368236"/>
                                <a:gd name="connsiteY30" fmla="*/ 216408 h 485870"/>
                                <a:gd name="connsiteX31" fmla="*/ 327660 w 368236"/>
                                <a:gd name="connsiteY31" fmla="*/ 243078 h 485870"/>
                                <a:gd name="connsiteX32" fmla="*/ 357092 w 368236"/>
                                <a:gd name="connsiteY32" fmla="*/ 281845 h 485870"/>
                                <a:gd name="connsiteX33" fmla="*/ 368237 w 368236"/>
                                <a:gd name="connsiteY33" fmla="*/ 336518 h 485870"/>
                                <a:gd name="connsiteX34" fmla="*/ 356045 w 368236"/>
                                <a:gd name="connsiteY34" fmla="*/ 395383 h 485870"/>
                                <a:gd name="connsiteX35" fmla="*/ 319659 w 368236"/>
                                <a:gd name="connsiteY35" fmla="*/ 442627 h 485870"/>
                                <a:gd name="connsiteX36" fmla="*/ 259747 w 368236"/>
                                <a:gd name="connsiteY36" fmla="*/ 474440 h 485870"/>
                                <a:gd name="connsiteX37" fmla="*/ 177546 w 368236"/>
                                <a:gd name="connsiteY37" fmla="*/ 485870 h 48587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</a:cxnLst>
                              <a:rect l="l" t="t" r="r" b="b"/>
                              <a:pathLst>
                                <a:path w="368236" h="485870">
                                  <a:moveTo>
                                    <a:pt x="177546" y="485870"/>
                                  </a:moveTo>
                                  <a:cubicBezTo>
                                    <a:pt x="146971" y="485870"/>
                                    <a:pt x="115633" y="479965"/>
                                    <a:pt x="83629" y="468059"/>
                                  </a:cubicBezTo>
                                  <a:cubicBezTo>
                                    <a:pt x="51530" y="456248"/>
                                    <a:pt x="23622" y="440627"/>
                                    <a:pt x="0" y="421291"/>
                                  </a:cubicBezTo>
                                  <a:lnTo>
                                    <a:pt x="61722" y="335280"/>
                                  </a:lnTo>
                                  <a:cubicBezTo>
                                    <a:pt x="82867" y="351473"/>
                                    <a:pt x="103156" y="363665"/>
                                    <a:pt x="122492" y="371761"/>
                                  </a:cubicBezTo>
                                  <a:cubicBezTo>
                                    <a:pt x="141827" y="379857"/>
                                    <a:pt x="161449" y="383953"/>
                                    <a:pt x="181356" y="383953"/>
                                  </a:cubicBezTo>
                                  <a:cubicBezTo>
                                    <a:pt x="201930" y="383953"/>
                                    <a:pt x="216884" y="380524"/>
                                    <a:pt x="226219" y="373666"/>
                                  </a:cubicBezTo>
                                  <a:cubicBezTo>
                                    <a:pt x="235553" y="366808"/>
                                    <a:pt x="240221" y="357188"/>
                                    <a:pt x="240221" y="344710"/>
                                  </a:cubicBezTo>
                                  <a:cubicBezTo>
                                    <a:pt x="240221" y="337185"/>
                                    <a:pt x="237554" y="330517"/>
                                    <a:pt x="232315" y="324612"/>
                                  </a:cubicBezTo>
                                  <a:cubicBezTo>
                                    <a:pt x="226981" y="318707"/>
                                    <a:pt x="219837" y="313277"/>
                                    <a:pt x="210789" y="308229"/>
                                  </a:cubicBezTo>
                                  <a:cubicBezTo>
                                    <a:pt x="201740" y="303276"/>
                                    <a:pt x="191643" y="298704"/>
                                    <a:pt x="180404" y="294704"/>
                                  </a:cubicBezTo>
                                  <a:cubicBezTo>
                                    <a:pt x="169164" y="290608"/>
                                    <a:pt x="157639" y="286131"/>
                                    <a:pt x="145828" y="281178"/>
                                  </a:cubicBezTo>
                                  <a:cubicBezTo>
                                    <a:pt x="131445" y="275558"/>
                                    <a:pt x="117158" y="268986"/>
                                    <a:pt x="102775" y="261557"/>
                                  </a:cubicBezTo>
                                  <a:cubicBezTo>
                                    <a:pt x="88392" y="254127"/>
                                    <a:pt x="75343" y="244888"/>
                                    <a:pt x="63532" y="234029"/>
                                  </a:cubicBezTo>
                                  <a:cubicBezTo>
                                    <a:pt x="51721" y="223075"/>
                                    <a:pt x="42005" y="210312"/>
                                    <a:pt x="34576" y="195739"/>
                                  </a:cubicBezTo>
                                  <a:cubicBezTo>
                                    <a:pt x="27051" y="181070"/>
                                    <a:pt x="23336" y="164116"/>
                                    <a:pt x="23336" y="144780"/>
                                  </a:cubicBezTo>
                                  <a:cubicBezTo>
                                    <a:pt x="23336" y="123539"/>
                                    <a:pt x="27527" y="103918"/>
                                    <a:pt x="36004" y="85916"/>
                                  </a:cubicBezTo>
                                  <a:cubicBezTo>
                                    <a:pt x="44387" y="67818"/>
                                    <a:pt x="56388" y="52578"/>
                                    <a:pt x="72009" y="40100"/>
                                  </a:cubicBezTo>
                                  <a:cubicBezTo>
                                    <a:pt x="87630" y="27623"/>
                                    <a:pt x="106299" y="17812"/>
                                    <a:pt x="128111" y="10668"/>
                                  </a:cubicBezTo>
                                  <a:cubicBezTo>
                                    <a:pt x="149924" y="3524"/>
                                    <a:pt x="174212" y="0"/>
                                    <a:pt x="201073" y="0"/>
                                  </a:cubicBezTo>
                                  <a:cubicBezTo>
                                    <a:pt x="236601" y="0"/>
                                    <a:pt x="267748" y="6096"/>
                                    <a:pt x="294513" y="18193"/>
                                  </a:cubicBezTo>
                                  <a:cubicBezTo>
                                    <a:pt x="321278" y="30385"/>
                                    <a:pt x="344710" y="43910"/>
                                    <a:pt x="364617" y="58865"/>
                                  </a:cubicBezTo>
                                  <a:lnTo>
                                    <a:pt x="302895" y="141161"/>
                                  </a:lnTo>
                                  <a:cubicBezTo>
                                    <a:pt x="286036" y="128683"/>
                                    <a:pt x="269558" y="119063"/>
                                    <a:pt x="253365" y="112204"/>
                                  </a:cubicBezTo>
                                  <a:cubicBezTo>
                                    <a:pt x="237172" y="105346"/>
                                    <a:pt x="220980" y="101917"/>
                                    <a:pt x="204788" y="101917"/>
                                  </a:cubicBezTo>
                                  <a:cubicBezTo>
                                    <a:pt x="169831" y="101917"/>
                                    <a:pt x="152400" y="114109"/>
                                    <a:pt x="152400" y="138398"/>
                                  </a:cubicBezTo>
                                  <a:cubicBezTo>
                                    <a:pt x="152400" y="145923"/>
                                    <a:pt x="154876" y="152305"/>
                                    <a:pt x="159925" y="157544"/>
                                  </a:cubicBezTo>
                                  <a:cubicBezTo>
                                    <a:pt x="164878" y="162878"/>
                                    <a:pt x="171640" y="167640"/>
                                    <a:pt x="180022" y="172021"/>
                                  </a:cubicBezTo>
                                  <a:cubicBezTo>
                                    <a:pt x="188404" y="176403"/>
                                    <a:pt x="198025" y="180594"/>
                                    <a:pt x="208979" y="184595"/>
                                  </a:cubicBezTo>
                                  <a:cubicBezTo>
                                    <a:pt x="219837" y="188690"/>
                                    <a:pt x="231267" y="192881"/>
                                    <a:pt x="243078" y="197263"/>
                                  </a:cubicBezTo>
                                  <a:cubicBezTo>
                                    <a:pt x="258032" y="202883"/>
                                    <a:pt x="272796" y="209264"/>
                                    <a:pt x="287465" y="216408"/>
                                  </a:cubicBezTo>
                                  <a:cubicBezTo>
                                    <a:pt x="302038" y="223647"/>
                                    <a:pt x="315468" y="232505"/>
                                    <a:pt x="327660" y="243078"/>
                                  </a:cubicBezTo>
                                  <a:cubicBezTo>
                                    <a:pt x="339852" y="253651"/>
                                    <a:pt x="349663" y="266605"/>
                                    <a:pt x="357092" y="281845"/>
                                  </a:cubicBezTo>
                                  <a:cubicBezTo>
                                    <a:pt x="364522" y="297180"/>
                                    <a:pt x="368237" y="315373"/>
                                    <a:pt x="368237" y="336518"/>
                                  </a:cubicBezTo>
                                  <a:cubicBezTo>
                                    <a:pt x="368237" y="357759"/>
                                    <a:pt x="364141" y="377285"/>
                                    <a:pt x="356045" y="395383"/>
                                  </a:cubicBezTo>
                                  <a:cubicBezTo>
                                    <a:pt x="347948" y="413480"/>
                                    <a:pt x="335757" y="429196"/>
                                    <a:pt x="319659" y="442627"/>
                                  </a:cubicBezTo>
                                  <a:cubicBezTo>
                                    <a:pt x="303467" y="456057"/>
                                    <a:pt x="283464" y="466630"/>
                                    <a:pt x="259747" y="474440"/>
                                  </a:cubicBezTo>
                                  <a:cubicBezTo>
                                    <a:pt x="236125" y="481870"/>
                                    <a:pt x="208693" y="485870"/>
                                    <a:pt x="177546" y="48587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</wpg:grpSp>
                    </wpg:grpSp>
                    <wps:wsp>
                      <wps:cNvPr id="218" name="Straight Connector 218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1266105" y="0"/>
                          <a:ext cx="0" cy="53280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0686FE3" id="Group 90" o:spid="_x0000_s1026" alt="&quot;&quot;" style="position:absolute;margin-left:98.75pt;margin-top:779.65pt;width:149.95pt;height:41.95pt;z-index:251682816;mso-wrap-distance-left:22.7pt;mso-wrap-distance-right:0;mso-position-horizontal:right;mso-position-horizontal-relative:margin;mso-position-vertical-relative:page;mso-width-relative:margin;mso-height-relative:margin" coordorigin="" coordsize="19034,5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" o:allowoverlap="f">
              <v:group id="Graphic 17" o:spid="_x0000_s1027" style="position:absolute;left:14332;top:74;width:4702;height:5179" coordorigin="14332,74" coordsize="24881,27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<v:shape id="Freeform: Shape 44" o:spid="_x0000_s1028" alt="&quot;&quot;" style="position:absolute;left:14343;top:18131;width:4505;height:5757;visibility:visible;mso-wrap-style:square;v-text-anchor:middle" coordsize="450532,575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" path="m,l119253,r,344710c119253,383286,123825,411480,132873,429197v14098,31432,45054,47148,92584,47148c272796,476345,303466,460629,317659,429197v9144,-17717,13620,-45911,13620,-84487l331279,,450532,r,344996c450532,404622,441293,451104,422814,484346v-34480,60960,-100202,91345,-197357,91345c128397,575691,62484,545211,27813,484346,9334,451104,95,404622,95,344996l95,,,xe" fillcolor="#004288" stroked="f">
                  <v:stroke joinstyle="miter"/>
                  <v:path arrowok="t" o:connecttype="custom" o:connectlocs="0,0;119253,0;119253,344710;132873,429197;225457,476345;317659,429197;331279,344710;331279,0;450532,0;450532,344996;422814,484346;225457,575691;27813,484346;95,344996;95,0" o:connectangles="0,0,0,0,0,0,0,0,0,0,0,0,0,0,0"/>
                </v:shape>
                <v:shape id="Freeform: Shape 45" o:spid="_x0000_s1029" alt="&quot;&quot;" style="position:absolute;left:19994;top:18131;width:4956;height:5613;visibility:visible;mso-wrap-style:square;v-text-anchor:middle" coordsize="495586,561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" path="m,l115348,r,231267l332232,,483775,,253461,230886,495586,561308r-150781,l171831,316325r-56483,57246l115348,561308,,561308,,xe" fillcolor="#004288" stroked="f">
                  <v:stroke joinstyle="miter"/>
                  <v:path arrowok="t" o:connecttype="custom" o:connectlocs="0,0;115348,0;115348,231267;332232,0;483775,0;253461,230886;495586,561308;344805,561308;171831,316325;115348,373571;115348,561308;0,561308" o:connectangles="0,0,0,0,0,0,0,0,0,0,0,0"/>
                </v:shape>
                <v:shape id="Freeform: Shape 46" o:spid="_x0000_s1030" alt="&quot;&quot;" style="position:absolute;left:25617;top:18154;width:5137;height:5763;visibility:visible;mso-wrap-style:square;v-text-anchor:middle" coordsize="513683,576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" path="m253269,226886v26576,-3334,45626,-7525,57056,-12478c330898,205740,341186,192215,341186,173831v,-22288,-7906,-37814,-23623,-46291c301847,118967,278702,114776,248221,114776v-34195,,-58388,8287,-72580,25051c165449,152209,158686,168878,155353,189929r-137827,c20574,142208,34004,102870,57817,72200,95726,24098,160782,,253079,v60103,,113443,11906,160020,35624c459772,59341,483012,104108,483012,169926r,250508c483012,437769,483394,458819,484061,483584v1047,18669,3809,31433,8572,38100c497300,528447,504254,533876,513683,538258r,21050l358330,559308v-4381,-11049,-7334,-21336,-9048,-31051c347663,518541,346329,507492,345281,495205v-19812,21336,-42672,39529,-68580,54578c245745,567500,210884,576263,171926,576263v-49720,,-90773,-14097,-123253,-42291c16193,505778,,465772,,413957,,346805,26098,298228,78200,268129v28575,-16383,70676,-28004,126206,-35052l253269,226886xm340614,293465v-9144,5715,-18383,10287,-27718,13811c303562,310801,290798,314039,274511,317087r-32481,6001c211550,328422,189643,334994,176403,342709v-22479,12954,-33719,33243,-33719,60579c142684,427672,149543,445294,163259,456152v13716,10859,30479,16288,50101,16288c244507,472440,273272,463391,299561,445389v26289,-18002,39910,-50864,40958,-98679l340519,293465r95,xe" fillcolor="#dc2f34" stroked="f">
                  <v:stroke joinstyle="miter"/>
                  <v:path arrowok="t" o:connecttype="custom" o:connectlocs="253269,226886;310325,214408;341186,173831;317563,127540;248221,114776;175641,139827;155353,189929;17526,189929;57817,72200;253079,0;413099,35624;483012,169926;483012,420434;484061,483584;492633,521684;513683,538258;513683,559308;358330,559308;349282,528257;345281,495205;276701,549783;171926,576263;48673,533972;0,413957;78200,268129;204406,233077;253269,226886;340614,293465;312896,307276;274511,317087;242030,323088;176403,342709;142684,403288;163259,456152;213360,472440;299561,445389;340519,346710;340519,293465" o:connectangles="0,0,0,0,0,0,0,0,0,0,0,0,0,0,0,0,0,0,0,0,0,0,0,0,0,0,0,0,0,0,0,0,0,0,0,0,0,0"/>
                </v:shape>
                <v:shape id="Freeform: Shape 47" o:spid="_x0000_s1031" alt="&quot;&quot;" style="position:absolute;left:31582;top:16369;width:1448;height:1448;visibility:visible;mso-wrap-style:square;v-text-anchor:middle" coordsize="144780,144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" path="m,l144780,r,144780l,144780,,xe" fillcolor="#dc2f34" stroked="f">
                  <v:stroke joinstyle="miter"/>
                  <v:path arrowok="t" o:connecttype="custom" o:connectlocs="0,0;144780,0;144780,144780;0,144780" o:connectangles="0,0,0,0"/>
                </v:shape>
                <v:shape id="Freeform: Shape 48" o:spid="_x0000_s1032" alt="&quot;&quot;" style="position:absolute;left:31582;top:18284;width:1448;height:5461;visibility:visible;mso-wrap-style:square;v-text-anchor:middle" coordsize="144780,546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" path="m,l144780,r,546163l,546163,,xe" fillcolor="#dc2f34" stroked="f">
                  <v:stroke joinstyle="miter"/>
                  <v:path arrowok="t" o:connecttype="custom" o:connectlocs="0,0;144780,0;144780,546163;0,546163" o:connectangles="0,0,0,0"/>
                </v:shape>
                <v:shape id="Freeform: Shape 49" o:spid="_x0000_s1033" alt="&quot;&quot;" style="position:absolute;left:33886;top:16369;width:5322;height:7546;visibility:visible;mso-wrap-style:square;v-text-anchor:middle" coordsize="532161,754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" path="m324708,200120v25717,14478,46671,34671,62674,60389l387382,,532161,r,737521l393382,737521r,-75629c372999,694277,349758,717804,323754,732473v-26003,14668,-58482,22098,-97250,22098c162687,754571,109061,728758,65437,677132,21812,625507,,559308,,478441,,385191,21431,311944,64389,258509v42863,-53436,100298,-80106,172117,-80106c269653,178403,298989,185642,324708,200120t35051,389097c380810,559118,391383,520256,391383,472440v,-66770,-16860,-114586,-50579,-143256c320040,311849,296037,303181,268605,303181v-41719,,-72390,15811,-91916,47339c157163,382143,147351,421291,147351,468059v,50387,9907,90773,29814,120967c197072,619220,227172,634365,267653,634365v40386,,71056,-15049,92106,-45148e" fillcolor="#dc2f34" stroked="f">
                  <v:stroke joinstyle="miter"/>
                  <v:path arrowok="t" o:connecttype="custom" o:connectlocs="324708,200120;387382,260509;387382,0;532161,0;532161,737521;393382,737521;393382,661892;323754,732473;226504,754571;65437,677132;0,478441;64389,258509;236506,178403;324708,200120;359759,589217;391383,472440;340804,329184;268605,303181;176689,350520;147351,468059;177165,589026;267653,634365;359759,589217" o:connectangles="0,0,0,0,0,0,0,0,0,0,0,0,0,0,0,0,0,0,0,0,0,0,0"/>
                </v:shape>
                <v:shape id="Freeform: Shape 50" o:spid="_x0000_s1034" alt="&quot;&quot;" style="position:absolute;left:14343;top:74;width:24870;height:14847;visibility:visible;mso-wrap-style:square;v-text-anchor:middle" coordsize="2486977,1484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" path="m,l2486978,r,1484757l,1484757,,xe" stroked="f">
                  <v:stroke joinstyle="miter"/>
                  <v:path arrowok="t" o:connecttype="custom" o:connectlocs="0,0;2486978,0;2486978,1484757;0,1484757" o:connectangles="0,0,0,0"/>
                </v:shape>
                <v:shape id="Freeform: Shape 51" o:spid="_x0000_s1035" alt="&quot;&quot;" style="position:absolute;left:33823;top:1806;width:5390;height:3217;visibility:visible;mso-wrap-style:square;v-text-anchor:middle" coordsize="538924,321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" path="m538925,321755l538925,,,321755r538925,xe" fillcolor="#004288" stroked="f">
                  <v:stroke joinstyle="miter"/>
                  <v:path arrowok="t" o:connecttype="custom" o:connectlocs="538925,321755;538925,0;0,321755" o:connectangles="0,0,0"/>
                </v:shape>
                <v:shape id="Freeform: Shape 52" o:spid="_x0000_s1036" alt="&quot;&quot;" style="position:absolute;left:17246;top:76;width:7045;height:4206;visibility:visible;mso-wrap-style:square;v-text-anchor:middle" coordsize="704469,420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" path="m704469,l,,704469,420624,704469,xe" fillcolor="#004288" stroked="f">
                  <v:stroke joinstyle="miter"/>
                  <v:path arrowok="t" o:connecttype="custom" o:connectlocs="704469,0;0,0;704469,420624" o:connectangles="0,0,0"/>
                </v:shape>
                <v:shape id="Freeform: Shape 53" o:spid="_x0000_s1037" alt="&quot;&quot;" style="position:absolute;left:14343;top:9972;width:5389;height:3218;visibility:visible;mso-wrap-style:square;v-text-anchor:middle" coordsize="538924,321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" path="m,l,321755,538924,,,xe" fillcolor="#004288" stroked="f">
                  <v:stroke joinstyle="miter"/>
                  <v:path arrowok="t" o:connecttype="custom" o:connectlocs="0,0;0,321755;538924,0" o:connectangles="0,0,0"/>
                </v:shape>
                <v:shape id="Freeform: Shape 54" o:spid="_x0000_s1038" alt="&quot;&quot;" style="position:absolute;left:29265;top:76;width:7044;height:4206;visibility:visible;mso-wrap-style:square;v-text-anchor:middle" coordsize="704469,420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" path="m,l,420624,704469,,,xe" fillcolor="#004288" stroked="f">
                  <v:stroke joinstyle="miter"/>
                  <v:path arrowok="t" o:connecttype="custom" o:connectlocs="0,0;0,420624;704469,0" o:connectangles="0,0,0"/>
                </v:shape>
                <v:shape id="Freeform: Shape 55" o:spid="_x0000_s1039" alt="&quot;&quot;" style="position:absolute;left:14343;top:1806;width:5389;height:3217;visibility:visible;mso-wrap-style:square;v-text-anchor:middle" coordsize="538924,321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" path="m,l,321755r538924,l,xe" fillcolor="#004288" stroked="f">
                  <v:stroke joinstyle="miter"/>
                  <v:path arrowok="t" o:connecttype="custom" o:connectlocs="0,0;0,321755;538924,321755" o:connectangles="0,0,0"/>
                </v:shape>
                <v:shape id="Freeform: Shape 56" o:spid="_x0000_s1040" alt="&quot;&quot;" style="position:absolute;left:33823;top:9972;width:5390;height:3218;visibility:visible;mso-wrap-style:square;v-text-anchor:middle" coordsize="538924,321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" path="m538925,321755l538925,,,,538925,321755xe" fillcolor="#004288" stroked="f">
                  <v:stroke joinstyle="miter"/>
                  <v:path arrowok="t" o:connecttype="custom" o:connectlocs="538925,321755;538925,0;0,0" o:connectangles="0,0,0"/>
                </v:shape>
                <v:shape id="Freeform: Shape 57" o:spid="_x0000_s1041" alt="&quot;&quot;" style="position:absolute;left:17243;top:10714;width:7048;height:4207;visibility:visible;mso-wrap-style:square;v-text-anchor:middle" coordsize="704755,420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" path="m,420719r704755,l704755,,,420719xe" fillcolor="#004288" stroked="f">
                  <v:stroke joinstyle="miter"/>
                  <v:path arrowok="t" o:connecttype="custom" o:connectlocs="0,420719;704755,420719;704755,0" o:connectangles="0,0,0"/>
                </v:shape>
                <v:shape id="Freeform: Shape 58" o:spid="_x0000_s1042" alt="&quot;&quot;" style="position:absolute;left:29265;top:10714;width:7047;height:4207;visibility:visible;mso-wrap-style:square;v-text-anchor:middle" coordsize="704755,420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" path="m,420719r704755,l,,,420719xe" fillcolor="#004288" stroked="f">
                  <v:stroke joinstyle="miter"/>
                  <v:path arrowok="t" o:connecttype="custom" o:connectlocs="0,420719;704755,420719;0,0" o:connectangles="0,0,0"/>
                </v:shape>
                <v:shape id="Freeform: Shape 59" o:spid="_x0000_s1043" alt="&quot;&quot;" style="position:absolute;left:14343;top:74;width:24871;height:14847;visibility:visible;mso-wrap-style:square;v-text-anchor:middle" coordsize="2487072,1484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" path="m635603,494919l,115443,,,828960,494919r-193357,xm1851374,989838r635699,379476l2487073,1484757,1658016,989838r193358,xm1492186,478441l2293619,r193358,l1657922,494919r-165831,l1492091,478441r95,xm,1484757l828960,989838r165831,l994791,1006221,193357,1484757,,1484757xe" fillcolor="#dc2f34" stroked="f">
                  <v:stroke joinstyle="miter"/>
                  <v:path arrowok="t" o:connecttype="custom" o:connectlocs="635603,494919;0,115443;0,0;828960,494919;635603,494919;1851374,989838;2487073,1369314;2487073,1484757;1658016,989838;1851374,989838;1492186,478441;2293619,0;2486977,0;1657922,494919;1492091,494919;1492091,478441;0,1484757;828960,989838;994791,989838;994791,1006221;193357,1484757;0,1484757" o:connectangles="0,0,0,0,0,0,0,0,0,0,0,0,0,0,0,0,0,0,0,0,0,0"/>
                </v:shape>
                <v:shape id="Freeform: Shape 60" o:spid="_x0000_s1044" alt="&quot;&quot;" style="position:absolute;left:14343;top:74;width:24870;height:14847;visibility:visible;mso-wrap-style:square;v-text-anchor:middle" coordsize="2486977,1484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" path="m1094327,1484757r,-593884l,890873,,593884r1094327,l1094327,r298418,l1392745,593884r1094232,l2486977,890873r-1094232,l1392745,1484757r-298418,xe" fillcolor="#dc2f34" stroked="f">
                  <v:stroke joinstyle="miter"/>
                  <v:path arrowok="t" o:connecttype="custom" o:connectlocs="1094327,1484757;1094327,890873;0,890873;0,593884;1094327,593884;1094327,0;1392745,0;1392745,593884;2486977,593884;2486977,890873;1392745,890873;1392745,1484757" o:connectangles="0,0,0,0,0,0,0,0,0,0,0,0"/>
                </v:shape>
                <v:shape id="Freeform: Shape 61" o:spid="_x0000_s1045" alt="&quot;&quot;" style="position:absolute;left:14332;top:25185;width:714;height:1804;visibility:visible;mso-wrap-style:square;v-text-anchor:middle" coordsize="71342,180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" path="m,70009l,51244r21813,l21813,32004v,-10478,3048,-18479,9143,-23908c37052,2667,45911,,57627,v2000,,4286,190,6857,476c67056,857,69342,1333,71343,2000r,18479c69533,19812,67533,19336,65342,19050v-2096,-191,-4191,-381,-6001,-381c54197,18669,50102,19717,47340,21622v-2858,2000,-4191,5810,-4191,11525l43149,51149r24955,l68104,69913r-24955,l43149,180404r-21241,l21908,69913,,69913r,96xe" fillcolor="#004288" stroked="f">
                  <v:stroke joinstyle="miter"/>
                  <v:path arrowok="t" o:connecttype="custom" o:connectlocs="0,70009;0,51244;21813,51244;21813,32004;30956,8096;57627,0;64484,476;71343,2000;71343,20479;65342,19050;59341,18669;47340,21622;43149,33147;43149,51149;68104,51149;68104,69913;43149,69913;43149,180404;21908,180404;21908,69913;0,69913" o:connectangles="0,0,0,0,0,0,0,0,0,0,0,0,0,0,0,0,0,0,0,0,0"/>
                </v:shape>
                <v:shape id="Freeform: Shape 62" o:spid="_x0000_s1046" alt="&quot;&quot;" style="position:absolute;left:15159;top:25666;width:680;height:1324;visibility:visible;mso-wrap-style:square;v-text-anchor:middle" coordsize="68008,132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" path="m20003,3072r,27241l20479,30313c25622,19836,32004,12025,39529,7072,47054,2024,56579,-262,68009,24r,22479c59531,22503,52197,23646,46197,26027,40196,28408,35338,31742,31718,36314v-3619,4572,-6286,10001,-8000,16383c22098,59079,21241,66508,21241,74795r,57531l,132326,,3072r20003,xe" fillcolor="#004288" stroked="f">
                  <v:stroke joinstyle="miter"/>
                  <v:path arrowok="t" o:connecttype="custom" o:connectlocs="20003,3072;20003,30313;20479,30313;39529,7072;68009,24;68009,22503;46197,26027;31718,36314;23718,52697;21241,74795;21241,132326;0,132326;0,3072;20003,3072" o:connectangles="0,0,0,0,0,0,0,0,0,0,0,0,0,0"/>
                </v:shape>
                <v:shape id="Freeform: Shape 63" o:spid="_x0000_s1047" alt="&quot;&quot;" style="position:absolute;left:15889;top:25667;width:1254;height:1349;visibility:visible;mso-wrap-style:square;v-text-anchor:middle" coordsize="125444,134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" path="m4000,41148c6668,32861,10668,25717,16002,19621,21336,13525,27908,8763,35719,5239,43529,1714,52578,,62675,,73057,,82105,1714,89821,5239v7810,3524,14287,8286,19621,14382c114776,25717,118776,32861,121444,41148v2666,8287,4000,17145,4000,26575c125444,77248,124110,86106,121444,94202v-2668,8192,-6668,15336,-12002,21336c104108,121634,97536,126397,89821,129826v-7716,3429,-16764,5143,-27146,5143c52483,134969,43529,133255,35719,129826,27908,126397,21336,121634,16002,115538,10668,109442,6668,102298,4000,94202,1334,86011,,77152,,67723,,58293,1334,49435,4000,41148m25622,88678v2095,6096,4953,11144,8668,15240c37909,108013,42196,111157,47149,113252v4952,2096,10096,3239,15620,3239c68294,116491,73533,115443,78391,113252v4857,-2190,9239,-5334,12859,-9334c94869,99822,97822,94774,99917,88678v2096,-6096,3144,-13049,3144,-20860c103061,60007,102013,53054,99917,46958,97822,40862,94964,35719,91250,31528,87630,27337,83248,24193,78391,22003,73438,19907,68199,18764,62769,18764v-5428,,-10668,1048,-15620,3239c42196,24193,37909,27337,34290,31528v-3620,4191,-6573,9334,-8668,15430c23526,53054,22479,60007,22479,67818v,7811,1047,14764,3143,20860e" fillcolor="#004288" stroked="f">
                  <v:stroke joinstyle="miter"/>
                  <v:path arrowok="t" o:connecttype="custom" o:connectlocs="4000,41148;16002,19621;35719,5239;62675,0;89821,5239;109442,19621;121444,41148;125444,67723;121444,94202;109442,115538;89821,129826;62675,134969;35719,129826;16002,115538;4000,94202;0,67723;4000,41148;25622,88678;34290,103918;47149,113252;62769,116491;78391,113252;91250,103918;99917,88678;103061,67818;99917,46958;91250,31528;78391,22003;62769,18764;47149,22003;34290,31528;25622,46958;22479,67818;25622,88678" o:connectangles="0,0,0,0,0,0,0,0,0,0,0,0,0,0,0,0,0,0,0,0,0,0,0,0,0,0,0,0,0,0,0,0,0,0"/>
                </v:shape>
                <v:shape id="Freeform: Shape 1921" o:spid="_x0000_s1048" alt="&quot;&quot;" style="position:absolute;left:17359;top:25668;width:1814;height:1324;visibility:visible;mso-wrap-style:square;v-text-anchor:middle" coordsize="181451,132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" path="m20193,2953r,19050l20669,22003c30385,7334,44291,,62484,v8001,,15240,1619,21812,5048c90774,8382,95345,14002,98012,22098,102298,15050,108014,9620,115158,5810,122206,2000,130016,95,138493,95v6478,,12383,762,17622,2096c161354,3620,165830,5810,169545,8858v3715,3048,6668,6858,8763,11621c180404,25241,181451,30956,181451,37624r,94774l160211,132398r,-84963c160211,43434,159925,39719,159163,36195v-667,-3524,-1905,-6572,-3715,-9144c153638,24479,151066,22384,147828,20955v-3239,-1524,-7430,-2286,-12668,-2286c124683,18669,116396,21717,110395,27623v-6001,6000,-9049,14001,-9049,24003l101346,132112r-21241,l80105,47435v,-4191,-381,-8001,-1143,-11431c78200,32480,76867,29432,75057,26861,73247,24289,70771,22288,67723,20860,64580,19431,60674,18764,55816,18764v-6191,,-11430,1239,-15906,3715c35528,24956,31909,28004,29146,31528v-2762,3524,-4762,7143,-6000,10858c21907,46101,21241,49244,21241,51721r,80486l,132207,,2953r20193,xe" fillcolor="#004288" stroked="f">
                  <v:stroke joinstyle="miter"/>
                  <v:path arrowok="t" o:connecttype="custom" o:connectlocs="20193,2953;20193,22003;20669,22003;62484,0;84296,5048;98012,22098;115158,5810;138493,95;156115,2191;169545,8858;178308,20479;181451,37624;181451,132398;160211,132398;160211,47435;159163,36195;155448,27051;147828,20955;135160,18669;110395,27623;101346,51626;101346,132112;80105,132112;80105,47435;78962,36004;75057,26861;67723,20860;55816,18764;39910,22479;29146,31528;23146,42386;21241,51721;21241,132207;0,132207;0,2953;20193,2953" o:connectangles="0,0,0,0,0,0,0,0,0,0,0,0,0,0,0,0,0,0,0,0,0,0,0,0,0,0,0,0,0,0,0,0,0,0,0,0"/>
                </v:shape>
                <v:shape id="Freeform: Shape 1922" o:spid="_x0000_s1049" alt="&quot;&quot;" style="position:absolute;left:20051;top:25309;width:690;height:1682;visibility:visible;mso-wrap-style:square;v-text-anchor:middle" coordsize="68960,168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" path="m68961,38767r,18764l43243,57531r,80296c43243,140303,43434,142304,43815,143827v381,1524,1238,2668,2381,3525c47339,148209,48958,148685,51054,148971v2095,286,4762,381,8096,381l68961,149352r,18764l52673,168116v-5524,,-10192,-381,-14097,-1143c34671,166211,31528,164878,29146,162782v-2476,-2000,-4191,-4762,-5429,-8477c22574,150590,22003,145828,22003,139827r,-82296l,57531,,38767r22003,l22003,,43243,r,38767l68961,38767xe" fillcolor="#004288" stroked="f">
                  <v:stroke joinstyle="miter"/>
                  <v:path arrowok="t" o:connecttype="custom" o:connectlocs="68961,38767;68961,57531;43243,57531;43243,137827;43815,143827;46196,147352;51054,148971;59150,149352;68961,149352;68961,168116;52673,168116;38576,166973;29146,162782;23717,154305;22003,139827;22003,57531;0,57531;0,38767;22003,38767;22003,0;43243,0;43243,38767;68961,38767" o:connectangles="0,0,0,0,0,0,0,0,0,0,0,0,0,0,0,0,0,0,0,0,0,0,0"/>
                </v:shape>
                <v:shape id="Freeform: Shape 1929" o:spid="_x0000_s1050" alt="&quot;&quot;" style="position:absolute;left:20926;top:25205;width:1070;height:1787;visibility:visible;mso-wrap-style:square;v-text-anchor:middle" coordsize="107060,178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" path="m21241,r,68294l21717,68294v1714,-4000,4001,-7334,7049,-10096c31813,55436,35147,53149,38862,51435v3714,-1714,7715,-3048,11811,-3905c54769,46672,58674,46291,62579,46291v8477,,15526,1144,21241,3525c89535,52102,94107,55436,97631,59627v3524,4190,5906,9144,7335,14859c106394,80200,107061,86582,107061,93631r,85058l85820,178689r,-87535c85820,83153,83534,76771,78772,72104,74104,67437,67723,65151,59531,65151v-6477,,-12097,953,-16859,2953c37909,70104,33909,72962,30766,76581v-3144,3619,-5525,8001,-7144,12954c22098,94393,21241,99822,21241,105632r,73057l,178689,,190r21241,l21241,xe" fillcolor="#004288" stroked="f">
                  <v:stroke joinstyle="miter"/>
                  <v:path arrowok="t" o:connecttype="custom" o:connectlocs="21241,0;21241,68294;21717,68294;28766,58198;38862,51435;50673,47530;62579,46291;83820,49816;97631,59627;104966,74486;107061,93631;107061,178689;85820,178689;85820,91154;78772,72104;59531,65151;42672,68104;30766,76581;23622,89535;21241,105632;21241,178689;0,178689;0,190;21241,190" o:connectangles="0,0,0,0,0,0,0,0,0,0,0,0,0,0,0,0,0,0,0,0,0,0,0,0"/>
                </v:shape>
                <v:shape id="Freeform: Shape 1930" o:spid="_x0000_s1051" alt="&quot;&quot;" style="position:absolute;left:22205;top:25668;width:1192;height:1348;visibility:visible;mso-wrap-style:square;v-text-anchor:middle" coordsize="119253,134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" path="m98584,123920v-9620,7334,-21813,10954,-36481,10954c51721,134874,42767,133255,35147,129921,27527,126587,21145,121920,16002,115919,10859,109919,6953,102775,4382,94393,1810,86106,285,76962,,67151,,57341,1524,48292,4476,40196,7525,32004,11716,24956,17050,18955,22479,12954,28956,8287,36290,4953,43720,1619,51816,,60674,,72200,,81725,2381,89249,7144v7620,4762,13716,10858,18288,18097c112109,32576,115252,40577,117062,49244v1714,8668,2477,16955,2096,24765l22384,74009v-191,5715,476,11049,2000,16098c25908,95250,28289,99727,31623,103632v3334,3905,7620,7049,12763,9335c49530,115348,55626,116491,62675,116491v8953,,16382,-2096,22098,-6191c90488,106109,94298,99822,96202,91250r20955,c114491,105728,108299,116586,98584,123920m93440,40958c91535,36481,88964,32576,85630,29337,82391,26099,78581,23527,74200,21527,69723,19621,64865,18669,59531,18669v-5524,,-10477,952,-14859,2858c40291,23432,36481,26099,33242,29337v-3143,3334,-5715,7239,-7524,11621c23908,45339,22765,50102,22479,55054r74200,c96584,50197,95441,45434,93440,40958e" fillcolor="#004288" stroked="f">
                  <v:stroke joinstyle="miter"/>
                  <v:path arrowok="t" o:connecttype="custom" o:connectlocs="98584,123920;62103,134874;35147,129921;16002,115919;4382,94393;0,67151;4476,40196;17050,18955;36290,4953;60674,0;89249,7144;107537,25241;117062,49244;119158,74009;22384,74009;24384,90107;31623,103632;44386,112967;62675,116491;84773,110300;96202,91250;117157,91250;98584,123920;93440,40958;85630,29337;74200,21527;59531,18669;44672,21527;33242,29337;25718,40958;22479,55054;96679,55054;93440,40958" o:connectangles="0,0,0,0,0,0,0,0,0,0,0,0,0,0,0,0,0,0,0,0,0,0,0,0,0,0,0,0,0,0,0,0,0"/>
                </v:shape>
                <v:shape id="Freeform: Shape 1931" o:spid="_x0000_s1052" alt="&quot;&quot;" style="position:absolute;left:24349;top:25202;width:1406;height:1786;visibility:visible;mso-wrap-style:square;v-text-anchor:middle" coordsize="140589,178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" path="m64770,190v3810,,7906,96,12382,96c81534,381,85915,667,90297,1048v4286,381,8382,1048,12097,1905c106109,3810,109347,5048,112014,6667v5810,3525,10858,8287,14859,14479c130969,27337,133064,34862,133064,43910v,9525,-2286,17717,-6858,24575c121634,75438,115062,80581,106585,83915r,476c117538,86678,126016,91726,131826,99346v5810,7715,8763,17050,8763,28003c140589,133921,139446,140208,137065,146399v-2381,6191,-5811,11621,-10383,16383c122111,167545,116395,171355,109633,174212v-6763,2953,-14574,4382,-23337,4382l,178594,,,64770,r,190xm71247,76962v13525,,23241,-2381,29146,-7144c106299,65056,109251,57912,109251,48482v,-6286,-1047,-11335,-3048,-15049c104204,29813,101536,26956,97917,24955,94392,22955,90392,21717,85820,21050v-4572,-571,-9430,-857,-14573,-857l23717,20193r,56769l71247,76962xm83248,158782v10478,,18670,-2858,24670,-8478c113824,144589,116777,136779,116777,126778v,-5811,-1049,-10668,-3239,-14478c111347,108490,108490,105442,104870,103156v-3619,-2286,-7715,-3810,-12383,-4763c87820,97441,82962,96964,78010,96964r-54293,l23717,158687r59531,l83248,158782xe" fillcolor="#004288" stroked="f">
                  <v:stroke joinstyle="miter"/>
                  <v:path arrowok="t" o:connecttype="custom" o:connectlocs="64770,190;77152,286;90297,1048;102394,2953;112014,6667;126873,21146;133064,43910;126206,68485;106585,83915;106585,84391;131826,99346;140589,127349;137065,146399;126682,162782;109633,174212;86296,178594;0,178594;0,0;64770,0;71247,76962;100393,69818;109251,48482;106203,33433;97917,24955;85820,21050;71247,20193;23717,20193;23717,76962;71247,76962;83248,158782;107918,150304;116777,126778;113538,112300;104870,103156;92487,98393;78010,96964;23717,96964;23717,158687;83248,158687" o:connectangles="0,0,0,0,0,0,0,0,0,0,0,0,0,0,0,0,0,0,0,0,0,0,0,0,0,0,0,0,0,0,0,0,0,0,0,0,0,0,0"/>
                </v:shape>
                <v:shape id="Freeform: Shape 1932" o:spid="_x0000_s1053" alt="&quot;&quot;" style="position:absolute;left:25988;top:25666;width:680;height:1324;visibility:visible;mso-wrap-style:square;v-text-anchor:middle" coordsize="68008,132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" path="m20003,3072r,27241l20479,30313c25622,19836,32004,12025,39529,7072,47054,2024,56579,-262,68009,24r,22479c59531,22503,52293,23646,46197,26027,40196,28408,35338,31742,31718,36314v-3619,4572,-6286,10001,-8000,16383c22098,59079,21241,66508,21241,74795r,57531l,132326,,3072r20003,xe" fillcolor="#004288" stroked="f">
                  <v:stroke joinstyle="miter"/>
                  <v:path arrowok="t" o:connecttype="custom" o:connectlocs="20003,3072;20003,30313;20479,30313;39529,7072;68009,24;68009,22503;46197,26027;31718,36314;23718,52697;21241,74795;21241,132326;0,132326;0,3072;20003,3072" o:connectangles="0,0,0,0,0,0,0,0,0,0,0,0,0,0"/>
                </v:shape>
                <v:shape id="Freeform: Shape 1933" o:spid="_x0000_s1054" alt="&quot;&quot;" style="position:absolute;left:26811;top:25205;width:213;height:1785;visibility:visible;mso-wrap-style:square;v-text-anchor:middle" coordsize="21241,178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" path="m,l21241,r,26003l,26003,,xm21241,178498l,178498,,49244r21241,l21241,178498xe" fillcolor="#004288" stroked="f">
                  <v:stroke joinstyle="miter"/>
                  <v:path arrowok="t" o:connecttype="custom" o:connectlocs="0,0;21241,0;21241,26003;0,26003;0,0;21241,178498;0,178498;0,49244;21241,49244;21241,178498" o:connectangles="0,0,0,0,0,0,0,0,0,0"/>
                </v:shape>
                <v:shape id="Freeform: Shape 1935" o:spid="_x0000_s1055" alt="&quot;&quot;" style="position:absolute;left:27177;top:25309;width:690;height:1682;visibility:visible;mso-wrap-style:square;v-text-anchor:middle" coordsize="68960,168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" path="m68961,38767r,18764l43243,57531r,80296c43243,140303,43434,142304,43815,143827v381,1524,1238,2668,2381,3525c47339,148209,48959,148685,51054,148971v2095,286,4762,381,8096,381l68961,149352r,18764l52673,168116v-5524,,-10192,-381,-14097,-1143c34671,166211,31528,164878,29146,162782v-2476,-2000,-4191,-4762,-5429,-8477c22574,150590,22003,145828,22003,139827r,-82296l,57531,,38767r22003,l22003,,43243,r,38767l68961,38767xe" fillcolor="#004288" stroked="f">
                  <v:stroke joinstyle="miter"/>
                  <v:path arrowok="t" o:connecttype="custom" o:connectlocs="68961,38767;68961,57531;43243,57531;43243,137827;43815,143827;46196,147352;51054,148971;59150,149352;68961,149352;68961,168116;52673,168116;38576,166973;29146,162782;23717,154305;22003,139827;22003,57531;0,57531;0,38767;22003,38767;22003,0;43243,0;43243,38767;68961,38767" o:connectangles="0,0,0,0,0,0,0,0,0,0,0,0,0,0,0,0,0,0,0,0,0,0,0"/>
                </v:shape>
                <v:shape id="Freeform: Shape 1937" o:spid="_x0000_s1056" alt="&quot;&quot;" style="position:absolute;left:28061;top:25205;width:212;height:1785;visibility:visible;mso-wrap-style:square;v-text-anchor:middle" coordsize="21241,178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" path="m,l21241,r,26003l,26003,,xm21241,178498l,178498,,49244r21241,l21241,178498xe" fillcolor="#004288" stroked="f">
                  <v:stroke joinstyle="miter"/>
                  <v:path arrowok="t" o:connecttype="custom" o:connectlocs="0,0;21241,0;21241,26003;0,26003;0,0;21241,178498;0,178498;0,49244;21241,49244;21241,178498" o:connectangles="0,0,0,0,0,0,0,0,0,0"/>
                </v:shape>
                <v:shape id="Freeform: Shape 1938" o:spid="_x0000_s1057" alt="&quot;&quot;" style="position:absolute;left:28494;top:25667;width:1098;height:1351;visibility:visible;mso-wrap-style:square;v-text-anchor:middle" coordsize="109728,135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" path="m24194,103441v2000,3239,4667,5811,7906,7811c35338,113157,38958,114490,43053,115348v4096,857,8287,1238,12573,1238c58960,116586,62485,116300,66104,115824v3619,-572,7049,-1429,10096,-2762c79343,111728,81820,109728,83820,107156v2000,-2572,3049,-5905,3049,-9906c86869,91726,84773,87630,80677,84772,76486,81915,71343,79629,65056,77914,58865,76200,52007,74581,44672,73152,37338,71723,30575,69723,24289,67151,18098,64579,12859,60960,8668,56293,4477,51625,2477,45148,2477,36766v,-6477,1524,-12096,4381,-16764c9716,15335,13526,11525,18098,8572,22670,5620,27813,3524,33624,2096,39338,667,45054,,50768,v7335,,14002,571,20193,1810c77153,3048,82582,5239,87345,8382v4762,3048,8572,7239,11430,12478c101632,26098,103347,32671,103823,40481r-21241,c82201,36290,81153,32861,79343,30099,77534,27337,75152,25146,72390,23431,69533,21812,66390,20574,63056,19812,59627,19050,56198,18764,52674,18764v-3144,,-6382,191,-9621,762c39815,20002,36862,20860,34195,22098v-2667,1238,-4858,2953,-6572,4953c26004,29146,25146,31909,25146,35242v,3620,1334,6763,3906,9145c31623,46863,34957,48768,38862,50387v4001,1524,8478,2953,13526,4001c57436,55435,62389,56579,67437,57817v5334,1143,10573,2571,15621,4191c88202,63627,92679,65913,96584,68675v3905,2763,7048,6191,9525,10382c108490,83248,109728,88392,109728,94583v,7811,-1619,14383,-4858,19526c101632,119253,97346,123444,92107,126587v-5238,3143,-11144,5429,-17716,6668c67819,134493,61246,135160,54769,135160v-7239,,-14002,-762,-20479,-2191c27718,131445,22003,128968,17050,125539,12002,122110,8097,117634,5049,112014,2000,106394,381,99631,,91630r21241,c21050,96202,22193,100203,24194,103441e" fillcolor="#004288" stroked="f">
                  <v:stroke joinstyle="miter"/>
                  <v:path arrowok="t" o:connecttype="custom" o:connectlocs="24194,103441;32100,111252;43053,115348;55626,116586;66104,115824;76200,113062;83820,107156;86869,97250;80677,84772;65056,77914;44672,73152;24289,67151;8668,56293;2477,36766;6858,20002;18098,8572;33624,2096;50768,0;70961,1810;87345,8382;98775,20860;103823,40481;82582,40481;79343,30099;72390,23431;63056,19812;52674,18764;43053,19526;34195,22098;27623,27051;25146,35242;29052,44387;38862,50387;52388,54388;67437,57817;83058,62008;96584,68675;106109,79057;109728,94583;104870,114109;92107,126587;74391,133255;54769,135160;34290,132969;17050,125539;5049,112014;0,91630;21241,91630;24194,103441" o:connectangles="0,0,0,0,0,0,0,0,0,0,0,0,0,0,0,0,0,0,0,0,0,0,0,0,0,0,0,0,0,0,0,0,0,0,0,0,0,0,0,0,0,0,0,0,0,0,0,0,0"/>
                </v:shape>
                <v:shape id="Freeform: Shape 1939" o:spid="_x0000_s1058" alt="&quot;&quot;" style="position:absolute;left:29793;top:25205;width:1071;height:1787;visibility:visible;mso-wrap-style:square;v-text-anchor:middle" coordsize="107060,178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" path="m21241,r,68294l21717,68294v1715,-4000,4001,-7334,7049,-10096c31814,55436,35147,53149,38862,51435v3715,-1714,7715,-3048,11811,-3905c54769,46672,58674,46291,62579,46291v8478,,15526,1144,21241,3525c89535,52102,94107,55436,97536,59627v3524,4190,6001,9144,7430,14859c106395,80200,107061,86582,107061,93631r,85058l85820,178689r,-87535c85820,83153,83439,76771,78772,72104,74105,67437,67723,65151,59531,65151v-6477,,-12096,953,-16859,2953c37910,70104,33909,72962,30766,76581v-3143,3619,-5525,8001,-7144,12954c22098,94393,21241,99822,21241,105632r,73057l,178689,,190r21241,l21241,xe" fillcolor="#004288" stroked="f">
                  <v:stroke joinstyle="miter"/>
                  <v:path arrowok="t" o:connecttype="custom" o:connectlocs="21241,0;21241,68294;21717,68294;28766,58198;38862,51435;50673,47530;62579,46291;83820,49816;97536,59627;104966,74486;107061,93631;107061,178689;85820,178689;85820,91154;78772,72104;59531,65151;42672,68104;30766,76581;23622,89535;21241,105632;21241,178689;0,178689;0,190;21241,190" o:connectangles="0,0,0,0,0,0,0,0,0,0,0,0,0,0,0,0,0,0,0,0,0,0,0,0"/>
                </v:shape>
                <v:shape id="Freeform: Shape 1940" o:spid="_x0000_s1059" alt="&quot;&quot;" style="position:absolute;left:31887;top:25668;width:1224;height:1813;visibility:visible;mso-wrap-style:square;v-text-anchor:middle" coordsize="122396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" path="m21241,2953r,17526l21717,20479c25241,13335,30766,8096,38195,4858,45720,1619,54007,,62960,,72961,,81629,1810,89059,5525v7429,3714,13620,8667,18478,14859c112490,26670,116205,33909,118681,42005v2572,8192,3715,16860,3715,26004c122396,77153,121253,85820,118776,94012v-2381,8191,-6096,15240,-10954,21336c102870,121444,96774,126206,89344,129731v-7429,3524,-16097,5238,-25908,5238c60293,134969,56769,134588,52864,133921v-3906,-666,-7811,-1714,-11621,-3238c37433,129159,33814,127063,30385,124492v-3430,-2572,-6287,-5810,-8668,-9621l21241,114871r,66485l,181356,,2858r21241,l21241,2953xm97631,48768c96107,43053,93630,37910,90392,33338,87153,28861,82962,25241,77914,22574,72771,19907,66865,18574,60007,18574v-7143,,-13240,1429,-18193,4286c36766,25718,32671,29432,29527,34004v-3143,4572,-5429,9811,-6858,15621c21241,55436,20574,61436,20574,67342v,6286,762,12478,2286,18383c24384,91631,26765,96869,30003,101346v3239,4477,7430,8096,12669,10858c47815,114967,54102,116396,61436,116396v7334,,13526,-1429,18383,-4287c84772,109252,88678,105537,91725,100870v3048,-4667,5239,-10001,6572,-16002c99631,78867,100298,72676,100298,66389,99917,60484,99155,54578,97631,48768e" fillcolor="#004288" stroked="f">
                  <v:stroke joinstyle="miter"/>
                  <v:path arrowok="t" o:connecttype="custom" o:connectlocs="21241,2953;21241,20479;21717,20479;38195,4858;62960,0;89059,5525;107537,20384;118681,42005;122396,68009;118776,94012;107822,115348;89344,129731;63436,134969;52864,133921;41243,130683;30385,124492;21717,114871;21241,114871;21241,181356;0,181356;0,2858;21241,2858;97631,48768;90392,33338;77914,22574;60007,18574;41814,22860;29527,34004;22669,49625;20574,67342;22860,85725;30003,101346;42672,112204;61436,116396;79819,112109;91725,100870;98297,84868;100298,66389;97631,48768" o:connectangles="0,0,0,0,0,0,0,0,0,0,0,0,0,0,0,0,0,0,0,0,0,0,0,0,0,0,0,0,0,0,0,0,0,0,0,0,0,0,0"/>
                </v:shape>
                <v:shape id="Freeform: Shape 1941" o:spid="_x0000_s1060" alt="&quot;&quot;" style="position:absolute;left:33258;top:25668;width:1192;height:1348;visibility:visible;mso-wrap-style:square;v-text-anchor:middle" coordsize="119254,134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" path="m98584,123920v-9620,7334,-21813,10954,-36481,10954c51721,134874,42767,133255,35147,129921,27527,126587,21146,121920,16002,115919,10859,109919,6954,102775,4382,94393,1810,86106,286,76962,,67151,,57341,1524,48292,4477,40196,7525,32004,11716,24956,17050,18955,22479,12954,28956,8287,36290,4953,43720,1619,51816,,60674,,72200,,81725,2381,89249,7144v7621,4762,13716,10858,18289,18097c112109,32576,115253,40577,117063,49244v1714,8668,2476,16955,2095,24765l22384,74009v-191,5715,476,11049,2000,16098c25908,95250,28290,99727,31623,103632v3334,3905,7620,7049,12764,9335c49625,115348,55626,116491,62675,116491v8953,,16383,-2096,22098,-6191c90488,106109,94298,99822,96203,91250r20955,c114491,105728,108299,116586,98584,123920m93536,40958c91630,36481,89059,32576,85725,29337,82487,26099,78677,23527,74200,21527,69818,19621,64865,18669,59627,18669v-5525,,-10478,952,-14859,2858c40386,23432,36576,26099,33338,29337v-3143,3334,-5715,7239,-7525,11621c24003,45339,22860,50102,22574,55054r74200,c96584,50197,95441,45434,93536,40958e" fillcolor="#004288" stroked="f">
                  <v:stroke joinstyle="miter"/>
                  <v:path arrowok="t" o:connecttype="custom" o:connectlocs="98584,123920;62103,134874;35147,129921;16002,115919;4382,94393;0,67151;4477,40196;17050,18955;36290,4953;60674,0;89249,7144;107538,25241;117063,49244;119158,74009;22384,74009;24384,90107;31623,103632;44387,112967;62675,116491;84773,110300;96203,91250;117158,91250;98584,123920;93536,40958;85725,29337;74200,21527;59627,18669;44768,21527;33338,29337;25813,40958;22574,55054;96774,55054;93536,40958" o:connectangles="0,0,0,0,0,0,0,0,0,0,0,0,0,0,0,0,0,0,0,0,0,0,0,0,0,0,0,0,0,0,0,0,0"/>
                </v:shape>
                <v:shape id="Freeform: Shape 1942" o:spid="_x0000_s1061" alt="&quot;&quot;" style="position:absolute;left:34586;top:25667;width:1255;height:1349;visibility:visible;mso-wrap-style:square;v-text-anchor:middle" coordsize="125448,134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" path="m4005,41148c6672,32861,10672,25717,16006,19621,21340,13525,27913,8763,35723,5239,43534,1714,52583,,62679,,73061,,82110,1714,89825,5239v7811,3524,14288,8286,19622,14382c114781,25717,118782,32861,121448,41148v2668,8287,4001,17145,4001,26575c125449,77248,124116,86106,121448,94202v-2666,8192,-6667,15336,-12001,21336c104113,121634,97540,126397,89825,129826v-7715,3429,-16764,5143,-27146,5143c52487,134969,43534,133255,35723,129826,27913,126397,21340,121634,16006,115538,10672,109442,6672,102298,4005,94202,1338,86011,4,77152,4,67723,-91,58293,1338,49435,4005,41148m25627,88678v2096,6096,4953,11144,8668,15240c37914,108013,42200,111157,47153,113252v4954,2096,10097,3239,15621,3239c68299,116491,73538,115443,78395,113252v4858,-2190,9240,-5334,12859,-9334c94874,99822,97826,94774,99922,88678v2095,-6096,3143,-13049,3143,-20860c103065,60007,102017,53054,99922,46958,97826,40862,94969,35719,91254,31528,87635,27337,83253,24193,78395,22003,73442,19907,68204,18764,62774,18764v-5524,,-10667,1048,-15621,3239c42200,24193,37914,27337,34295,31528v-3620,4191,-6572,9334,-8668,15430c23532,53054,22483,60007,22483,67818v,7811,1049,14764,3144,20860e" fillcolor="#004288" stroked="f">
                  <v:stroke joinstyle="miter"/>
                  <v:path arrowok="t" o:connecttype="custom" o:connectlocs="4005,41148;16006,19621;35723,5239;62679,0;89825,5239;109447,19621;121448,41148;125449,67723;121448,94202;109447,115538;89825,129826;62679,134969;35723,129826;16006,115538;4005,94202;4,67723;4005,41148;25627,88678;34295,103918;47153,113252;62774,116491;78395,113252;91254,103918;99922,88678;103065,67818;99922,46958;91254,31528;78395,22003;62774,18764;47153,22003;34295,31528;25627,46958;22483,67818;25627,88678" o:connectangles="0,0,0,0,0,0,0,0,0,0,0,0,0,0,0,0,0,0,0,0,0,0,0,0,0,0,0,0,0,0,0,0,0,0"/>
                </v:shape>
                <v:shape id="Freeform: Shape 1943" o:spid="_x0000_s1062" alt="&quot;&quot;" style="position:absolute;left:36062;top:25668;width:1224;height:1813;visibility:visible;mso-wrap-style:square;v-text-anchor:middle" coordsize="122396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" path="m21241,2953r,17526l21716,20479c25240,13335,30670,8096,38195,4858,45719,1619,54006,,62960,,72961,,81629,1810,89059,5525v7429,3714,13620,8667,18477,14859c112490,26670,116205,33909,118681,42005v2572,8192,3715,16860,3715,26004c122396,77153,121253,85820,118776,94012v-2381,8191,-6096,15240,-10954,21336c102869,121444,96773,126206,89345,129731v-7430,3524,-16098,5238,-25909,5238c60293,134969,56769,134588,52863,133921v-3904,-666,-7810,-1714,-11620,-3238c37433,129159,33813,127063,30384,124492v-3429,-2572,-6287,-5810,-8668,-9621l21241,114871r,66485l,181356,,2858r21241,l21241,2953xm97536,48768c96012,43053,93535,37910,90297,33338,87059,28861,82867,25241,77819,22574,72676,19907,66770,18574,59911,18574v-7143,,-13239,1429,-18191,4286c36671,25718,32575,29432,29432,34004v-3143,4572,-5430,9811,-6858,15621c21145,55436,20478,61436,20478,67342v,6286,763,12478,2287,18383c24288,91631,26669,96869,29909,101346v3238,4477,7428,8096,12667,10858c47720,114967,54006,116396,61340,116396v7335,,13526,-1429,18384,-4287c84677,109252,88582,105537,91630,100870v3048,-4667,5239,-10001,6572,-16002c99536,78867,100202,72676,100202,66389,99917,60484,99154,54578,97536,48768e" fillcolor="#004288" stroked="f">
                  <v:stroke joinstyle="miter"/>
                  <v:path arrowok="t" o:connecttype="custom" o:connectlocs="21241,2953;21241,20479;21716,20479;38195,4858;62960,0;89059,5525;107536,20384;118681,42005;122396,68009;118776,94012;107822,115348;89345,129731;63436,134969;52863,133921;41243,130683;30384,124492;21716,114871;21241,114871;21241,181356;0,181356;0,2858;21241,2858;97536,48768;90297,33338;77819,22574;59911,18574;41720,22860;29432,34004;22574,49625;20478,67342;22765,85725;29909,101346;42576,112204;61340,116396;79724,112109;91630,100870;98202,84868;100202,66389;97536,48768" o:connectangles="0,0,0,0,0,0,0,0,0,0,0,0,0,0,0,0,0,0,0,0,0,0,0,0,0,0,0,0,0,0,0,0,0,0,0,0,0,0,0"/>
                </v:shape>
                <v:shape id="Freeform: Shape 1944" o:spid="_x0000_s1063" alt="&quot;&quot;" style="position:absolute;left:37512;top:25205;width:212;height:1785;visibility:visible;mso-wrap-style:square;v-text-anchor:middle" coordsize="21240,178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" path="m,l21241,r,178498l,178498,,xe" fillcolor="#004288" stroked="f">
                  <v:stroke joinstyle="miter"/>
                  <v:path arrowok="t" o:connecttype="custom" o:connectlocs="0,0;21241,0;21241,178498;0,178498" o:connectangles="0,0,0,0"/>
                </v:shape>
                <v:shape id="Freeform: Shape 1945" o:spid="_x0000_s1064" alt="&quot;&quot;" style="position:absolute;left:37947;top:25668;width:1192;height:1348;visibility:visible;mso-wrap-style:square;v-text-anchor:middle" coordsize="119254,134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" path="m98585,123920v-9621,7334,-21813,10954,-36482,10954c51721,134874,42767,133255,35148,129921,27527,126587,21146,121920,16003,115919,10859,109919,6953,102775,4382,94393,1810,86106,286,76962,,67151,,57341,1524,48292,4478,40196,7525,32004,11716,24956,17050,18955,22479,12954,28956,8287,36291,4953,43721,1619,51817,,60674,,72200,,81725,2381,89249,7144v7621,4762,13717,10858,18289,18097c112109,32576,115253,40577,117063,49244v1715,8668,2476,16955,2095,24765l22385,74009v-191,5715,475,11049,2000,16098c25909,95250,28290,99727,31624,103632v3333,3905,7619,7049,12763,9335c49626,115348,55627,116491,62675,116491v8953,,16383,-2096,22098,-6191c90488,106109,94298,99822,96203,91250r20955,c114491,105728,108204,116586,98585,123920m93441,40958c91535,36481,88964,32576,85630,29337,82391,26099,78581,23527,74200,21527,69724,19621,64866,18669,59531,18669v-5524,,-10477,952,-14858,2858c40291,23432,36481,26099,33242,29337v-3143,3334,-5715,7239,-7524,11621c23908,45339,22765,50102,22479,55054r74200,c96488,50197,95345,45434,93441,40958e" fillcolor="#004288" stroked="f">
                  <v:stroke joinstyle="miter"/>
                  <v:path arrowok="t" o:connecttype="custom" o:connectlocs="98585,123920;62103,134874;35148,129921;16003,115919;4382,94393;0,67151;4478,40196;17050,18955;36291,4953;60674,0;89249,7144;107538,25241;117063,49244;119158,74009;22385,74009;24385,90107;31624,103632;44387,112967;62675,116491;84773,110300;96203,91250;117158,91250;98585,123920;93441,40958;85630,29337;74200,21527;59531,18669;44673,21527;33242,29337;25718,40958;22479,55054;96679,55054;93441,40958" o:connectangles="0,0,0,0,0,0,0,0,0,0,0,0,0,0,0,0,0,0,0,0,0,0,0,0,0,0,0,0,0,0,0,0,0"/>
                </v:shape>
              </v:group>
              <v:group id="Group 1946" o:spid="_x0000_s1065" style="position:absolute;top:871;width:11042;height:3585" coordorigin=",871" coordsize="11042,3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">
                <v:group id="Graphic 17" o:spid="_x0000_s1066" style="position:absolute;top:871;width:3585;height:3585" coordorigin=",871" coordsize="18975,18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">
                  <v:shape id="Freeform: Shape 193" o:spid="_x0000_s1067" alt="&quot;&quot;" style="position:absolute;left:4083;top:14251;width:3929;height:3886;visibility:visible;mso-wrap-style:square;v-text-anchor:middle" coordsize="392923,388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" path="m198224,v-572,,-1239,,-1810,c144598,,95735,19717,58778,55721,21344,92107,485,140684,8,192596v-476,51911,19527,100869,56293,137826c93068,367475,142217,388144,194699,388525v572,,1239,,1810,c248325,388525,297093,368808,334145,332804v37434,-36386,58293,-84964,58770,-136875c393962,88868,306618,952,198224,e" fillcolor="#094985" stroked="f">
                    <v:stroke joinstyle="miter"/>
                    <v:path arrowok="t" o:connecttype="custom" o:connectlocs="198224,0;196414,0;58778,55721;8,192596;56301,330422;194699,388525;196509,388525;334145,332804;392915,195929;198224,0" o:connectangles="0,0,0,0,0,0,0,0,0,0"/>
                  </v:shape>
                  <v:shape id="Freeform: Shape 194" o:spid="_x0000_s1068" alt="&quot;&quot;" style="position:absolute;left:15043;top:8479;width:3932;height:3887;visibility:visible;mso-wrap-style:square;v-text-anchor:middle" coordsize="393196,388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" path="m28027,94488c1071,138970,-6835,191262,6024,241554v12764,50387,44577,92774,89630,119443c140708,387667,193571,395383,244435,382810v50959,-12573,93821,-44101,120777,-88583c392168,249746,399978,197453,387215,147161,374451,96774,342638,54388,297584,27718,266628,9430,232052,,196905,,180903,,164711,2000,148804,5906,97845,18479,54983,49911,28027,94488e" fillcolor="#5692ce" stroked="f">
                    <v:stroke joinstyle="miter"/>
                    <v:path arrowok="t" o:connecttype="custom" o:connectlocs="28027,94488;6024,241554;95654,360997;244435,382810;365212,294227;387215,147161;297584,27718;196905,0;148804,5906;28027,94488" o:connectangles="0,0,0,0,0,0,0,0,0,0"/>
                  </v:shape>
                  <v:shape id="Freeform: Shape 195" o:spid="_x0000_s1069" alt="&quot;&quot;" style="position:absolute;left:10668;top:2772;width:6341;height:15482;visibility:visible;mso-wrap-style:square;v-text-anchor:middle" coordsize="634180,1548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" path="m502732,981878c444154,947207,402720,891961,386146,826525,369573,760993,379669,693080,414817,635168v35147,-57912,90868,-98870,157162,-115253c591791,515057,611698,512771,631605,512581r2572,-388430c635035,-1769,466728,-47584,402243,61000l17148,709177v-22575,38005,-22860,85058,-858,123349l392718,1485750v63056,109442,231934,65723,232792,-60198l628272,1017692v-43910,-1143,-86963,-12954,-125540,-35814e" fillcolor="#5692ce" stroked="f">
                    <v:stroke joinstyle="miter"/>
                    <v:path arrowok="t" o:connecttype="custom" o:connectlocs="502732,981878;386146,826525;414817,635168;571979,519915;631605,512581;634177,124151;402243,61000;17148,709177;16290,832526;392718,1485750;625510,1425552;628272,1017692;502732,981878" o:connectangles="0,0,0,0,0,0,0,0,0,0,0,0,0"/>
                  </v:shape>
                  <v:shape id="Freeform: Shape 196" o:spid="_x0000_s1070" alt="&quot;&quot;" style="position:absolute;top:10660;width:13775;height:9186;visibility:visible;mso-wrap-style:square;v-text-anchor:middle" coordsize="1377541,918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" path="m1361325,735163l994041,76890c972514,38314,931747,14025,887170,13263l126980,23c-369,-2263,-48566,163663,60496,228623l386346,422648c431685,348829,513790,299585,607135,300537v140970,1238,254604,115729,253365,255080c860119,601337,847165,645056,823924,683252r364141,216884c1297126,965192,1422856,845463,1361325,735163e" fillcolor="#094985" stroked="f">
                    <v:stroke joinstyle="miter"/>
                    <v:path arrowok="t" o:connecttype="custom" o:connectlocs="1361325,735163;994041,76890;887170,13263;126980,23;60496,228623;386346,422648;607135,300537;860500,555617;823924,683252;1188065,900136;1361325,735163" o:connectangles="0,0,0,0,0,0,0,0,0,0,0"/>
                  </v:shape>
                  <v:shape id="Freeform: Shape 197" o:spid="_x0000_s1071" alt="&quot;&quot;" style="position:absolute;left:189;top:871;width:13965;height:8947;visibility:visible;mso-wrap-style:square;v-text-anchor:middle" coordsize="1396527,89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" path="m1210092,16580l856905,213557v40196,74581,42101,167259,-3810,245650c805756,540169,719745,585413,631258,585413v-43339,,-87249,-10954,-127540,-33814c464380,529120,433519,497783,411993,461683l63568,655993c-47398,717906,-3964,884974,123385,886403r760286,8287c928248,895166,969681,872020,992351,834111l1378494,186506c1443264,77921,1321059,-45237,1210092,16580e" fillcolor="#1c7e88" stroked="f">
                    <v:stroke joinstyle="miter"/>
                    <v:path arrowok="t" o:connecttype="custom" o:connectlocs="1210092,16580;856905,213557;853095,459207;631258,585413;503718,551599;411993,461683;63568,655993;123385,886403;883671,894690;992351,834111;1378494,186506;1210092,16580" o:connectangles="0,0,0,0,0,0,0,0,0,0,0,0"/>
                  </v:shape>
                  <v:shape id="Freeform: Shape 198" o:spid="_x0000_s1072" alt="&quot;&quot;" style="position:absolute;left:4542;top:2256;width:3929;height:3884;visibility:visible;mso-wrap-style:square;v-text-anchor:middle" coordsize="392970,388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" path="m98140,362426v93821,53626,214217,21717,268509,-70961c420847,198692,388652,79629,294831,26003,263970,8382,230156,,196819,,128905,,62707,34766,26321,97060,-27876,189738,4318,308801,98140,362426e" fillcolor="#1c7e88" stroked="f">
                    <v:stroke joinstyle="miter"/>
                    <v:path arrowok="t" o:connecttype="custom" o:connectlocs="98140,362426;366649,291465;294831,26003;196819,0;26321,97060;98140,362426" o:connectangles="0,0,0,0,0,0"/>
                  </v:shape>
                </v:group>
                <v:shape id="Freeform: Shape 199" o:spid="_x0000_s1073" alt="&quot;&quot;" style="position:absolute;left:4328;top:1315;width:516;height:1151;visibility:visible;mso-wrap-style:square;v-text-anchor:middle" coordsize="272891,609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" path="m,609505l,493586r67246,l67246,115919,,115919,,,272891,r,115919l204692,115919r,377667l272891,493586r,115919l,609505xe" fillcolor="black" stroked="f">
                  <v:stroke joinstyle="miter"/>
                  <v:path arrowok="t" o:connecttype="custom" o:connectlocs="0,115180;0,93275;12708,93275;12708,21906;0,21906;0,0;51569,0;51569,21906;38681,21906;38681,93275;51569,93275;51569,115180" o:connectangles="0,0,0,0,0,0,0,0,0,0,0,0"/>
                </v:shape>
                <v:group id="Graphic 17" o:spid="_x0000_s1074" style="position:absolute;left:5012;top:1191;width:6030;height:1297" coordorigin="5012,1191" coordsize="31908,6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">
                  <v:shape id="Freeform: Shape 201" o:spid="_x0000_s1075" alt="&quot;&quot;" style="position:absolute;left:5012;top:3191;width:4178;height:4749;visibility:visible;mso-wrap-style:square;v-text-anchor:middle" coordsize="417861,474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" path="m,474917l,11240r112204,l121539,70104r3715,c145161,51435,166973,35052,190690,21050,214408,6953,242126,,273939,v50482,,87058,16478,109823,49530c406527,82582,417862,128397,417862,186976r,287941l280416,474917r,-270225c280416,171069,275844,148019,266890,135541v-9048,-12478,-23526,-18669,-43434,-18669c206026,116872,191071,120777,178594,128588v-12478,7810,-26194,18859,-41148,33147l137446,474917,,474917xe" fillcolor="black" stroked="f">
                    <v:stroke joinstyle="miter"/>
                    <v:path arrowok="t" o:connecttype="custom" o:connectlocs="0,474917;0,11240;112204,11240;121539,70104;125254,70104;190690,21050;273939,0;383762,49530;417862,186976;417862,474917;280416,474917;280416,204692;266890,135541;223456,116872;178594,128588;137446,161735;137446,474917;0,474917" o:connectangles="0,0,0,0,0,0,0,0,0,0,0,0,0,0,0,0,0,0"/>
                  </v:shape>
                  <v:shape id="Freeform: Shape 202" o:spid="_x0000_s1076" alt="&quot;&quot;" style="position:absolute;left:9936;top:3189;width:3823;height:4864;visibility:visible;mso-wrap-style:square;v-text-anchor:middle" coordsize="382238,486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" path="m229076,486347v-32480,,-62484,-5430,-90202,-16383c111157,459010,86963,443294,66389,422719,45815,402146,29623,376809,17812,346519,6001,316325,,281845,,243173,,204502,6572,170117,19621,139827,32671,109633,50292,84201,72390,63627,94488,43053,120205,27337,149542,16383,178879,5429,209359,,241173,v28670,,54007,4667,76200,14002c339471,23336,359283,35242,376714,49530r-64484,88773c290417,120301,269557,111252,249555,111252v-33623,,-60198,11811,-79439,35528c150781,170498,141160,202597,141160,243078v,40577,9811,72581,29433,96298c190214,363093,214979,374904,244888,374904v14954,,29432,-3334,43434,-9811c302419,358521,315563,350615,328041,341281r54197,89725c359188,450914,334232,465106,307467,473488v-26575,8668,-52864,12859,-78391,12859e" fillcolor="black" stroked="f">
                    <v:stroke joinstyle="miter"/>
                    <v:path arrowok="t" o:connecttype="custom" o:connectlocs="229076,486347;138874,469964;66389,422719;17812,346519;0,243173;19621,139827;72390,63627;149542,16383;241173,0;317373,14002;376714,49530;312230,138303;249555,111252;170116,146780;141160,243078;170593,339376;244888,374904;288322,365093;328041,341281;382238,431006;307467,473488;229076,486347" o:connectangles="0,0,0,0,0,0,0,0,0,0,0,0,0,0,0,0,0,0,0,0,0,0"/>
                  </v:shape>
                  <v:shape id="Freeform: Shape 203" o:spid="_x0000_s1077" alt="&quot;&quot;" style="position:absolute;left:14331;top:1387;width:1956;height:6666;visibility:visible;mso-wrap-style:square;v-text-anchor:middle" coordsize="195548,666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" path="m126206,666560v-23717,,-43624,-3715,-59817,-11240c50197,647795,37243,637413,27622,623983,18002,610553,10954,594360,6572,575405,2191,556355,,535019,,511302l,,137446,r,517017c137446,531400,140113,541306,145447,546926v5239,5619,10668,8381,16383,8381l169831,555307v2190,,5143,-666,8858,-1904l195548,655320v-7525,3143,-16954,5715,-28575,7906c155257,665512,141732,666560,126206,666560e" fillcolor="black" stroked="f">
                    <v:stroke joinstyle="miter"/>
                    <v:path arrowok="t" o:connecttype="custom" o:connectlocs="126206,666560;66389,655320;27622,623983;6572,575405;0,511302;0,0;137446,0;137446,517017;145447,546926;161830,555307;169831,555307;178689,553403;195548,655320;166973,663226;126206,666560" o:connectangles="0,0,0,0,0,0,0,0,0,0,0,0,0,0,0"/>
                  </v:shape>
                  <v:shape id="Freeform: Shape 204" o:spid="_x0000_s1078" alt="&quot;&quot;" style="position:absolute;left:16811;top:3304;width:4150;height:4749;visibility:visible;mso-wrap-style:square;v-text-anchor:middle" coordsize="415099,474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" path="m144018,474917v-50482,,-87058,-16479,-109918,-49531c11335,392335,,346520,,287941l,,137446,r,270224c137446,303848,142113,326993,151543,339376v9334,12478,24003,18669,43910,18669c212884,358045,227552,354044,239363,345948v11811,-8096,24575,-21241,38291,-39243l277654,,415100,r,463677l302895,463677,292608,399193r-2857,c269843,422815,248507,441389,225743,454819v-22670,13335,-49912,20098,-81725,20098e" fillcolor="black" stroked="f">
                    <v:stroke joinstyle="miter"/>
                    <v:path arrowok="t" o:connecttype="custom" o:connectlocs="144018,474917;34100,425386;0,287941;0,0;137446,0;137446,270224;151543,339376;195453,358045;239363,345948;277654,306705;277654,0;415100,0;415100,463677;302895,463677;292608,399193;289751,399193;225743,454819;144018,474917" o:connectangles="0,0,0,0,0,0,0,0,0,0,0,0,0,0,0,0,0,0"/>
                  </v:shape>
                  <v:shape id="Freeform: Shape 205" o:spid="_x0000_s1079" alt="&quot;&quot;" style="position:absolute;left:21605;top:3194;width:3682;height:4859;visibility:visible;mso-wrap-style:square;v-text-anchor:middle" coordsize="368141,485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" path="m177546,485870v-30480,,-61817,-5905,-93917,-17812c51530,456248,23622,440627,,421291l61722,335280v21146,16192,41434,28385,60770,36481c141827,379857,161449,383953,181356,383953v20574,,35528,-3429,44863,-10287c235553,366808,240221,357188,240221,344710v,-7525,-2667,-14193,-8001,-20098c226886,318707,219742,313277,210788,308229v-9049,-4953,-19145,-9525,-30384,-13526c169164,290608,157639,286131,145733,281178v-14383,-5620,-28671,-12192,-42958,-19622c88392,254127,75343,244888,63532,234029,51626,223075,42005,210312,34576,195739,27051,181070,23336,164116,23336,144780v,-21241,4191,-40862,12668,-58865c44387,67818,56388,52578,72009,40100,87535,27622,106299,17812,128111,10668,149924,3524,174212,,200978,v35528,,66675,6096,93440,18193c321183,30385,344614,43910,364522,58865r-61722,82296c285941,128683,269462,119063,253270,112204v-16193,-6858,-32385,-10287,-48578,-10287c169736,101917,152305,114109,152305,138398v,7525,2476,13907,7524,19145c164783,162877,171450,167640,179927,172021v8382,4382,18098,8573,28956,12573c219742,188690,231172,192881,242983,197263v14954,5619,29718,12001,44386,19145c301943,223647,315373,232505,327565,243078v12192,10573,22003,23527,29432,38767c364427,297180,368141,315373,368141,336518v,21241,-4095,40767,-12192,58865c347853,413480,335756,429196,319469,442627v-16193,13430,-36195,24003,-59817,31813c236125,481965,208693,485870,177546,485870e" fillcolor="black" stroked="f">
                    <v:stroke joinstyle="miter"/>
                    <v:path arrowok="t" o:connecttype="custom" o:connectlocs="177546,485870;83629,468058;0,421291;61722,335280;122492,371761;181356,383953;226219,373666;240221,344710;232220,324612;210788,308229;180404,294703;145733,281178;102775,261556;63532,234029;34576,195739;23336,144780;36004,85915;72009,40100;128111,10668;200978,0;294418,18193;364522,58865;302800,141161;253270,112204;204692,101917;152305,138398;159829,157543;179927,172021;208883,184594;242983,197263;287369,216408;327565,243078;356997,281845;368141,336518;355949,395383;319469,442627;259652,474440;177546,485870" o:connectangles="0,0,0,0,0,0,0,0,0,0,0,0,0,0,0,0,0,0,0,0,0,0,0,0,0,0,0,0,0,0,0,0,0,0,0,0,0,0"/>
                  </v:shape>
                  <v:shape id="Freeform: Shape 206" o:spid="_x0000_s1080" alt="&quot;&quot;" style="position:absolute;left:25917;top:1191;width:1590;height:6749;visibility:visible;mso-wrap-style:square;v-text-anchor:middle" coordsize="158972,674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" path="m11239,211264r137446,l148685,674942r-137446,l11239,211264xm79438,142970v-23050,,-42005,-6667,-57054,-20098c7429,109537,,92202,,71057,,49816,7525,32671,22384,19622,37338,6572,56388,,79438,v23718,,42863,6572,57532,19622c151638,32671,158972,49816,158972,71057v,21240,-7334,38480,-22002,51815c122301,136303,103156,142970,79438,142970e" fillcolor="black" stroked="f">
                    <v:stroke joinstyle="miter"/>
                    <v:path arrowok="t" o:connecttype="custom" o:connectlocs="11239,211264;148685,211264;148685,674942;11239,674942;11239,211264;79438,142970;22384,122872;0,71057;22384,19622;79438,0;136970,19622;158972,71057;136970,122872;79438,142970" o:connectangles="0,0,0,0,0,0,0,0,0,0,0,0,0,0"/>
                  </v:shape>
                  <v:shape id="Freeform: Shape 207" o:spid="_x0000_s1081" alt="&quot;&quot;" style="position:absolute;left:27948;top:3304;width:4665;height:4636;visibility:visible;mso-wrap-style:square;v-text-anchor:middle" coordsize="466534,463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" path="m156114,463677l,,138398,r59817,218789c204406,241840,210502,265367,216503,289370v5906,24003,12002,48101,18193,72390l238410,361760v5620,-24289,11335,-48483,17241,-72390c261556,265367,267652,241840,273939,218789l334708,,466534,,315087,463677r-158973,xe" fillcolor="black" stroked="f">
                    <v:stroke joinstyle="miter"/>
                    <v:path arrowok="t" o:connecttype="custom" o:connectlocs="156114,463677;0,0;138398,0;198215,218789;216503,289370;234696,361760;238410,361760;255651,289370;273939,218789;334708,0;466534,0;315087,463677;156114,463677" o:connectangles="0,0,0,0,0,0,0,0,0,0,0,0,0"/>
                  </v:shape>
                  <v:shape id="Freeform: Shape 208" o:spid="_x0000_s1082" alt="&quot;&quot;" style="position:absolute;left:32759;top:3191;width:4162;height:4862;visibility:visible;mso-wrap-style:square;v-text-anchor:middle" coordsize="416146,486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" path="m131921,192596r167354,c299275,166402,293370,145256,281464,128969,269653,112776,249650,104680,221646,104680v-21812,,-40957,7144,-57530,21431c147638,140589,136874,162687,131921,192596m234696,486156v-33052,,-63913,-5429,-92583,-16383c113442,458819,88487,443008,67341,422053,46101,401193,29623,375761,17812,345853,6000,315944,,281654,,242983,,205645,6191,171736,18764,141542,31242,111347,47625,85820,67818,64865,88106,44006,111347,28004,137446,16764,163639,5525,190785,,218789,v33051,,61817,5620,86487,16764c329850,28004,350425,43529,366998,63532v16478,19907,28861,43529,36957,70580c412051,161258,416147,190691,416147,222504v,12478,-667,24289,-1809,35528c413099,269177,411861,277654,410623,283274r-277654,c139255,316897,153066,341662,174593,357569v21431,15906,47816,23812,79057,23812c286702,381381,320040,371094,353663,350520r45815,83153c375761,449866,349472,462629,320516,471964v-29242,9525,-57722,14192,-85820,14192e" fillcolor="black" stroked="f">
                    <v:stroke joinstyle="miter"/>
                    <v:path arrowok="t" o:connecttype="custom" o:connectlocs="131921,192596;299275,192596;281464,128969;221646,104680;164116,126111;131921,192596;234696,486156;142113,469773;67341,422053;17812,345853;0,242983;18764,141542;67818,64865;137446,16764;218789,0;305276,16764;366998,63532;403955,134112;416147,222504;414338,258032;410623,283274;132969,283274;174593,357569;253650,381381;353663,350520;399478,433673;320516,471964;234696,486156" o:connectangles="0,0,0,0,0,0,0,0,0,0,0,0,0,0,0,0,0,0,0,0,0,0,0,0,0,0,0,0"/>
                  </v:shape>
                </v:group>
                <v:shape id="Freeform: Shape 209" o:spid="_x0000_s1083" alt="&quot;&quot;" style="position:absolute;left:4303;top:2963;width:725;height:1152;visibility:visible;mso-wrap-style:square;v-text-anchor:middle" coordsize="384143,60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" path="m,609600l,,384143,r,115919l137350,115919r,141161l348710,257080r,115919l137350,372999r,236601l,609600xe" fillcolor="black" stroked="f">
                  <v:stroke joinstyle="miter"/>
                  <v:path arrowok="t" o:connecttype="custom" o:connectlocs="0,115198;0,0;72593,0;72593,21906;25956,21906;25956,48581;65897,48581;65897,70487;25956,70487;25956,115198" o:connectangles="0,0,0,0,0,0,0,0,0,0"/>
                </v:shape>
                <v:group id="Graphic 17" o:spid="_x0000_s1084" style="position:absolute;left:5133;top:3005;width:4777;height:1131" coordorigin="5133,3005" coordsize="25282,5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G39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MwPZ8IRkMt/AAAA//8DAFBLAQItABQABgAIAAAAIQDb4fbL7gAAAIUBAAATAAAAAAAAAAAAAAAA&#10;AAAAAABbQ29udGVudF9UeXBlc10ueG1sUEsBAi0AFAAGAAgAAAAhAFr0LFu/AAAAFQEAAAsAAAAA&#10;AAAAAAAAAAAAHwEAAF9yZWxzLy5yZWxzUEsBAi0AFAAGAAgAAAAhABU4bf3BAAAA3AAAAA8AAAAA&#10;AAAAAAAAAAAABwIAAGRycy9kb3ducmV2LnhtbFBLBQYAAAAAAwADALcAAAD1AgAAAAA=&#10;">
                  <v:shape id="Freeform: Shape 211" o:spid="_x0000_s1085" alt="&quot;&quot;" style="position:absolute;left:5133;top:4239;width:4151;height:4750;visibility:visible;mso-wrap-style:square;v-text-anchor:middle" coordsize="415099,475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" path="m144018,475012v-50482,,-87058,-16478,-109919,-49530c11335,392430,,346615,,288036l,,137446,r,270224c137446,303848,142113,326993,151543,339376v9334,12478,24003,18669,43910,18669c212884,358045,227552,354044,239363,345948v11811,-8096,24575,-21241,38291,-39243l277654,,415099,r,463677l302990,463677,292703,399193r-2857,c269938,422815,248603,441388,225838,454819v-22765,13430,-50007,20193,-81820,20193e" fillcolor="black" stroked="f">
                    <v:stroke joinstyle="miter"/>
                    <v:path arrowok="t" o:connecttype="custom" o:connectlocs="144018,475012;34099,425482;0,288036;0,0;137446,0;137446,270224;151543,339376;195453,358045;239363,345948;277654,306705;277654,0;415099,0;415099,463677;302990,463677;292703,399193;289846,399193;225838,454819;144018,475012" o:connectangles="0,0,0,0,0,0,0,0,0,0,0,0,0,0,0,0,0,0"/>
                  </v:shape>
                  <v:shape id="Freeform: Shape 212" o:spid="_x0000_s1086" alt="&quot;&quot;" style="position:absolute;left:9911;top:3005;width:3264;height:5984;visibility:visible;mso-wrap-style:square;v-text-anchor:middle" coordsize="326421,598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" path="m223266,598361v-28670,,-53150,-4382,-73343,-13050c129635,576643,113157,564451,100394,548830,87630,533209,78296,514445,72390,492252,66484,470154,63532,445675,63532,418909r,-187928l,230981,,129064r71056,-5620l86963,,201073,r,123444l312325,123444r,107537l201073,230981r,186024c201073,443198,206502,462058,217361,473583v10953,11525,25431,17335,43529,17335c268414,490918,276034,489966,283845,488061v7810,-1810,14764,-4000,21050,-6572l326422,581501v-12478,3715,-27147,7525,-43910,11240c265271,596455,245650,598361,223266,598361e" fillcolor="black" stroked="f">
                    <v:stroke joinstyle="miter"/>
                    <v:path arrowok="t" o:connecttype="custom" o:connectlocs="223266,598361;149923,585311;100394,548830;72390,492252;63532,418909;63532,230981;0,230981;0,129064;71056,123444;86963,0;201073,0;201073,123444;312325,123444;312325,230981;201073,230981;201073,417005;217361,473583;260890,490918;283845,488061;304895,481489;326422,581501;282512,592741;223266,598361" o:connectangles="0,0,0,0,0,0,0,0,0,0,0,0,0,0,0,0,0,0,0,0,0,0,0"/>
                  </v:shape>
                  <v:shape id="Freeform: Shape 213" o:spid="_x0000_s1087" alt="&quot;&quot;" style="position:absolute;left:13742;top:4239;width:4151;height:4750;visibility:visible;mso-wrap-style:square;v-text-anchor:middle" coordsize="415004,475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" path="m143923,475012v-50482,,-87059,-16478,-109823,-49530c11335,392430,,346615,,288036l,,137351,r,270224c137351,303848,142018,326993,151352,339376v9335,12478,24003,18669,43911,18669c212693,358045,227362,354044,239173,345948v11811,-8096,24574,-21241,38386,-39243l277559,,415004,r,463677l302800,463677,292513,399193r-2762,c269843,422815,248412,441388,225647,454819v-22669,13430,-50006,20193,-81724,20193e" fillcolor="black" stroked="f">
                    <v:stroke joinstyle="miter"/>
                    <v:path arrowok="t" o:connecttype="custom" o:connectlocs="143923,475012;34100,425482;0,288036;0,0;137351,0;137351,270224;151352,339376;195263,358045;239173,345948;277559,306705;277559,0;415004,0;415004,463677;302800,463677;292513,399193;289751,399193;225647,454819;143923,475012" o:connectangles="0,0,0,0,0,0,0,0,0,0,0,0,0,0,0,0,0,0"/>
                  </v:shape>
                  <v:shape id="Freeform: Shape 214" o:spid="_x0000_s1088" alt="&quot;&quot;" style="position:absolute;left:18927;top:4127;width:3122;height:4750;visibility:visible;mso-wrap-style:square;v-text-anchor:middle" coordsize="312229,474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" path="m,474917l,11144r112204,l121539,92488r3715,c142113,60674,162306,37338,186023,22384,209645,7429,233363,,257080,v13049,,23812,762,32194,2286c297656,3810,305371,6191,312230,9239l289846,128016v-8763,-2476,-16859,-4382,-24289,-5620c258032,121158,249364,120587,239363,120587v-17431,,-35718,6191,-54673,18668c165640,151733,149923,173831,137446,205645r,269272l,474917xe" fillcolor="black" stroked="f">
                    <v:stroke joinstyle="miter"/>
                    <v:path arrowok="t" o:connecttype="custom" o:connectlocs="0,474917;0,11144;112204,11144;121539,92488;125254,92488;186023,22384;257080,0;289274,2286;312230,9239;289846,128016;265557,122396;239363,120587;184690,139255;137446,205645;137446,474917;0,474917" o:connectangles="0,0,0,0,0,0,0,0,0,0,0,0,0,0,0,0"/>
                  </v:shape>
                  <v:shape id="Freeform: Shape 215" o:spid="_x0000_s1089" alt="&quot;&quot;" style="position:absolute;left:22195;top:4127;width:4161;height:4862;visibility:visible;mso-wrap-style:square;v-text-anchor:middle" coordsize="416147,486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" path="m131921,192596r167354,c299275,166402,293370,145256,281464,128969,269653,112776,249650,104680,221647,104680v-21813,,-40958,7144,-57531,21431c147638,140494,136874,162592,131921,192596m234696,486156v-33052,,-63817,-5429,-92583,-16383c113443,458819,88487,443008,67342,422053,46101,401193,29623,375761,17812,345853,6001,315944,,281654,,242983,,205645,6191,171736,18764,141542,31242,111347,47625,85820,67818,64865,88106,44005,111347,28004,137446,16764,163639,5525,190786,,218789,v33052,,61817,5620,86487,16764c329851,28004,350425,43529,366998,63532v16478,19907,28861,43529,36957,70580c412051,161258,416147,190691,416147,222504v,12478,-667,24289,-1809,35528c413099,269176,411861,277654,410623,283274r-277654,c139255,316897,153067,341662,174593,357569v21527,15906,47816,23812,79058,23812c286703,381381,320040,371094,353663,350520r45816,83153c375761,449866,349472,462629,320516,471964v-29242,9430,-57721,14192,-85820,14192e" fillcolor="black" stroked="f">
                    <v:stroke joinstyle="miter"/>
                    <v:path arrowok="t" o:connecttype="custom" o:connectlocs="131921,192596;299275,192596;281464,128969;221647,104680;164116,126111;131921,192596;234696,486156;142113,469773;67342,422053;17812,345853;0,242983;18764,141542;67818,64865;137446,16764;218789,0;305276,16764;366998,63532;403955,134112;416147,222504;414338,258032;410623,283274;132969,283274;174593,357569;253651,381381;353663,350520;399479,433673;320516,471964;234696,486156" o:connectangles="0,0,0,0,0,0,0,0,0,0,0,0,0,0,0,0,0,0,0,0,0,0,0,0,0,0,0,0"/>
                  </v:shape>
                  <v:shape id="Freeform: Shape 216" o:spid="_x0000_s1090" alt="&quot;&quot;" style="position:absolute;left:26733;top:4130;width:3682;height:4859;visibility:visible;mso-wrap-style:square;v-text-anchor:middle" coordsize="368236,485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" path="m177546,485870v-30575,,-61913,-5905,-93917,-17811c51530,456248,23622,440627,,421291l61722,335280v21145,16193,41434,28385,60770,36481c141827,379857,161449,383953,181356,383953v20574,,35528,-3429,44863,-10287c235553,366808,240221,357188,240221,344710v,-7525,-2667,-14193,-7906,-20098c226981,318707,219837,313277,210789,308229v-9049,-4953,-19146,-9525,-30385,-13525c169164,290608,157639,286131,145828,281178v-14383,-5620,-28670,-12192,-43053,-19621c88392,254127,75343,244888,63532,234029,51721,223075,42005,210312,34576,195739,27051,181070,23336,164116,23336,144780v,-21241,4191,-40862,12668,-58864c44387,67818,56388,52578,72009,40100,87630,27623,106299,17812,128111,10668,149924,3524,174212,,201073,v35528,,66675,6096,93440,18193c321278,30385,344710,43910,364617,58865r-61722,82296c286036,128683,269558,119063,253365,112204v-16193,-6858,-32385,-10287,-48577,-10287c169831,101917,152400,114109,152400,138398v,7525,2476,13907,7525,19146c164878,162878,171640,167640,180022,172021v8382,4382,18003,8573,28957,12574c219837,188690,231267,192881,243078,197263v14954,5620,29718,12001,44387,19145c302038,223647,315468,232505,327660,243078v12192,10573,22003,23527,29432,38767c364522,297180,368237,315373,368237,336518v,21241,-4096,40767,-12192,58865c347948,413480,335757,429196,319659,442627v-16192,13430,-36195,24003,-59912,31813c236125,481870,208693,485870,177546,485870e" fillcolor="black" stroked="f">
                    <v:stroke joinstyle="miter"/>
                    <v:path arrowok="t" o:connecttype="custom" o:connectlocs="177546,485870;83629,468059;0,421291;61722,335280;122492,371761;181356,383953;226219,373666;240221,344710;232315,324612;210789,308229;180404,294704;145828,281178;102775,261557;63532,234029;34576,195739;23336,144780;36004,85916;72009,40100;128111,10668;201073,0;294513,18193;364617,58865;302895,141161;253365,112204;204788,101917;152400,138398;159925,157544;180022,172021;208979,184595;243078,197263;287465,216408;327660,243078;357092,281845;368237,336518;356045,395383;319659,442627;259747,474440;177546,485870" o:connectangles="0,0,0,0,0,0,0,0,0,0,0,0,0,0,0,0,0,0,0,0,0,0,0,0,0,0,0,0,0,0,0,0,0,0,0,0,0,0"/>
                  </v:shape>
                </v:group>
              </v:group>
              <v:line id="Straight Connector 218" o:spid="_x0000_s1091" alt="&quot;&quot;" style="position:absolute;visibility:visible;mso-wrap-style:square" from="12661,0" to="12661,5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" strokecolor="black [3213]" strokeweight=".5pt"/>
              <w10:wrap type="square" anchorx="margin" anchory="page"/>
              <w10:anchorlock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B681C" w14:textId="507B2EDF" w:rsidR="00D03D3E" w:rsidRPr="00C521B8" w:rsidRDefault="00303056" w:rsidP="00C521B8">
    <w:pPr>
      <w:pStyle w:val="Footer"/>
    </w:pPr>
    <w:r>
      <w:rPr>
        <w:noProof/>
      </w:rPr>
      <w:drawing>
        <wp:anchor distT="0" distB="0" distL="114300" distR="114300" simplePos="0" relativeHeight="251684864" behindDoc="1" locked="0" layoutInCell="1" allowOverlap="1" wp14:anchorId="1538C1E0" wp14:editId="35B9CC46">
          <wp:simplePos x="0" y="0"/>
          <wp:positionH relativeFrom="column">
            <wp:posOffset>2519045</wp:posOffset>
          </wp:positionH>
          <wp:positionV relativeFrom="paragraph">
            <wp:posOffset>360680</wp:posOffset>
          </wp:positionV>
          <wp:extent cx="892810" cy="461010"/>
          <wp:effectExtent l="0" t="0" r="2540" b="0"/>
          <wp:wrapTight wrapText="bothSides">
            <wp:wrapPolygon edited="0">
              <wp:start x="0" y="0"/>
              <wp:lineTo x="0" y="20529"/>
              <wp:lineTo x="21201" y="20529"/>
              <wp:lineTo x="21201" y="0"/>
              <wp:lineTo x="0" y="0"/>
            </wp:wrapPolygon>
          </wp:wrapTight>
          <wp:docPr id="2004551923" name="Picture 72" descr="Centre for Disability in Developmen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4551923" name="Picture 72" descr="Centre for Disability in Development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281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36CB">
      <w:rPr>
        <w:noProof/>
      </w:rPr>
      <w:drawing>
        <wp:anchor distT="0" distB="0" distL="114300" distR="114300" simplePos="0" relativeHeight="251683840" behindDoc="1" locked="0" layoutInCell="1" allowOverlap="1" wp14:anchorId="6A78BD05" wp14:editId="2F67E3FE">
          <wp:simplePos x="0" y="0"/>
          <wp:positionH relativeFrom="column">
            <wp:posOffset>3542912</wp:posOffset>
          </wp:positionH>
          <wp:positionV relativeFrom="paragraph">
            <wp:posOffset>266700</wp:posOffset>
          </wp:positionV>
          <wp:extent cx="769620" cy="540385"/>
          <wp:effectExtent l="0" t="0" r="0" b="0"/>
          <wp:wrapTight wrapText="bothSides">
            <wp:wrapPolygon edited="0">
              <wp:start x="12297" y="0"/>
              <wp:lineTo x="0" y="9899"/>
              <wp:lineTo x="0" y="20559"/>
              <wp:lineTo x="20851" y="20559"/>
              <wp:lineTo x="20851" y="10660"/>
              <wp:lineTo x="17644" y="0"/>
              <wp:lineTo x="12297" y="0"/>
            </wp:wrapPolygon>
          </wp:wrapTight>
          <wp:docPr id="1295043355" name="Picture 16" descr="Sense Internationa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5043355" name="Picture 16" descr="Sense International lo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620" cy="540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21B8">
      <w:rPr>
        <w:noProof/>
      </w:rPr>
      <w:drawing>
        <wp:anchor distT="0" distB="0" distL="0" distR="230505" simplePos="0" relativeHeight="251679744" behindDoc="0" locked="1" layoutInCell="1" allowOverlap="0" wp14:anchorId="440A7503" wp14:editId="5681D4E4">
          <wp:simplePos x="0" y="0"/>
          <wp:positionH relativeFrom="margin">
            <wp:posOffset>4496435</wp:posOffset>
          </wp:positionH>
          <wp:positionV relativeFrom="page">
            <wp:posOffset>9941560</wp:posOffset>
          </wp:positionV>
          <wp:extent cx="2056130" cy="465455"/>
          <wp:effectExtent l="0" t="0" r="1270" b="0"/>
          <wp:wrapSquare wrapText="bothSides"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6130" cy="465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21B8" w:rsidRPr="00E22447">
      <w:rPr>
        <w:noProof/>
      </w:rPr>
      <mc:AlternateContent>
        <mc:Choice Requires="wps">
          <w:drawing>
            <wp:anchor distT="180340" distB="180340" distL="114300" distR="114300" simplePos="0" relativeHeight="251678720" behindDoc="0" locked="1" layoutInCell="1" allowOverlap="0" wp14:anchorId="57CA164C" wp14:editId="7EC639B9">
              <wp:simplePos x="0" y="0"/>
              <wp:positionH relativeFrom="page">
                <wp:align>right</wp:align>
              </wp:positionH>
              <wp:positionV relativeFrom="page">
                <wp:posOffset>9613265</wp:posOffset>
              </wp:positionV>
              <wp:extent cx="6912000" cy="0"/>
              <wp:effectExtent l="0" t="0" r="0" b="0"/>
              <wp:wrapTopAndBottom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12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6"/>
                        </a:solidFill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16528C5" id="Straight Connector 3" o:spid="_x0000_s1026" alt="&quot;&quot;" style="position:absolute;z-index:251678720;visibility:visible;mso-wrap-style:square;mso-width-percent:0;mso-wrap-distance-left:9pt;mso-wrap-distance-top:14.2pt;mso-wrap-distance-right:9pt;mso-wrap-distance-bottom:14.2pt;mso-position-horizontal:right;mso-position-horizontal-relative:page;mso-position-vertical:absolute;mso-position-vertical-relative:page;mso-width-percent:0;mso-width-relative:margin" from="493.05pt,756.95pt" to="1037.3pt,7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" o:allowoverlap="f" strokecolor="#b2b2b2 [3209]" strokeweight="1pt">
              <w10:wrap type="topAndBottom"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17398" w14:textId="77777777" w:rsidR="001F2E8F" w:rsidRDefault="001F2E8F" w:rsidP="00BC7B4A">
      <w:pPr>
        <w:spacing w:after="0" w:line="240" w:lineRule="auto"/>
      </w:pPr>
      <w:r>
        <w:separator/>
      </w:r>
    </w:p>
  </w:footnote>
  <w:footnote w:type="continuationSeparator" w:id="0">
    <w:p w14:paraId="3DA9DA28" w14:textId="77777777" w:rsidR="001F2E8F" w:rsidRDefault="001F2E8F" w:rsidP="00BC7B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877C7" w14:textId="58CAE95F" w:rsidR="00D03D3E" w:rsidRPr="00BF32E0" w:rsidRDefault="00C521B8" w:rsidP="00BF32E0">
    <w:pPr>
      <w:rPr>
        <w:rFonts w:ascii="Nirmala UI" w:hAnsi="Nirmala UI"/>
        <w:lang w:val="en-US"/>
      </w:rPr>
    </w:pPr>
    <w:r w:rsidRPr="00200902">
      <w:rPr>
        <w:noProof/>
        <w:sz w:val="22"/>
        <w:szCs w:val="22"/>
      </w:rPr>
      <mc:AlternateContent>
        <mc:Choice Requires="wps">
          <w:drawing>
            <wp:anchor distT="180340" distB="180340" distL="114300" distR="114300" simplePos="0" relativeHeight="251676672" behindDoc="0" locked="1" layoutInCell="1" allowOverlap="0" wp14:anchorId="7ACFA9F8" wp14:editId="0BB89A77">
              <wp:simplePos x="0" y="0"/>
              <wp:positionH relativeFrom="page">
                <wp:align>right</wp:align>
              </wp:positionH>
              <wp:positionV relativeFrom="page">
                <wp:posOffset>791845</wp:posOffset>
              </wp:positionV>
              <wp:extent cx="6912000" cy="0"/>
              <wp:effectExtent l="0" t="0" r="0" b="0"/>
              <wp:wrapTopAndBottom/>
              <wp:docPr id="1858" name="Straight Connector 185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12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6"/>
                        </a:solidFill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6309C1D" id="Straight Connector 1858" o:spid="_x0000_s1026" alt="&quot;&quot;" style="position:absolute;z-index:251676672;visibility:visible;mso-wrap-style:square;mso-width-percent:0;mso-wrap-distance-left:9pt;mso-wrap-distance-top:14.2pt;mso-wrap-distance-right:9pt;mso-wrap-distance-bottom:14.2pt;mso-position-horizontal:right;mso-position-horizontal-relative:page;mso-position-vertical:absolute;mso-position-vertical-relative:page;mso-width-percent:0;mso-width-relative:margin" from="493.05pt,62.35pt" to="1037.3pt,6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" o:allowoverlap="f" strokecolor="#b2b2b2 [3209]" strokeweight="1pt">
              <w10:wrap type="topAndBottom" anchorx="page" anchory="page"/>
              <w10:anchorlock/>
            </v:line>
          </w:pict>
        </mc:Fallback>
      </mc:AlternateContent>
    </w:r>
    <w:r w:rsidR="00647670" w:rsidRPr="00647670">
      <w:rPr>
        <w:rFonts w:ascii="Kalpurush ANSI" w:hAnsi="Kalpurush ANSI" w:cs="Nirmala UI"/>
        <w:b/>
        <w:bCs/>
        <w:cs/>
      </w:rPr>
      <w:t xml:space="preserve"> </w:t>
    </w:r>
    <w:proofErr w:type="spellStart"/>
    <w:r w:rsidR="000A12C5">
      <w:rPr>
        <w:rFonts w:ascii="Nirmala UI" w:hAnsi="Nirmala UI" w:cs="Nirmala UI"/>
        <w:b/>
        <w:bCs/>
      </w:rPr>
      <w:t>বাড়ি</w:t>
    </w:r>
    <w:proofErr w:type="spellEnd"/>
    <w:r w:rsidR="00647670" w:rsidRPr="00E749D2">
      <w:rPr>
        <w:rFonts w:ascii="Kalpurush ANSI" w:hAnsi="Kalpurush ANSI" w:cs="Nirmala UI"/>
        <w:b/>
        <w:bCs/>
        <w:cs/>
      </w:rPr>
      <w:t>ভিত্তিক</w:t>
    </w:r>
    <w:r w:rsidR="00647670" w:rsidRPr="00E749D2">
      <w:rPr>
        <w:rFonts w:ascii="Kalpurush ANSI" w:hAnsi="Kalpurush ANSI"/>
        <w:b/>
        <w:bCs/>
        <w:cs/>
      </w:rPr>
      <w:t xml:space="preserve"> </w:t>
    </w:r>
    <w:r w:rsidR="00647670" w:rsidRPr="00E749D2">
      <w:rPr>
        <w:rFonts w:ascii="Kalpurush ANSI" w:hAnsi="Kalpurush ANSI" w:cs="Nirmala UI"/>
        <w:b/>
        <w:bCs/>
        <w:cs/>
      </w:rPr>
      <w:t>শিক্ষা</w:t>
    </w:r>
    <w:r w:rsidR="00647670" w:rsidRPr="00E749D2">
      <w:rPr>
        <w:rFonts w:ascii="Kalpurush ANSI" w:hAnsi="Kalpurush ANSI"/>
        <w:b/>
        <w:bCs/>
        <w:cs/>
      </w:rPr>
      <w:t xml:space="preserve">: </w:t>
    </w:r>
    <w:r w:rsidR="00647670" w:rsidRPr="00E749D2">
      <w:rPr>
        <w:rFonts w:ascii="Kalpurush ANSI" w:hAnsi="Kalpurush ANSI" w:cs="Nirmala UI"/>
        <w:b/>
        <w:bCs/>
        <w:cs/>
      </w:rPr>
      <w:t>অন্তর্ভুক্তির</w:t>
    </w:r>
    <w:r w:rsidR="00647670" w:rsidRPr="00E749D2">
      <w:rPr>
        <w:rFonts w:ascii="Kalpurush ANSI" w:hAnsi="Kalpurush ANSI"/>
        <w:b/>
        <w:bCs/>
        <w:cs/>
      </w:rPr>
      <w:t xml:space="preserve"> </w:t>
    </w:r>
    <w:proofErr w:type="spellStart"/>
    <w:r w:rsidR="000A12C5">
      <w:rPr>
        <w:rFonts w:ascii="Nirmala UI" w:hAnsi="Nirmala UI" w:cs="Nirmala UI"/>
        <w:b/>
        <w:bCs/>
      </w:rPr>
      <w:t>পাথেয়</w:t>
    </w:r>
    <w:proofErr w:type="spellEnd"/>
    <w:r w:rsidR="00647670">
      <w:rPr>
        <w:rFonts w:ascii="Kalpurush ANSI" w:hAnsi="Kalpurush ANSI" w:cs="Nirmala UI"/>
        <w:b/>
        <w:bCs/>
        <w:lang w:val="en-US"/>
      </w:rPr>
      <w:tab/>
    </w:r>
    <w:r w:rsidR="005C61DE">
      <w:rPr>
        <w:rStyle w:val="Strong"/>
        <w:sz w:val="22"/>
        <w:szCs w:val="22"/>
      </w:rPr>
      <w:tab/>
    </w:r>
    <w:r w:rsidR="00BF32E0">
      <w:rPr>
        <w:rStyle w:val="Strong"/>
        <w:sz w:val="22"/>
        <w:szCs w:val="22"/>
      </w:rPr>
      <w:tab/>
    </w:r>
    <w:r w:rsidR="00BF32E0">
      <w:rPr>
        <w:rStyle w:val="Strong"/>
        <w:sz w:val="22"/>
        <w:szCs w:val="22"/>
      </w:rPr>
      <w:tab/>
    </w:r>
    <w:r w:rsidR="00BF32E0">
      <w:rPr>
        <w:rStyle w:val="Strong"/>
        <w:sz w:val="22"/>
        <w:szCs w:val="22"/>
      </w:rPr>
      <w:tab/>
    </w:r>
    <w:r w:rsidR="00BF32E0">
      <w:rPr>
        <w:rFonts w:ascii="Nirmala UI" w:hAnsi="Nirmala UI" w:cs="Nirmala UI"/>
        <w:cs/>
      </w:rPr>
      <w:t>জুলাই ২০২৫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C8644D3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20B29182"/>
    <w:lvl w:ilvl="0">
      <w:start w:val="1"/>
      <w:numFmt w:val="decimal"/>
      <w:pStyle w:val="ListNumber3"/>
      <w:lvlText w:val="%1."/>
      <w:lvlJc w:val="left"/>
      <w:pPr>
        <w:ind w:left="927" w:hanging="360"/>
      </w:pPr>
      <w:rPr>
        <w:rFonts w:hint="default"/>
        <w:color w:val="228087" w:themeColor="text2"/>
      </w:rPr>
    </w:lvl>
  </w:abstractNum>
  <w:abstractNum w:abstractNumId="2" w15:restartNumberingAfterBreak="0">
    <w:nsid w:val="FFFFFF7F"/>
    <w:multiLevelType w:val="singleLevel"/>
    <w:tmpl w:val="13EE06D2"/>
    <w:lvl w:ilvl="0">
      <w:start w:val="1"/>
      <w:numFmt w:val="decimal"/>
      <w:pStyle w:val="ListNumber2"/>
      <w:lvlText w:val="%1."/>
      <w:lvlJc w:val="left"/>
      <w:pPr>
        <w:ind w:left="644" w:hanging="360"/>
      </w:pPr>
      <w:rPr>
        <w:rFonts w:hint="default"/>
        <w:color w:val="228087" w:themeColor="text2"/>
      </w:rPr>
    </w:lvl>
  </w:abstractNum>
  <w:abstractNum w:abstractNumId="3" w15:restartNumberingAfterBreak="0">
    <w:nsid w:val="FFFFFF81"/>
    <w:multiLevelType w:val="singleLevel"/>
    <w:tmpl w:val="C3E0220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B1A23222"/>
    <w:lvl w:ilvl="0">
      <w:start w:val="1"/>
      <w:numFmt w:val="bullet"/>
      <w:pStyle w:val="ListBullet3"/>
      <w:lvlText w:val="–"/>
      <w:lvlJc w:val="left"/>
      <w:pPr>
        <w:ind w:left="927" w:hanging="360"/>
      </w:pPr>
      <w:rPr>
        <w:rFonts w:ascii="Arial" w:hAnsi="Arial" w:hint="default"/>
        <w:color w:val="228087" w:themeColor="text2"/>
      </w:rPr>
    </w:lvl>
  </w:abstractNum>
  <w:abstractNum w:abstractNumId="5" w15:restartNumberingAfterBreak="0">
    <w:nsid w:val="FFFFFF83"/>
    <w:multiLevelType w:val="singleLevel"/>
    <w:tmpl w:val="8B5497CA"/>
    <w:lvl w:ilvl="0">
      <w:start w:val="1"/>
      <w:numFmt w:val="bullet"/>
      <w:pStyle w:val="ListBullet2"/>
      <w:lvlText w:val="–"/>
      <w:lvlJc w:val="left"/>
      <w:pPr>
        <w:ind w:left="644" w:hanging="360"/>
      </w:pPr>
      <w:rPr>
        <w:rFonts w:ascii="Arial" w:hAnsi="Arial" w:hint="default"/>
        <w:color w:val="228087" w:themeColor="text2"/>
      </w:rPr>
    </w:lvl>
  </w:abstractNum>
  <w:abstractNum w:abstractNumId="6" w15:restartNumberingAfterBreak="0">
    <w:nsid w:val="FFFFFF88"/>
    <w:multiLevelType w:val="singleLevel"/>
    <w:tmpl w:val="CEA8BCC6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  <w:color w:val="228087" w:themeColor="text2"/>
      </w:rPr>
    </w:lvl>
  </w:abstractNum>
  <w:abstractNum w:abstractNumId="7" w15:restartNumberingAfterBreak="0">
    <w:nsid w:val="FFFFFF89"/>
    <w:multiLevelType w:val="singleLevel"/>
    <w:tmpl w:val="6324DD00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228087" w:themeColor="text2"/>
      </w:rPr>
    </w:lvl>
  </w:abstractNum>
  <w:abstractNum w:abstractNumId="8" w15:restartNumberingAfterBreak="0">
    <w:nsid w:val="04723368"/>
    <w:multiLevelType w:val="multilevel"/>
    <w:tmpl w:val="A092B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A631BCF"/>
    <w:multiLevelType w:val="multilevel"/>
    <w:tmpl w:val="36CEC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7551C9F"/>
    <w:multiLevelType w:val="multilevel"/>
    <w:tmpl w:val="657A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8C17A8B"/>
    <w:multiLevelType w:val="multilevel"/>
    <w:tmpl w:val="EE32B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2FD3083"/>
    <w:multiLevelType w:val="multilevel"/>
    <w:tmpl w:val="92D0C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8605F91"/>
    <w:multiLevelType w:val="multilevel"/>
    <w:tmpl w:val="31D62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AAF635C"/>
    <w:multiLevelType w:val="multilevel"/>
    <w:tmpl w:val="1C425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2AF4087"/>
    <w:multiLevelType w:val="multilevel"/>
    <w:tmpl w:val="813A3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F1B5EF6"/>
    <w:multiLevelType w:val="multilevel"/>
    <w:tmpl w:val="9D1CE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2BA37A2"/>
    <w:multiLevelType w:val="multilevel"/>
    <w:tmpl w:val="26B67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7515AC0"/>
    <w:multiLevelType w:val="multilevel"/>
    <w:tmpl w:val="6AF6E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BB2E0C"/>
    <w:multiLevelType w:val="multilevel"/>
    <w:tmpl w:val="809C7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29C1C57"/>
    <w:multiLevelType w:val="multilevel"/>
    <w:tmpl w:val="BBE84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99F15AE"/>
    <w:multiLevelType w:val="multilevel"/>
    <w:tmpl w:val="CD663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982312">
    <w:abstractNumId w:val="3"/>
  </w:num>
  <w:num w:numId="2" w16cid:durableId="841048727">
    <w:abstractNumId w:val="0"/>
  </w:num>
  <w:num w:numId="3" w16cid:durableId="1160852466">
    <w:abstractNumId w:val="7"/>
  </w:num>
  <w:num w:numId="4" w16cid:durableId="673723790">
    <w:abstractNumId w:val="6"/>
  </w:num>
  <w:num w:numId="5" w16cid:durableId="2046054105">
    <w:abstractNumId w:val="5"/>
  </w:num>
  <w:num w:numId="6" w16cid:durableId="1210067286">
    <w:abstractNumId w:val="4"/>
  </w:num>
  <w:num w:numId="7" w16cid:durableId="706561977">
    <w:abstractNumId w:val="2"/>
  </w:num>
  <w:num w:numId="8" w16cid:durableId="1989284437">
    <w:abstractNumId w:val="1"/>
  </w:num>
  <w:num w:numId="9" w16cid:durableId="1554344109">
    <w:abstractNumId w:val="11"/>
  </w:num>
  <w:num w:numId="10" w16cid:durableId="790512337">
    <w:abstractNumId w:val="8"/>
  </w:num>
  <w:num w:numId="11" w16cid:durableId="1314598127">
    <w:abstractNumId w:val="14"/>
  </w:num>
  <w:num w:numId="12" w16cid:durableId="1867329557">
    <w:abstractNumId w:val="12"/>
  </w:num>
  <w:num w:numId="13" w16cid:durableId="1060135334">
    <w:abstractNumId w:val="9"/>
  </w:num>
  <w:num w:numId="14" w16cid:durableId="370306442">
    <w:abstractNumId w:val="15"/>
  </w:num>
  <w:num w:numId="15" w16cid:durableId="224264335">
    <w:abstractNumId w:val="17"/>
  </w:num>
  <w:num w:numId="16" w16cid:durableId="1735926793">
    <w:abstractNumId w:val="16"/>
  </w:num>
  <w:num w:numId="17" w16cid:durableId="772555321">
    <w:abstractNumId w:val="20"/>
  </w:num>
  <w:num w:numId="18" w16cid:durableId="1972977419">
    <w:abstractNumId w:val="10"/>
  </w:num>
  <w:num w:numId="19" w16cid:durableId="1791125262">
    <w:abstractNumId w:val="19"/>
  </w:num>
  <w:num w:numId="20" w16cid:durableId="1968199860">
    <w:abstractNumId w:val="21"/>
  </w:num>
  <w:num w:numId="21" w16cid:durableId="2044088773">
    <w:abstractNumId w:val="13"/>
  </w:num>
  <w:num w:numId="22" w16cid:durableId="2088262630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attachedTemplate r:id="rId1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styleLockTheme/>
  <w:styleLockQFSet/>
  <w:defaultTabStop w:val="720"/>
  <w:clickAndTypeStyle w:val="BodyText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BA7"/>
    <w:rsid w:val="000018C7"/>
    <w:rsid w:val="000019B7"/>
    <w:rsid w:val="00007D75"/>
    <w:rsid w:val="00011256"/>
    <w:rsid w:val="000120FF"/>
    <w:rsid w:val="00014857"/>
    <w:rsid w:val="000171C3"/>
    <w:rsid w:val="00034047"/>
    <w:rsid w:val="0003594C"/>
    <w:rsid w:val="00036DFE"/>
    <w:rsid w:val="00045CF1"/>
    <w:rsid w:val="00045EFD"/>
    <w:rsid w:val="0005370F"/>
    <w:rsid w:val="000541B2"/>
    <w:rsid w:val="00056C3A"/>
    <w:rsid w:val="0006584E"/>
    <w:rsid w:val="0006632E"/>
    <w:rsid w:val="000744D3"/>
    <w:rsid w:val="00077433"/>
    <w:rsid w:val="00081F44"/>
    <w:rsid w:val="00084E54"/>
    <w:rsid w:val="00087F50"/>
    <w:rsid w:val="0009443F"/>
    <w:rsid w:val="000A12C5"/>
    <w:rsid w:val="000A7A6B"/>
    <w:rsid w:val="000B137C"/>
    <w:rsid w:val="000B1852"/>
    <w:rsid w:val="000B2B83"/>
    <w:rsid w:val="000B342B"/>
    <w:rsid w:val="000B6D04"/>
    <w:rsid w:val="000B7614"/>
    <w:rsid w:val="000C1544"/>
    <w:rsid w:val="000C3693"/>
    <w:rsid w:val="000D7033"/>
    <w:rsid w:val="000E3BED"/>
    <w:rsid w:val="000E476B"/>
    <w:rsid w:val="000E4C8A"/>
    <w:rsid w:val="000E4E70"/>
    <w:rsid w:val="000E5AD6"/>
    <w:rsid w:val="000F3A3A"/>
    <w:rsid w:val="00100074"/>
    <w:rsid w:val="00102134"/>
    <w:rsid w:val="00111258"/>
    <w:rsid w:val="00112A0E"/>
    <w:rsid w:val="001177B7"/>
    <w:rsid w:val="00122CB1"/>
    <w:rsid w:val="00123D97"/>
    <w:rsid w:val="0012440D"/>
    <w:rsid w:val="00124F1E"/>
    <w:rsid w:val="00131B5D"/>
    <w:rsid w:val="00136DFB"/>
    <w:rsid w:val="00140110"/>
    <w:rsid w:val="0014142F"/>
    <w:rsid w:val="00143BDF"/>
    <w:rsid w:val="00145E70"/>
    <w:rsid w:val="00157293"/>
    <w:rsid w:val="00157835"/>
    <w:rsid w:val="00161778"/>
    <w:rsid w:val="00164F09"/>
    <w:rsid w:val="00166CC6"/>
    <w:rsid w:val="00170BFE"/>
    <w:rsid w:val="00177795"/>
    <w:rsid w:val="0018111F"/>
    <w:rsid w:val="001854E0"/>
    <w:rsid w:val="00191ED2"/>
    <w:rsid w:val="00192A17"/>
    <w:rsid w:val="001A0380"/>
    <w:rsid w:val="001A292B"/>
    <w:rsid w:val="001A5F81"/>
    <w:rsid w:val="001A5F9D"/>
    <w:rsid w:val="001C0A4D"/>
    <w:rsid w:val="001C1EFC"/>
    <w:rsid w:val="001C219E"/>
    <w:rsid w:val="001C443B"/>
    <w:rsid w:val="001C65DB"/>
    <w:rsid w:val="001E6B36"/>
    <w:rsid w:val="001E74B6"/>
    <w:rsid w:val="001E7F36"/>
    <w:rsid w:val="001F07FE"/>
    <w:rsid w:val="001F19C3"/>
    <w:rsid w:val="001F2E8F"/>
    <w:rsid w:val="00200902"/>
    <w:rsid w:val="002019BB"/>
    <w:rsid w:val="002049ED"/>
    <w:rsid w:val="0021442D"/>
    <w:rsid w:val="002169B5"/>
    <w:rsid w:val="00217D81"/>
    <w:rsid w:val="002279C8"/>
    <w:rsid w:val="002336E1"/>
    <w:rsid w:val="00241407"/>
    <w:rsid w:val="00245134"/>
    <w:rsid w:val="0024710E"/>
    <w:rsid w:val="00251363"/>
    <w:rsid w:val="00251645"/>
    <w:rsid w:val="0025404D"/>
    <w:rsid w:val="00256992"/>
    <w:rsid w:val="0025780F"/>
    <w:rsid w:val="00267ECF"/>
    <w:rsid w:val="00273FED"/>
    <w:rsid w:val="00275DF2"/>
    <w:rsid w:val="00284D76"/>
    <w:rsid w:val="00284E0C"/>
    <w:rsid w:val="002876DA"/>
    <w:rsid w:val="00292765"/>
    <w:rsid w:val="00295A09"/>
    <w:rsid w:val="002A5BC6"/>
    <w:rsid w:val="002B33A9"/>
    <w:rsid w:val="002C31FB"/>
    <w:rsid w:val="002C3E78"/>
    <w:rsid w:val="002C48A1"/>
    <w:rsid w:val="002C591D"/>
    <w:rsid w:val="002D27FA"/>
    <w:rsid w:val="002D4CF9"/>
    <w:rsid w:val="002D5CC3"/>
    <w:rsid w:val="002E61E0"/>
    <w:rsid w:val="002E6A82"/>
    <w:rsid w:val="002F2020"/>
    <w:rsid w:val="00301C8B"/>
    <w:rsid w:val="00302CA4"/>
    <w:rsid w:val="00303056"/>
    <w:rsid w:val="00303FC9"/>
    <w:rsid w:val="00311FC4"/>
    <w:rsid w:val="00312160"/>
    <w:rsid w:val="00314C5B"/>
    <w:rsid w:val="00314E11"/>
    <w:rsid w:val="00317B0F"/>
    <w:rsid w:val="003220CF"/>
    <w:rsid w:val="00331FD5"/>
    <w:rsid w:val="0033222F"/>
    <w:rsid w:val="00337621"/>
    <w:rsid w:val="00340D6A"/>
    <w:rsid w:val="00340F7A"/>
    <w:rsid w:val="0034265E"/>
    <w:rsid w:val="00350FB0"/>
    <w:rsid w:val="00351639"/>
    <w:rsid w:val="00360281"/>
    <w:rsid w:val="00362083"/>
    <w:rsid w:val="0037177A"/>
    <w:rsid w:val="003752A7"/>
    <w:rsid w:val="00375C5D"/>
    <w:rsid w:val="00380171"/>
    <w:rsid w:val="003822DB"/>
    <w:rsid w:val="00393640"/>
    <w:rsid w:val="003956E6"/>
    <w:rsid w:val="003A13CA"/>
    <w:rsid w:val="003A2DBC"/>
    <w:rsid w:val="003A315A"/>
    <w:rsid w:val="003A470F"/>
    <w:rsid w:val="003A5002"/>
    <w:rsid w:val="003A72EA"/>
    <w:rsid w:val="003B00D2"/>
    <w:rsid w:val="003B114D"/>
    <w:rsid w:val="003B2469"/>
    <w:rsid w:val="003B2669"/>
    <w:rsid w:val="003B4B21"/>
    <w:rsid w:val="003C28A1"/>
    <w:rsid w:val="003C3B1A"/>
    <w:rsid w:val="003C3F66"/>
    <w:rsid w:val="003C4B33"/>
    <w:rsid w:val="003D44B7"/>
    <w:rsid w:val="003D4679"/>
    <w:rsid w:val="00404891"/>
    <w:rsid w:val="004112A9"/>
    <w:rsid w:val="0041653D"/>
    <w:rsid w:val="00417565"/>
    <w:rsid w:val="00417DFF"/>
    <w:rsid w:val="00421B5B"/>
    <w:rsid w:val="004268F7"/>
    <w:rsid w:val="00434B56"/>
    <w:rsid w:val="00440DDE"/>
    <w:rsid w:val="00443C1A"/>
    <w:rsid w:val="0044562D"/>
    <w:rsid w:val="00445ABD"/>
    <w:rsid w:val="00451E84"/>
    <w:rsid w:val="004561B0"/>
    <w:rsid w:val="0046321A"/>
    <w:rsid w:val="00463F18"/>
    <w:rsid w:val="00471CC4"/>
    <w:rsid w:val="00476A11"/>
    <w:rsid w:val="00480F90"/>
    <w:rsid w:val="0048423B"/>
    <w:rsid w:val="0048434D"/>
    <w:rsid w:val="00487F3D"/>
    <w:rsid w:val="004936F4"/>
    <w:rsid w:val="004952C5"/>
    <w:rsid w:val="00495FFA"/>
    <w:rsid w:val="004A0BDE"/>
    <w:rsid w:val="004D451F"/>
    <w:rsid w:val="004E2F7A"/>
    <w:rsid w:val="004E5084"/>
    <w:rsid w:val="004E666A"/>
    <w:rsid w:val="004E787B"/>
    <w:rsid w:val="004F1A14"/>
    <w:rsid w:val="004F2D8A"/>
    <w:rsid w:val="004F4A30"/>
    <w:rsid w:val="004F4ED8"/>
    <w:rsid w:val="00501C2A"/>
    <w:rsid w:val="0050633E"/>
    <w:rsid w:val="005105A0"/>
    <w:rsid w:val="005115FB"/>
    <w:rsid w:val="0053125E"/>
    <w:rsid w:val="0054401C"/>
    <w:rsid w:val="00552927"/>
    <w:rsid w:val="00561514"/>
    <w:rsid w:val="00565BA7"/>
    <w:rsid w:val="00567FD7"/>
    <w:rsid w:val="005824E6"/>
    <w:rsid w:val="005837A1"/>
    <w:rsid w:val="00584D25"/>
    <w:rsid w:val="0059268F"/>
    <w:rsid w:val="005934F6"/>
    <w:rsid w:val="00595811"/>
    <w:rsid w:val="005A0418"/>
    <w:rsid w:val="005A69FA"/>
    <w:rsid w:val="005A7329"/>
    <w:rsid w:val="005B1199"/>
    <w:rsid w:val="005B44B0"/>
    <w:rsid w:val="005C071C"/>
    <w:rsid w:val="005C0E02"/>
    <w:rsid w:val="005C27AA"/>
    <w:rsid w:val="005C51E4"/>
    <w:rsid w:val="005C61DE"/>
    <w:rsid w:val="005D2084"/>
    <w:rsid w:val="005D5C95"/>
    <w:rsid w:val="005D5EE1"/>
    <w:rsid w:val="005D6723"/>
    <w:rsid w:val="005E219E"/>
    <w:rsid w:val="005E3D26"/>
    <w:rsid w:val="005E516A"/>
    <w:rsid w:val="005E5782"/>
    <w:rsid w:val="005F1817"/>
    <w:rsid w:val="005F5CDA"/>
    <w:rsid w:val="005F6F23"/>
    <w:rsid w:val="00606B8C"/>
    <w:rsid w:val="006155E2"/>
    <w:rsid w:val="006204E7"/>
    <w:rsid w:val="00620B48"/>
    <w:rsid w:val="006226AD"/>
    <w:rsid w:val="00637183"/>
    <w:rsid w:val="00637D8F"/>
    <w:rsid w:val="00637EC4"/>
    <w:rsid w:val="006409CC"/>
    <w:rsid w:val="006410B0"/>
    <w:rsid w:val="00642BBD"/>
    <w:rsid w:val="00647670"/>
    <w:rsid w:val="00653EF9"/>
    <w:rsid w:val="006557D7"/>
    <w:rsid w:val="006632D5"/>
    <w:rsid w:val="00664208"/>
    <w:rsid w:val="006771C5"/>
    <w:rsid w:val="006833A6"/>
    <w:rsid w:val="00685393"/>
    <w:rsid w:val="00691FBA"/>
    <w:rsid w:val="006A3D37"/>
    <w:rsid w:val="006A4838"/>
    <w:rsid w:val="006B2DB1"/>
    <w:rsid w:val="006B30CF"/>
    <w:rsid w:val="006C322A"/>
    <w:rsid w:val="006C4174"/>
    <w:rsid w:val="006C567B"/>
    <w:rsid w:val="006C61AA"/>
    <w:rsid w:val="006E04E5"/>
    <w:rsid w:val="006E1C51"/>
    <w:rsid w:val="006E4647"/>
    <w:rsid w:val="006F19B3"/>
    <w:rsid w:val="006F1DF1"/>
    <w:rsid w:val="006F236A"/>
    <w:rsid w:val="00711533"/>
    <w:rsid w:val="00717473"/>
    <w:rsid w:val="00722276"/>
    <w:rsid w:val="00724D6A"/>
    <w:rsid w:val="00731B08"/>
    <w:rsid w:val="007364EB"/>
    <w:rsid w:val="00741D30"/>
    <w:rsid w:val="00744DC7"/>
    <w:rsid w:val="00756D0C"/>
    <w:rsid w:val="00756FCB"/>
    <w:rsid w:val="007636D4"/>
    <w:rsid w:val="00782D97"/>
    <w:rsid w:val="00787B01"/>
    <w:rsid w:val="007922AC"/>
    <w:rsid w:val="007A0337"/>
    <w:rsid w:val="007A5F42"/>
    <w:rsid w:val="007B0DCF"/>
    <w:rsid w:val="007B5518"/>
    <w:rsid w:val="007C2BA9"/>
    <w:rsid w:val="007D3766"/>
    <w:rsid w:val="007D6757"/>
    <w:rsid w:val="007D7F5F"/>
    <w:rsid w:val="007E28FF"/>
    <w:rsid w:val="007E4D86"/>
    <w:rsid w:val="007F1A41"/>
    <w:rsid w:val="007F20BC"/>
    <w:rsid w:val="007F4F71"/>
    <w:rsid w:val="00802661"/>
    <w:rsid w:val="00812AC1"/>
    <w:rsid w:val="00826241"/>
    <w:rsid w:val="00835E28"/>
    <w:rsid w:val="00843A4A"/>
    <w:rsid w:val="008468B7"/>
    <w:rsid w:val="00853B63"/>
    <w:rsid w:val="0085493E"/>
    <w:rsid w:val="008563E2"/>
    <w:rsid w:val="00867C96"/>
    <w:rsid w:val="008736ED"/>
    <w:rsid w:val="00880FE9"/>
    <w:rsid w:val="0088514C"/>
    <w:rsid w:val="00891DC8"/>
    <w:rsid w:val="008A540C"/>
    <w:rsid w:val="008B0410"/>
    <w:rsid w:val="008B5061"/>
    <w:rsid w:val="008C4D89"/>
    <w:rsid w:val="008C5892"/>
    <w:rsid w:val="008E4BBF"/>
    <w:rsid w:val="008E6EE9"/>
    <w:rsid w:val="008F5B53"/>
    <w:rsid w:val="009053FA"/>
    <w:rsid w:val="0090665F"/>
    <w:rsid w:val="00917B55"/>
    <w:rsid w:val="00930289"/>
    <w:rsid w:val="00931575"/>
    <w:rsid w:val="00933601"/>
    <w:rsid w:val="009347DD"/>
    <w:rsid w:val="009462C7"/>
    <w:rsid w:val="009506BC"/>
    <w:rsid w:val="00955447"/>
    <w:rsid w:val="009607C5"/>
    <w:rsid w:val="00961B11"/>
    <w:rsid w:val="0096345B"/>
    <w:rsid w:val="00966FAB"/>
    <w:rsid w:val="0097292C"/>
    <w:rsid w:val="00982CB6"/>
    <w:rsid w:val="009836CB"/>
    <w:rsid w:val="009866D5"/>
    <w:rsid w:val="00997106"/>
    <w:rsid w:val="00997D0A"/>
    <w:rsid w:val="009A34D6"/>
    <w:rsid w:val="009B401B"/>
    <w:rsid w:val="009C0D5E"/>
    <w:rsid w:val="009C6E76"/>
    <w:rsid w:val="009D3D02"/>
    <w:rsid w:val="009E5BDC"/>
    <w:rsid w:val="009F2D0B"/>
    <w:rsid w:val="009F396D"/>
    <w:rsid w:val="00A04724"/>
    <w:rsid w:val="00A05217"/>
    <w:rsid w:val="00A11F0F"/>
    <w:rsid w:val="00A23E24"/>
    <w:rsid w:val="00A27151"/>
    <w:rsid w:val="00A27FBF"/>
    <w:rsid w:val="00A374DE"/>
    <w:rsid w:val="00A50D2A"/>
    <w:rsid w:val="00A61DF1"/>
    <w:rsid w:val="00A771DD"/>
    <w:rsid w:val="00A80578"/>
    <w:rsid w:val="00A87F12"/>
    <w:rsid w:val="00A91FA6"/>
    <w:rsid w:val="00AA515A"/>
    <w:rsid w:val="00AB0D96"/>
    <w:rsid w:val="00AB2449"/>
    <w:rsid w:val="00AC0405"/>
    <w:rsid w:val="00AD2B49"/>
    <w:rsid w:val="00AD5406"/>
    <w:rsid w:val="00AE576B"/>
    <w:rsid w:val="00AF5BC7"/>
    <w:rsid w:val="00AF714B"/>
    <w:rsid w:val="00AF72AC"/>
    <w:rsid w:val="00AF735D"/>
    <w:rsid w:val="00B03566"/>
    <w:rsid w:val="00B07EE3"/>
    <w:rsid w:val="00B1005D"/>
    <w:rsid w:val="00B148C3"/>
    <w:rsid w:val="00B234B8"/>
    <w:rsid w:val="00B24869"/>
    <w:rsid w:val="00B257F8"/>
    <w:rsid w:val="00B430E2"/>
    <w:rsid w:val="00B527D4"/>
    <w:rsid w:val="00B530FD"/>
    <w:rsid w:val="00B547F9"/>
    <w:rsid w:val="00B600F8"/>
    <w:rsid w:val="00B6598C"/>
    <w:rsid w:val="00B72045"/>
    <w:rsid w:val="00B7521B"/>
    <w:rsid w:val="00B91250"/>
    <w:rsid w:val="00B92A18"/>
    <w:rsid w:val="00B95A22"/>
    <w:rsid w:val="00B97EE8"/>
    <w:rsid w:val="00BA0A57"/>
    <w:rsid w:val="00BA6499"/>
    <w:rsid w:val="00BB078B"/>
    <w:rsid w:val="00BB3327"/>
    <w:rsid w:val="00BB5347"/>
    <w:rsid w:val="00BB7B34"/>
    <w:rsid w:val="00BC1758"/>
    <w:rsid w:val="00BC7B4A"/>
    <w:rsid w:val="00BD5856"/>
    <w:rsid w:val="00BD6F2D"/>
    <w:rsid w:val="00BE07CF"/>
    <w:rsid w:val="00BF035B"/>
    <w:rsid w:val="00BF32E0"/>
    <w:rsid w:val="00BF4941"/>
    <w:rsid w:val="00C008DE"/>
    <w:rsid w:val="00C0102B"/>
    <w:rsid w:val="00C0556D"/>
    <w:rsid w:val="00C10F9A"/>
    <w:rsid w:val="00C13DF8"/>
    <w:rsid w:val="00C16D40"/>
    <w:rsid w:val="00C311A4"/>
    <w:rsid w:val="00C337BB"/>
    <w:rsid w:val="00C44950"/>
    <w:rsid w:val="00C457BE"/>
    <w:rsid w:val="00C4778C"/>
    <w:rsid w:val="00C521B8"/>
    <w:rsid w:val="00C52661"/>
    <w:rsid w:val="00C64B1A"/>
    <w:rsid w:val="00C70570"/>
    <w:rsid w:val="00C70C40"/>
    <w:rsid w:val="00C723E7"/>
    <w:rsid w:val="00C72B30"/>
    <w:rsid w:val="00C7632A"/>
    <w:rsid w:val="00C76770"/>
    <w:rsid w:val="00C80604"/>
    <w:rsid w:val="00C81A12"/>
    <w:rsid w:val="00C92370"/>
    <w:rsid w:val="00C931CA"/>
    <w:rsid w:val="00C94450"/>
    <w:rsid w:val="00CA06A1"/>
    <w:rsid w:val="00CB3DA6"/>
    <w:rsid w:val="00CC2323"/>
    <w:rsid w:val="00CC3D82"/>
    <w:rsid w:val="00CD3E7F"/>
    <w:rsid w:val="00CD5EB4"/>
    <w:rsid w:val="00CE037D"/>
    <w:rsid w:val="00CE4BAD"/>
    <w:rsid w:val="00CE6DF6"/>
    <w:rsid w:val="00CF24D1"/>
    <w:rsid w:val="00CF3ECC"/>
    <w:rsid w:val="00CF3F35"/>
    <w:rsid w:val="00D02729"/>
    <w:rsid w:val="00D039B7"/>
    <w:rsid w:val="00D03D3E"/>
    <w:rsid w:val="00D1168E"/>
    <w:rsid w:val="00D24D52"/>
    <w:rsid w:val="00D27EAA"/>
    <w:rsid w:val="00D453AE"/>
    <w:rsid w:val="00D54A6E"/>
    <w:rsid w:val="00D560ED"/>
    <w:rsid w:val="00D63326"/>
    <w:rsid w:val="00D64DFB"/>
    <w:rsid w:val="00D710A1"/>
    <w:rsid w:val="00D71E3D"/>
    <w:rsid w:val="00D73AEF"/>
    <w:rsid w:val="00D774B6"/>
    <w:rsid w:val="00D80BC2"/>
    <w:rsid w:val="00D8281A"/>
    <w:rsid w:val="00D91ECB"/>
    <w:rsid w:val="00D92CAB"/>
    <w:rsid w:val="00D93CBC"/>
    <w:rsid w:val="00D93D48"/>
    <w:rsid w:val="00D940CD"/>
    <w:rsid w:val="00D9616D"/>
    <w:rsid w:val="00DA20C9"/>
    <w:rsid w:val="00DA2604"/>
    <w:rsid w:val="00DA6211"/>
    <w:rsid w:val="00DA7C8D"/>
    <w:rsid w:val="00DB2A28"/>
    <w:rsid w:val="00DB558A"/>
    <w:rsid w:val="00DB5663"/>
    <w:rsid w:val="00DC1DA4"/>
    <w:rsid w:val="00DC26EB"/>
    <w:rsid w:val="00DC7D56"/>
    <w:rsid w:val="00DD1D13"/>
    <w:rsid w:val="00DD2978"/>
    <w:rsid w:val="00DE7C56"/>
    <w:rsid w:val="00DF28FE"/>
    <w:rsid w:val="00DF3C2C"/>
    <w:rsid w:val="00E13370"/>
    <w:rsid w:val="00E13AC1"/>
    <w:rsid w:val="00E153F1"/>
    <w:rsid w:val="00E22204"/>
    <w:rsid w:val="00E22447"/>
    <w:rsid w:val="00E25C5E"/>
    <w:rsid w:val="00E51AA5"/>
    <w:rsid w:val="00E52983"/>
    <w:rsid w:val="00E54E0F"/>
    <w:rsid w:val="00E57545"/>
    <w:rsid w:val="00E60D0E"/>
    <w:rsid w:val="00E61F72"/>
    <w:rsid w:val="00E6337F"/>
    <w:rsid w:val="00E70D1F"/>
    <w:rsid w:val="00E71393"/>
    <w:rsid w:val="00E73C64"/>
    <w:rsid w:val="00E764E8"/>
    <w:rsid w:val="00E768CD"/>
    <w:rsid w:val="00E77216"/>
    <w:rsid w:val="00E818B6"/>
    <w:rsid w:val="00EA6643"/>
    <w:rsid w:val="00EB4B30"/>
    <w:rsid w:val="00EC1FD9"/>
    <w:rsid w:val="00ED0947"/>
    <w:rsid w:val="00EE241E"/>
    <w:rsid w:val="00EF17F2"/>
    <w:rsid w:val="00EF5C20"/>
    <w:rsid w:val="00F0163C"/>
    <w:rsid w:val="00F039D3"/>
    <w:rsid w:val="00F11476"/>
    <w:rsid w:val="00F151C9"/>
    <w:rsid w:val="00F170AD"/>
    <w:rsid w:val="00F24231"/>
    <w:rsid w:val="00F315EA"/>
    <w:rsid w:val="00F3398D"/>
    <w:rsid w:val="00F502F6"/>
    <w:rsid w:val="00F5670F"/>
    <w:rsid w:val="00F61737"/>
    <w:rsid w:val="00F6544F"/>
    <w:rsid w:val="00F74160"/>
    <w:rsid w:val="00F7623C"/>
    <w:rsid w:val="00F8547A"/>
    <w:rsid w:val="00F879A9"/>
    <w:rsid w:val="00F92F55"/>
    <w:rsid w:val="00F95CBC"/>
    <w:rsid w:val="00FB47D0"/>
    <w:rsid w:val="00FC5117"/>
    <w:rsid w:val="00FC6474"/>
    <w:rsid w:val="00FD13A5"/>
    <w:rsid w:val="00FD1B9A"/>
    <w:rsid w:val="00FF1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6EE80E"/>
  <w15:chartTrackingRefBased/>
  <w15:docId w15:val="{8BC418D7-7699-457D-9BD9-61900DE01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4" w:unhideWhenUsed="1" w:qFormat="1"/>
    <w:lsdException w:name="heading 3" w:semiHidden="1" w:uiPriority="5" w:unhideWhenUsed="1" w:qFormat="1"/>
    <w:lsdException w:name="heading 4" w:semiHidden="1" w:uiPriority="6" w:unhideWhenUsed="1" w:qFormat="1"/>
    <w:lsdException w:name="heading 5" w:semiHidden="1" w:uiPriority="7" w:unhideWhenUsed="1" w:qFormat="1"/>
    <w:lsdException w:name="heading 6" w:semiHidden="1" w:uiPriority="8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" w:unhideWhenUsed="1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 w:unhideWhenUsed="1"/>
    <w:lsdException w:name="endnote reference" w:semiHidden="1"/>
    <w:lsdException w:name="endnote text" w:semiHidden="1" w:unhideWhenUsed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10" w:unhideWhenUsed="1" w:qFormat="1"/>
    <w:lsdException w:name="List Number" w:semiHidden="1" w:uiPriority="13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iPriority="11" w:unhideWhenUsed="1" w:qFormat="1"/>
    <w:lsdException w:name="List Bullet 3" w:semiHidden="1" w:uiPriority="12" w:unhideWhenUsed="1" w:qFormat="1"/>
    <w:lsdException w:name="List Bullet 4" w:semiHidden="1" w:unhideWhenUsed="1"/>
    <w:lsdException w:name="List Bullet 5" w:semiHidden="1"/>
    <w:lsdException w:name="List Number 2" w:semiHidden="1" w:uiPriority="14" w:unhideWhenUsed="1" w:qFormat="1"/>
    <w:lsdException w:name="List Number 3" w:semiHidden="1" w:uiPriority="14" w:unhideWhenUsed="1" w:qFormat="1"/>
    <w:lsdException w:name="List Number 4" w:semiHidden="1" w:unhideWhenUsed="1"/>
    <w:lsdException w:name="List Number 5" w:semiHidden="1"/>
    <w:lsdException w:name="Title" w:uiPriority="17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8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15" w:qFormat="1"/>
    <w:lsdException w:name="Intense Quote" w:uiPriority="16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semiHidden/>
    <w:qFormat/>
    <w:rsid w:val="00A27151"/>
  </w:style>
  <w:style w:type="paragraph" w:styleId="Heading1">
    <w:name w:val="heading 1"/>
    <w:basedOn w:val="BodyText"/>
    <w:next w:val="BodyText"/>
    <w:link w:val="Heading1Char"/>
    <w:uiPriority w:val="3"/>
    <w:qFormat/>
    <w:rsid w:val="000018C7"/>
    <w:pPr>
      <w:keepLines/>
      <w:spacing w:before="240"/>
      <w:outlineLvl w:val="0"/>
    </w:pPr>
    <w:rPr>
      <w:rFonts w:asciiTheme="majorHAnsi" w:eastAsiaTheme="majorEastAsia" w:hAnsiTheme="majorHAnsi" w:cstheme="majorBidi"/>
      <w:b/>
      <w:color w:val="228087" w:themeColor="text2"/>
      <w:sz w:val="48"/>
      <w:szCs w:val="32"/>
    </w:rPr>
  </w:style>
  <w:style w:type="paragraph" w:styleId="Heading2">
    <w:name w:val="heading 2"/>
    <w:basedOn w:val="BodyText"/>
    <w:next w:val="BodyText"/>
    <w:link w:val="Heading2Char"/>
    <w:uiPriority w:val="4"/>
    <w:qFormat/>
    <w:rsid w:val="007F4F71"/>
    <w:pPr>
      <w:keepLines/>
      <w:pBdr>
        <w:top w:val="single" w:sz="8" w:space="4" w:color="228087" w:themeColor="accent1"/>
      </w:pBdr>
      <w:spacing w:before="240" w:after="240"/>
      <w:outlineLvl w:val="1"/>
    </w:pPr>
    <w:rPr>
      <w:rFonts w:asciiTheme="majorHAnsi" w:eastAsiaTheme="majorEastAsia" w:hAnsiTheme="majorHAnsi" w:cstheme="majorBidi"/>
      <w:b/>
      <w:color w:val="228087" w:themeColor="text2"/>
      <w:sz w:val="36"/>
      <w:szCs w:val="26"/>
    </w:rPr>
  </w:style>
  <w:style w:type="paragraph" w:styleId="Heading3">
    <w:name w:val="heading 3"/>
    <w:basedOn w:val="Heading2"/>
    <w:next w:val="BodyText"/>
    <w:link w:val="Heading3Char"/>
    <w:uiPriority w:val="5"/>
    <w:qFormat/>
    <w:rsid w:val="00D039B7"/>
    <w:pPr>
      <w:pBdr>
        <w:top w:val="none" w:sz="0" w:space="0" w:color="auto"/>
      </w:pBdr>
      <w:spacing w:after="160"/>
      <w:outlineLvl w:val="2"/>
    </w:pPr>
    <w:rPr>
      <w:color w:val="094985" w:themeColor="accent2"/>
    </w:rPr>
  </w:style>
  <w:style w:type="paragraph" w:styleId="Heading4">
    <w:name w:val="heading 4"/>
    <w:basedOn w:val="BodyText"/>
    <w:next w:val="BodyText"/>
    <w:link w:val="Heading4Char"/>
    <w:uiPriority w:val="6"/>
    <w:qFormat/>
    <w:rsid w:val="00F6544F"/>
    <w:pPr>
      <w:keepLines/>
      <w:spacing w:before="240"/>
      <w:outlineLvl w:val="3"/>
    </w:pPr>
    <w:rPr>
      <w:rFonts w:asciiTheme="majorHAnsi" w:eastAsiaTheme="majorEastAsia" w:hAnsiTheme="majorHAnsi" w:cstheme="majorBidi"/>
      <w:b/>
      <w:iCs/>
      <w:color w:val="228087" w:themeColor="text2"/>
      <w:sz w:val="28"/>
    </w:rPr>
  </w:style>
  <w:style w:type="paragraph" w:styleId="Heading5">
    <w:name w:val="heading 5"/>
    <w:basedOn w:val="BodyText"/>
    <w:next w:val="BodyText"/>
    <w:link w:val="Heading5Char"/>
    <w:uiPriority w:val="7"/>
    <w:qFormat/>
    <w:rsid w:val="000018C7"/>
    <w:pPr>
      <w:keepLines/>
      <w:spacing w:before="200"/>
      <w:outlineLvl w:val="4"/>
    </w:pPr>
    <w:rPr>
      <w:rFonts w:asciiTheme="majorHAnsi" w:eastAsiaTheme="majorEastAsia" w:hAnsiTheme="majorHAnsi" w:cstheme="majorBidi"/>
      <w:b/>
    </w:rPr>
  </w:style>
  <w:style w:type="paragraph" w:styleId="Heading6">
    <w:name w:val="heading 6"/>
    <w:basedOn w:val="BodyText"/>
    <w:next w:val="Heading5"/>
    <w:link w:val="Heading6Char"/>
    <w:uiPriority w:val="9"/>
    <w:semiHidden/>
    <w:rsid w:val="000018C7"/>
    <w:pPr>
      <w:keepLines/>
      <w:pBdr>
        <w:bottom w:val="dotted" w:sz="12" w:space="4" w:color="5692CE" w:themeColor="accent3"/>
      </w:pBdr>
      <w:tabs>
        <w:tab w:val="left" w:pos="8505"/>
        <w:tab w:val="left" w:pos="9214"/>
      </w:tabs>
      <w:spacing w:before="200"/>
      <w:outlineLvl w:val="5"/>
    </w:pPr>
    <w:rPr>
      <w:rFonts w:asciiTheme="majorHAnsi" w:eastAsiaTheme="majorEastAsia" w:hAnsiTheme="majorHAnsi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DA26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F19C3"/>
  </w:style>
  <w:style w:type="paragraph" w:styleId="Footer">
    <w:name w:val="footer"/>
    <w:basedOn w:val="BodyText"/>
    <w:link w:val="FooterChar"/>
    <w:uiPriority w:val="99"/>
    <w:rsid w:val="00014857"/>
    <w:pPr>
      <w:tabs>
        <w:tab w:val="left" w:pos="567"/>
      </w:tabs>
      <w:spacing w:before="44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857"/>
    <w:rPr>
      <w:color w:val="000000" w:themeColor="text1"/>
    </w:rPr>
  </w:style>
  <w:style w:type="character" w:styleId="Strong">
    <w:name w:val="Strong"/>
    <w:basedOn w:val="DefaultParagraphFont"/>
    <w:uiPriority w:val="1"/>
    <w:qFormat/>
    <w:rsid w:val="00DA2604"/>
    <w:rPr>
      <w:b/>
      <w:bCs/>
    </w:rPr>
  </w:style>
  <w:style w:type="paragraph" w:styleId="Title">
    <w:name w:val="Title"/>
    <w:basedOn w:val="BodyText"/>
    <w:next w:val="Subtitle"/>
    <w:link w:val="TitleChar"/>
    <w:uiPriority w:val="17"/>
    <w:qFormat/>
    <w:rsid w:val="007F4F71"/>
    <w:pPr>
      <w:keepNext/>
      <w:keepLines/>
      <w:spacing w:after="240" w:line="240" w:lineRule="auto"/>
      <w:outlineLvl w:val="0"/>
    </w:pPr>
    <w:rPr>
      <w:rFonts w:asciiTheme="majorHAnsi" w:eastAsiaTheme="majorEastAsia" w:hAnsiTheme="majorHAnsi" w:cstheme="majorBidi"/>
      <w:b/>
      <w:sz w:val="100"/>
      <w:szCs w:val="56"/>
    </w:rPr>
  </w:style>
  <w:style w:type="character" w:customStyle="1" w:styleId="TitleChar">
    <w:name w:val="Title Char"/>
    <w:basedOn w:val="DefaultParagraphFont"/>
    <w:link w:val="Title"/>
    <w:uiPriority w:val="17"/>
    <w:rsid w:val="007F4F71"/>
    <w:rPr>
      <w:rFonts w:asciiTheme="majorHAnsi" w:eastAsiaTheme="majorEastAsia" w:hAnsiTheme="majorHAnsi" w:cstheme="majorBidi"/>
      <w:b/>
      <w:color w:val="000000" w:themeColor="text1"/>
      <w:sz w:val="100"/>
      <w:szCs w:val="56"/>
    </w:rPr>
  </w:style>
  <w:style w:type="paragraph" w:styleId="Subtitle">
    <w:name w:val="Subtitle"/>
    <w:basedOn w:val="BodyText"/>
    <w:next w:val="BodyText"/>
    <w:link w:val="SubtitleChar"/>
    <w:uiPriority w:val="18"/>
    <w:qFormat/>
    <w:rsid w:val="00DA2604"/>
    <w:pPr>
      <w:keepNext/>
      <w:keepLines/>
      <w:numPr>
        <w:ilvl w:val="1"/>
      </w:numPr>
      <w:spacing w:after="0"/>
    </w:pPr>
    <w:rPr>
      <w:rFonts w:eastAsiaTheme="minorEastAsia"/>
      <w:sz w:val="56"/>
      <w:szCs w:val="22"/>
    </w:rPr>
  </w:style>
  <w:style w:type="character" w:customStyle="1" w:styleId="SubtitleChar">
    <w:name w:val="Subtitle Char"/>
    <w:basedOn w:val="DefaultParagraphFont"/>
    <w:link w:val="Subtitle"/>
    <w:uiPriority w:val="18"/>
    <w:rsid w:val="00DA2604"/>
    <w:rPr>
      <w:rFonts w:eastAsiaTheme="minorEastAsia"/>
      <w:color w:val="000000" w:themeColor="text1"/>
      <w:sz w:val="56"/>
      <w:szCs w:val="22"/>
    </w:rPr>
  </w:style>
  <w:style w:type="character" w:customStyle="1" w:styleId="Heading1Char">
    <w:name w:val="Heading 1 Char"/>
    <w:basedOn w:val="DefaultParagraphFont"/>
    <w:link w:val="Heading1"/>
    <w:uiPriority w:val="3"/>
    <w:rsid w:val="000018C7"/>
    <w:rPr>
      <w:rFonts w:asciiTheme="majorHAnsi" w:eastAsiaTheme="majorEastAsia" w:hAnsiTheme="majorHAnsi" w:cstheme="majorBidi"/>
      <w:b/>
      <w:color w:val="228087" w:themeColor="text2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4"/>
    <w:rsid w:val="007F4F71"/>
    <w:rPr>
      <w:rFonts w:asciiTheme="majorHAnsi" w:eastAsiaTheme="majorEastAsia" w:hAnsiTheme="majorHAnsi" w:cstheme="majorBidi"/>
      <w:b/>
      <w:color w:val="228087" w:themeColor="text2"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5"/>
    <w:rsid w:val="00D039B7"/>
    <w:rPr>
      <w:rFonts w:asciiTheme="majorHAnsi" w:eastAsiaTheme="majorEastAsia" w:hAnsiTheme="majorHAnsi" w:cstheme="majorBidi"/>
      <w:b/>
      <w:color w:val="094985" w:themeColor="accent2"/>
      <w:sz w:val="36"/>
      <w:szCs w:val="26"/>
    </w:rPr>
  </w:style>
  <w:style w:type="character" w:customStyle="1" w:styleId="Heading4Char">
    <w:name w:val="Heading 4 Char"/>
    <w:basedOn w:val="DefaultParagraphFont"/>
    <w:link w:val="Heading4"/>
    <w:uiPriority w:val="6"/>
    <w:rsid w:val="00F6544F"/>
    <w:rPr>
      <w:rFonts w:asciiTheme="majorHAnsi" w:eastAsiaTheme="majorEastAsia" w:hAnsiTheme="majorHAnsi" w:cstheme="majorBidi"/>
      <w:b/>
      <w:iCs/>
      <w:color w:val="228087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7"/>
    <w:rsid w:val="000018C7"/>
    <w:rPr>
      <w:rFonts w:asciiTheme="majorHAnsi" w:eastAsiaTheme="majorEastAsia" w:hAnsiTheme="majorHAnsi" w:cstheme="majorBidi"/>
      <w:b/>
      <w:color w:val="000000" w:themeColor="text1"/>
    </w:rPr>
  </w:style>
  <w:style w:type="paragraph" w:styleId="BodyText">
    <w:name w:val="Body Text"/>
    <w:basedOn w:val="Normal"/>
    <w:link w:val="BodyTextChar"/>
    <w:qFormat/>
    <w:rsid w:val="00DA2604"/>
    <w:pPr>
      <w:suppressAutoHyphens/>
    </w:pPr>
    <w:rPr>
      <w:color w:val="000000" w:themeColor="text1"/>
    </w:rPr>
  </w:style>
  <w:style w:type="character" w:customStyle="1" w:styleId="BodyTextChar">
    <w:name w:val="Body Text Char"/>
    <w:basedOn w:val="DefaultParagraphFont"/>
    <w:link w:val="BodyText"/>
    <w:rsid w:val="00DA2604"/>
    <w:rPr>
      <w:color w:val="000000" w:themeColor="text1"/>
    </w:rPr>
  </w:style>
  <w:style w:type="paragraph" w:styleId="ListBullet">
    <w:name w:val="List Bullet"/>
    <w:basedOn w:val="BodyText"/>
    <w:uiPriority w:val="10"/>
    <w:qFormat/>
    <w:rsid w:val="007F4F71"/>
    <w:pPr>
      <w:numPr>
        <w:numId w:val="3"/>
      </w:numPr>
      <w:ind w:left="284" w:hanging="284"/>
    </w:pPr>
  </w:style>
  <w:style w:type="paragraph" w:styleId="ListBullet2">
    <w:name w:val="List Bullet 2"/>
    <w:basedOn w:val="ListBullet"/>
    <w:uiPriority w:val="11"/>
    <w:qFormat/>
    <w:rsid w:val="007F4F71"/>
    <w:pPr>
      <w:numPr>
        <w:numId w:val="5"/>
      </w:numPr>
      <w:ind w:left="568" w:hanging="284"/>
    </w:pPr>
  </w:style>
  <w:style w:type="paragraph" w:styleId="ListBullet3">
    <w:name w:val="List Bullet 3"/>
    <w:basedOn w:val="ListBullet"/>
    <w:uiPriority w:val="12"/>
    <w:qFormat/>
    <w:rsid w:val="007F4F71"/>
    <w:pPr>
      <w:numPr>
        <w:numId w:val="6"/>
      </w:numPr>
      <w:ind w:left="851" w:hanging="284"/>
    </w:pPr>
  </w:style>
  <w:style w:type="paragraph" w:styleId="ListBullet4">
    <w:name w:val="List Bullet 4"/>
    <w:basedOn w:val="Normal"/>
    <w:uiPriority w:val="99"/>
    <w:semiHidden/>
    <w:rsid w:val="00DA2604"/>
    <w:pPr>
      <w:numPr>
        <w:numId w:val="1"/>
      </w:numPr>
      <w:contextualSpacing/>
    </w:pPr>
  </w:style>
  <w:style w:type="paragraph" w:styleId="ListNumber">
    <w:name w:val="List Number"/>
    <w:basedOn w:val="BodyText"/>
    <w:uiPriority w:val="13"/>
    <w:qFormat/>
    <w:rsid w:val="007F4F71"/>
    <w:pPr>
      <w:numPr>
        <w:numId w:val="4"/>
      </w:numPr>
      <w:ind w:left="284" w:hanging="284"/>
    </w:pPr>
  </w:style>
  <w:style w:type="paragraph" w:styleId="ListNumber2">
    <w:name w:val="List Number 2"/>
    <w:basedOn w:val="ListNumber"/>
    <w:uiPriority w:val="14"/>
    <w:qFormat/>
    <w:rsid w:val="007F4F71"/>
    <w:pPr>
      <w:numPr>
        <w:numId w:val="7"/>
      </w:numPr>
      <w:ind w:left="568" w:hanging="284"/>
    </w:pPr>
  </w:style>
  <w:style w:type="paragraph" w:styleId="ListNumber3">
    <w:name w:val="List Number 3"/>
    <w:basedOn w:val="ListNumber"/>
    <w:uiPriority w:val="14"/>
    <w:qFormat/>
    <w:rsid w:val="007F4F71"/>
    <w:pPr>
      <w:numPr>
        <w:numId w:val="8"/>
      </w:numPr>
      <w:ind w:left="851" w:hanging="284"/>
    </w:pPr>
  </w:style>
  <w:style w:type="paragraph" w:styleId="ListNumber4">
    <w:name w:val="List Number 4"/>
    <w:basedOn w:val="Normal"/>
    <w:uiPriority w:val="99"/>
    <w:semiHidden/>
    <w:rsid w:val="00DA2604"/>
    <w:pPr>
      <w:numPr>
        <w:numId w:val="2"/>
      </w:numPr>
      <w:contextualSpacing/>
    </w:pPr>
  </w:style>
  <w:style w:type="paragraph" w:styleId="BalloonText">
    <w:name w:val="Balloon Text"/>
    <w:basedOn w:val="BodyText"/>
    <w:link w:val="BalloonTextChar"/>
    <w:uiPriority w:val="99"/>
    <w:semiHidden/>
    <w:rsid w:val="00DA2604"/>
    <w:pPr>
      <w:suppressAutoHyphens w:val="0"/>
      <w:spacing w:after="0" w:line="240" w:lineRule="auto"/>
    </w:pPr>
    <w:rPr>
      <w:rFonts w:ascii="Segoe UI" w:hAnsi="Segoe UI" w:cs="Segoe UI"/>
      <w:color w:val="auto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hidden/>
    <w:uiPriority w:val="99"/>
    <w:semiHidden/>
    <w:rsid w:val="00DA2604"/>
    <w:rPr>
      <w:rFonts w:ascii="Segoe UI" w:hAnsi="Segoe UI" w:cs="Segoe UI"/>
      <w:sz w:val="18"/>
      <w:szCs w:val="18"/>
    </w:rPr>
  </w:style>
  <w:style w:type="character" w:styleId="PageNumber">
    <w:name w:val="page number"/>
    <w:basedOn w:val="DefaultParagraphFont"/>
    <w:uiPriority w:val="99"/>
    <w:semiHidden/>
    <w:rsid w:val="00DA2604"/>
    <w:rPr>
      <w:color w:val="000000" w:themeColor="text1"/>
    </w:rPr>
  </w:style>
  <w:style w:type="paragraph" w:styleId="BodyTextIndent">
    <w:name w:val="Body Text Indent"/>
    <w:basedOn w:val="Normal"/>
    <w:link w:val="BodyTextIndentChar"/>
    <w:uiPriority w:val="99"/>
    <w:semiHidden/>
    <w:rsid w:val="00DA260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F19C3"/>
  </w:style>
  <w:style w:type="paragraph" w:styleId="Quote">
    <w:name w:val="Quote"/>
    <w:basedOn w:val="BodyText"/>
    <w:next w:val="BodyText"/>
    <w:link w:val="QuoteChar"/>
    <w:uiPriority w:val="15"/>
    <w:qFormat/>
    <w:rsid w:val="00DC26EB"/>
    <w:pPr>
      <w:spacing w:before="200"/>
      <w:ind w:left="851" w:right="851"/>
    </w:pPr>
    <w:rPr>
      <w:iCs/>
      <w:color w:val="6F6F6F" w:themeColor="accent5"/>
    </w:rPr>
  </w:style>
  <w:style w:type="character" w:customStyle="1" w:styleId="QuoteChar">
    <w:name w:val="Quote Char"/>
    <w:basedOn w:val="DefaultParagraphFont"/>
    <w:link w:val="Quote"/>
    <w:uiPriority w:val="15"/>
    <w:rsid w:val="00DC26EB"/>
    <w:rPr>
      <w:iCs/>
      <w:color w:val="6F6F6F" w:themeColor="accent5"/>
    </w:rPr>
  </w:style>
  <w:style w:type="paragraph" w:styleId="Caption">
    <w:name w:val="caption"/>
    <w:basedOn w:val="BodyText"/>
    <w:next w:val="Heading5"/>
    <w:uiPriority w:val="9"/>
    <w:qFormat/>
    <w:rsid w:val="00DC26EB"/>
    <w:pPr>
      <w:keepLines/>
      <w:spacing w:before="200"/>
    </w:pPr>
    <w:rPr>
      <w:b/>
      <w:iCs/>
      <w:color w:val="6F6F6F" w:themeColor="accent5"/>
      <w:szCs w:val="18"/>
    </w:rPr>
  </w:style>
  <w:style w:type="character" w:styleId="Emphasis">
    <w:name w:val="Emphasis"/>
    <w:basedOn w:val="DefaultParagraphFont"/>
    <w:uiPriority w:val="2"/>
    <w:qFormat/>
    <w:rsid w:val="00F6544F"/>
    <w:rPr>
      <w:b/>
      <w:i w:val="0"/>
      <w:iCs/>
      <w:color w:val="094985" w:themeColor="accent2"/>
    </w:rPr>
  </w:style>
  <w:style w:type="character" w:styleId="Hyperlink">
    <w:name w:val="Hyperlink"/>
    <w:basedOn w:val="DefaultParagraphFont"/>
    <w:uiPriority w:val="99"/>
    <w:rsid w:val="00C337BB"/>
    <w:rPr>
      <w:b/>
      <w:color w:val="228087" w:themeColor="text2"/>
      <w:u w:val="none"/>
    </w:rPr>
  </w:style>
  <w:style w:type="character" w:styleId="FollowedHyperlink">
    <w:name w:val="FollowedHyperlink"/>
    <w:basedOn w:val="DefaultParagraphFont"/>
    <w:uiPriority w:val="99"/>
    <w:semiHidden/>
    <w:rsid w:val="00DA2604"/>
    <w:rPr>
      <w:color w:val="094985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rsid w:val="00DA2604"/>
    <w:pPr>
      <w:keepNext/>
      <w:keepLines/>
      <w:suppressAutoHyphens/>
      <w:spacing w:after="40" w:line="240" w:lineRule="auto"/>
    </w:pPr>
    <w:rPr>
      <w:color w:val="000000" w:themeColor="text1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A2604"/>
    <w:rPr>
      <w:color w:val="000000" w:themeColor="text1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DA2604"/>
    <w:pPr>
      <w:keepNext/>
      <w:keepLines/>
      <w:suppressAutoHyphens/>
      <w:spacing w:after="40" w:line="240" w:lineRule="auto"/>
    </w:pPr>
    <w:rPr>
      <w:color w:val="000000" w:themeColor="text1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2604"/>
    <w:rPr>
      <w:color w:val="000000" w:themeColor="text1"/>
      <w:szCs w:val="20"/>
    </w:rPr>
  </w:style>
  <w:style w:type="paragraph" w:styleId="Index1">
    <w:name w:val="index 1"/>
    <w:basedOn w:val="Normal"/>
    <w:next w:val="Normal"/>
    <w:uiPriority w:val="99"/>
    <w:semiHidden/>
    <w:rsid w:val="00DA2604"/>
    <w:pPr>
      <w:suppressAutoHyphens/>
    </w:pPr>
    <w:rPr>
      <w:color w:val="000000" w:themeColor="text1"/>
    </w:rPr>
  </w:style>
  <w:style w:type="paragraph" w:styleId="IndexHeading">
    <w:name w:val="index heading"/>
    <w:basedOn w:val="TOCHeading"/>
    <w:next w:val="Index1"/>
    <w:uiPriority w:val="99"/>
    <w:semiHidden/>
    <w:rsid w:val="00DA2604"/>
    <w:rPr>
      <w:bCs/>
    </w:rPr>
  </w:style>
  <w:style w:type="paragraph" w:styleId="Index2">
    <w:name w:val="index 2"/>
    <w:basedOn w:val="Index1"/>
    <w:next w:val="Normal"/>
    <w:uiPriority w:val="99"/>
    <w:semiHidden/>
    <w:rsid w:val="00DA2604"/>
    <w:pPr>
      <w:ind w:left="568" w:hanging="284"/>
    </w:pPr>
  </w:style>
  <w:style w:type="paragraph" w:styleId="Index3">
    <w:name w:val="index 3"/>
    <w:basedOn w:val="Index1"/>
    <w:next w:val="Normal"/>
    <w:uiPriority w:val="99"/>
    <w:semiHidden/>
    <w:rsid w:val="00DA2604"/>
    <w:pPr>
      <w:ind w:left="851" w:hanging="284"/>
    </w:pPr>
  </w:style>
  <w:style w:type="paragraph" w:styleId="Index4">
    <w:name w:val="index 4"/>
    <w:basedOn w:val="Normal"/>
    <w:next w:val="Normal"/>
    <w:autoRedefine/>
    <w:uiPriority w:val="99"/>
    <w:semiHidden/>
    <w:rsid w:val="00DA2604"/>
    <w:pPr>
      <w:spacing w:after="0" w:line="240" w:lineRule="auto"/>
      <w:ind w:left="960" w:hanging="240"/>
    </w:pPr>
  </w:style>
  <w:style w:type="paragraph" w:styleId="TOCHeading">
    <w:name w:val="TOC Heading"/>
    <w:basedOn w:val="Heading3"/>
    <w:next w:val="BodyText"/>
    <w:uiPriority w:val="39"/>
    <w:qFormat/>
    <w:rsid w:val="00251363"/>
    <w:pPr>
      <w:pBdr>
        <w:top w:val="single" w:sz="8" w:space="4" w:color="094985" w:themeColor="accent2"/>
      </w:pBdr>
    </w:pPr>
  </w:style>
  <w:style w:type="paragraph" w:styleId="TOC1">
    <w:name w:val="toc 1"/>
    <w:basedOn w:val="BodyText"/>
    <w:next w:val="BodyText"/>
    <w:uiPriority w:val="39"/>
    <w:rsid w:val="00DA2604"/>
    <w:rPr>
      <w:b/>
    </w:rPr>
  </w:style>
  <w:style w:type="paragraph" w:styleId="TOC2">
    <w:name w:val="toc 2"/>
    <w:basedOn w:val="BodyText"/>
    <w:next w:val="BodyText"/>
    <w:uiPriority w:val="39"/>
    <w:rsid w:val="00DA2604"/>
    <w:pPr>
      <w:ind w:left="284"/>
    </w:pPr>
  </w:style>
  <w:style w:type="paragraph" w:styleId="TOC3">
    <w:name w:val="toc 3"/>
    <w:basedOn w:val="BodyText"/>
    <w:next w:val="BodyText"/>
    <w:uiPriority w:val="39"/>
    <w:rsid w:val="00DA2604"/>
    <w:pPr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DA2604"/>
    <w:pPr>
      <w:spacing w:after="100"/>
      <w:ind w:left="720"/>
    </w:pPr>
  </w:style>
  <w:style w:type="paragraph" w:styleId="IntenseQuote">
    <w:name w:val="Intense Quote"/>
    <w:basedOn w:val="Quote"/>
    <w:next w:val="BodyText"/>
    <w:link w:val="IntenseQuoteChar"/>
    <w:uiPriority w:val="16"/>
    <w:qFormat/>
    <w:rsid w:val="00DC26EB"/>
    <w:pPr>
      <w:keepLines/>
      <w:pBdr>
        <w:top w:val="single" w:sz="8" w:space="12" w:color="5692CE" w:themeColor="accent3"/>
        <w:bottom w:val="single" w:sz="8" w:space="12" w:color="5692CE" w:themeColor="accent3"/>
      </w:pBdr>
    </w:pPr>
    <w:rPr>
      <w:iCs w:val="0"/>
    </w:rPr>
  </w:style>
  <w:style w:type="character" w:customStyle="1" w:styleId="IntenseQuoteChar">
    <w:name w:val="Intense Quote Char"/>
    <w:basedOn w:val="DefaultParagraphFont"/>
    <w:link w:val="IntenseQuote"/>
    <w:uiPriority w:val="16"/>
    <w:rsid w:val="00DC26EB"/>
    <w:rPr>
      <w:color w:val="6F6F6F" w:themeColor="accent5"/>
    </w:rPr>
  </w:style>
  <w:style w:type="table" w:styleId="TableGrid">
    <w:name w:val="Table Grid"/>
    <w:basedOn w:val="TableNormal"/>
    <w:uiPriority w:val="39"/>
    <w:rsid w:val="00DA2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2">
    <w:name w:val="Grid Table 4 Accent 2"/>
    <w:basedOn w:val="TableNormal"/>
    <w:uiPriority w:val="49"/>
    <w:rsid w:val="00DA2604"/>
    <w:pPr>
      <w:spacing w:after="0" w:line="240" w:lineRule="auto"/>
    </w:pPr>
    <w:tblPr>
      <w:tblStyleRowBandSize w:val="1"/>
      <w:tblStyleColBandSize w:val="1"/>
      <w:tblBorders>
        <w:top w:val="single" w:sz="4" w:space="0" w:color="3093F1" w:themeColor="accent2" w:themeTint="99"/>
        <w:left w:val="single" w:sz="4" w:space="0" w:color="3093F1" w:themeColor="accent2" w:themeTint="99"/>
        <w:bottom w:val="single" w:sz="4" w:space="0" w:color="3093F1" w:themeColor="accent2" w:themeTint="99"/>
        <w:right w:val="single" w:sz="4" w:space="0" w:color="3093F1" w:themeColor="accent2" w:themeTint="99"/>
        <w:insideH w:val="single" w:sz="4" w:space="0" w:color="3093F1" w:themeColor="accent2" w:themeTint="99"/>
        <w:insideV w:val="single" w:sz="4" w:space="0" w:color="3093F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94985" w:themeColor="accent2"/>
          <w:left w:val="single" w:sz="4" w:space="0" w:color="094985" w:themeColor="accent2"/>
          <w:bottom w:val="single" w:sz="4" w:space="0" w:color="094985" w:themeColor="accent2"/>
          <w:right w:val="single" w:sz="4" w:space="0" w:color="094985" w:themeColor="accent2"/>
          <w:insideH w:val="nil"/>
          <w:insideV w:val="nil"/>
        </w:tcBorders>
        <w:shd w:val="clear" w:color="auto" w:fill="094985" w:themeFill="accent2"/>
      </w:tcPr>
    </w:tblStylePr>
    <w:tblStylePr w:type="lastRow">
      <w:rPr>
        <w:b/>
        <w:bCs/>
      </w:rPr>
      <w:tblPr/>
      <w:tcPr>
        <w:tcBorders>
          <w:top w:val="double" w:sz="4" w:space="0" w:color="09498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BFA" w:themeFill="accent2" w:themeFillTint="33"/>
      </w:tcPr>
    </w:tblStylePr>
    <w:tblStylePr w:type="band1Horz">
      <w:tblPr/>
      <w:tcPr>
        <w:shd w:val="clear" w:color="auto" w:fill="BADBFA" w:themeFill="accent2" w:themeFillTint="33"/>
      </w:tcPr>
    </w:tblStylePr>
  </w:style>
  <w:style w:type="character" w:customStyle="1" w:styleId="White">
    <w:name w:val="White"/>
    <w:basedOn w:val="DefaultParagraphFont"/>
    <w:uiPriority w:val="19"/>
    <w:qFormat/>
    <w:rsid w:val="00DA2604"/>
    <w:rPr>
      <w:color w:val="FFFFFF" w:themeColor="background1"/>
    </w:rPr>
  </w:style>
  <w:style w:type="character" w:styleId="PlaceholderText">
    <w:name w:val="Placeholder Text"/>
    <w:basedOn w:val="DefaultParagraphFont"/>
    <w:uiPriority w:val="99"/>
    <w:semiHidden/>
    <w:rsid w:val="00DA2604"/>
    <w:rPr>
      <w:color w:val="808080"/>
    </w:rPr>
  </w:style>
  <w:style w:type="table" w:styleId="GridTable5Dark-Accent2">
    <w:name w:val="Grid Table 5 Dark Accent 2"/>
    <w:basedOn w:val="TableNormal"/>
    <w:uiPriority w:val="50"/>
    <w:rsid w:val="00DA26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DBF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9498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9498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9498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94985" w:themeFill="accent2"/>
      </w:tcPr>
    </w:tblStylePr>
    <w:tblStylePr w:type="band1Vert">
      <w:tblPr/>
      <w:tcPr>
        <w:shd w:val="clear" w:color="auto" w:fill="75B7F5" w:themeFill="accent2" w:themeFillTint="66"/>
      </w:tcPr>
    </w:tblStylePr>
    <w:tblStylePr w:type="band1Horz">
      <w:tblPr/>
      <w:tcPr>
        <w:shd w:val="clear" w:color="auto" w:fill="75B7F5" w:themeFill="accent2" w:themeFillTint="66"/>
      </w:tcPr>
    </w:tblStylePr>
  </w:style>
  <w:style w:type="table" w:customStyle="1" w:styleId="InclusiveFutures">
    <w:name w:val="Inclusive Futures"/>
    <w:basedOn w:val="TableNormal"/>
    <w:uiPriority w:val="99"/>
    <w:rsid w:val="0048423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  <w:tblCellMar>
        <w:top w:w="85" w:type="dxa"/>
        <w:left w:w="85" w:type="dxa"/>
        <w:bottom w:w="85" w:type="dxa"/>
        <w:right w:w="85" w:type="dxa"/>
      </w:tblCellMar>
    </w:tblPr>
    <w:tcPr>
      <w:shd w:val="clear" w:color="auto" w:fill="EFEFEF" w:themeFill="accent6" w:themeFillTint="33"/>
    </w:tcPr>
    <w:tblStylePr w:type="firstRow">
      <w:rPr>
        <w:rFonts w:asciiTheme="majorHAnsi" w:hAnsiTheme="majorHAnsi"/>
        <w:b/>
        <w:i w:val="0"/>
        <w:color w:val="FFFFFF" w:themeColor="background1"/>
        <w:kern w:val="0"/>
        <w:sz w:val="24"/>
      </w:rPr>
      <w:tblPr/>
      <w:trPr>
        <w:tblHeader/>
      </w:t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  <w:tl2br w:val="nil"/>
          <w:tr2bl w:val="nil"/>
        </w:tcBorders>
        <w:shd w:val="clear" w:color="auto" w:fill="228087" w:themeFill="text2"/>
      </w:tcPr>
    </w:tblStylePr>
    <w:tblStylePr w:type="lastRow">
      <w:rPr>
        <w:rFonts w:asciiTheme="minorHAnsi" w:hAnsiTheme="minorHAnsi"/>
        <w:b/>
        <w:i w:val="0"/>
        <w:sz w:val="24"/>
      </w:rPr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keepNext w:val="0"/>
        <w:keepLines w:val="0"/>
        <w:pageBreakBefore w:val="0"/>
        <w:widowControl/>
        <w:suppressLineNumbers w:val="0"/>
        <w:suppressAutoHyphens/>
        <w:wordWrap/>
        <w:jc w:val="left"/>
      </w:pPr>
      <w:rPr>
        <w:rFonts w:asciiTheme="minorHAnsi" w:hAnsiTheme="minorHAnsi"/>
        <w:b/>
        <w:i w:val="0"/>
        <w:color w:val="228087" w:themeColor="text2"/>
        <w:sz w:val="24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  <w:tl2br w:val="nil"/>
          <w:tr2bl w:val="nil"/>
        </w:tcBorders>
      </w:tcPr>
    </w:tblStylePr>
    <w:tblStylePr w:type="lastCol">
      <w:pPr>
        <w:keepNext w:val="0"/>
        <w:keepLines w:val="0"/>
        <w:pageBreakBefore w:val="0"/>
        <w:widowControl/>
        <w:suppressLineNumbers w:val="0"/>
        <w:suppressAutoHyphens/>
        <w:wordWrap/>
      </w:pPr>
      <w:rPr>
        <w:rFonts w:asciiTheme="minorHAnsi" w:hAnsiTheme="minorHAnsi"/>
        <w:b/>
        <w:i w:val="0"/>
        <w:color w:val="228087" w:themeColor="text2"/>
        <w:sz w:val="24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  <w:tl2br w:val="nil"/>
          <w:tr2bl w:val="nil"/>
        </w:tcBorders>
        <w:shd w:val="clear" w:color="auto" w:fill="E0E0E0" w:themeFill="accent6" w:themeFillTint="66"/>
      </w:tcPr>
    </w:tblStylePr>
    <w:tblStylePr w:type="band2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  <w:tl2br w:val="nil"/>
          <w:tr2bl w:val="nil"/>
        </w:tcBorders>
        <w:shd w:val="clear" w:color="auto" w:fill="EFEFEF" w:themeFill="accent6" w:themeFillTint="33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  <w:tl2br w:val="nil"/>
          <w:tr2bl w:val="nil"/>
        </w:tcBorders>
        <w:shd w:val="clear" w:color="auto" w:fill="E0E0E0" w:themeFill="accent6" w:themeFillTint="66"/>
      </w:tcPr>
    </w:tblStylePr>
    <w:tblStylePr w:type="band2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  <w:tl2br w:val="nil"/>
          <w:tr2bl w:val="nil"/>
        </w:tcBorders>
        <w:shd w:val="clear" w:color="auto" w:fill="EFEFEF" w:themeFill="accent6" w:themeFillTint="33"/>
      </w:tcPr>
    </w:tblStylePr>
  </w:style>
  <w:style w:type="character" w:customStyle="1" w:styleId="Heading6Char">
    <w:name w:val="Heading 6 Char"/>
    <w:basedOn w:val="DefaultParagraphFont"/>
    <w:link w:val="Heading6"/>
    <w:uiPriority w:val="9"/>
    <w:semiHidden/>
    <w:rsid w:val="00961B11"/>
    <w:rPr>
      <w:rFonts w:asciiTheme="majorHAnsi" w:eastAsiaTheme="majorEastAsia" w:hAnsiTheme="majorHAnsi" w:cstheme="majorBidi"/>
      <w:b/>
      <w:color w:val="000000" w:themeColor="text1"/>
    </w:rPr>
  </w:style>
  <w:style w:type="paragraph" w:styleId="NoSpacing">
    <w:name w:val="No Spacing"/>
    <w:basedOn w:val="BodyText"/>
    <w:next w:val="BodyText"/>
    <w:link w:val="NoSpacingChar"/>
    <w:uiPriority w:val="1"/>
    <w:qFormat/>
    <w:rsid w:val="00DA2604"/>
    <w:pPr>
      <w:suppressAutoHyphens w:val="0"/>
      <w:spacing w:after="0" w:line="240" w:lineRule="auto"/>
    </w:pPr>
    <w:rPr>
      <w:color w:val="auto"/>
    </w:rPr>
  </w:style>
  <w:style w:type="character" w:styleId="UnresolvedMention">
    <w:name w:val="Unresolved Mention"/>
    <w:basedOn w:val="DefaultParagraphFont"/>
    <w:uiPriority w:val="99"/>
    <w:semiHidden/>
    <w:rsid w:val="00DA2604"/>
    <w:rPr>
      <w:color w:val="605E5C"/>
      <w:shd w:val="clear" w:color="auto" w:fill="E1DFDD"/>
    </w:rPr>
  </w:style>
  <w:style w:type="paragraph" w:styleId="TableofFigures">
    <w:name w:val="table of figures"/>
    <w:basedOn w:val="TOCHeading"/>
    <w:next w:val="Normal"/>
    <w:uiPriority w:val="99"/>
    <w:semiHidden/>
    <w:rsid w:val="00DA2604"/>
    <w:pPr>
      <w:spacing w:after="0"/>
    </w:pPr>
  </w:style>
  <w:style w:type="paragraph" w:styleId="TableofAuthorities">
    <w:name w:val="table of authorities"/>
    <w:basedOn w:val="TOCHeading"/>
    <w:next w:val="Normal"/>
    <w:uiPriority w:val="99"/>
    <w:semiHidden/>
    <w:rsid w:val="00961B11"/>
    <w:pPr>
      <w:spacing w:after="0"/>
      <w:ind w:left="240" w:hanging="240"/>
    </w:pPr>
  </w:style>
  <w:style w:type="paragraph" w:styleId="TOAHeading">
    <w:name w:val="toa heading"/>
    <w:basedOn w:val="TOCHeading"/>
    <w:next w:val="Normal"/>
    <w:uiPriority w:val="99"/>
    <w:semiHidden/>
    <w:rsid w:val="00961B11"/>
    <w:pPr>
      <w:spacing w:before="120"/>
    </w:pPr>
    <w:rPr>
      <w:b w:val="0"/>
      <w:bCs/>
    </w:rPr>
  </w:style>
  <w:style w:type="table" w:styleId="GridTable1Light-Accent4">
    <w:name w:val="Grid Table 1 Light Accent 4"/>
    <w:basedOn w:val="TableNormal"/>
    <w:uiPriority w:val="46"/>
    <w:rsid w:val="001C1EFC"/>
    <w:pPr>
      <w:spacing w:after="0" w:line="240" w:lineRule="auto"/>
    </w:pPr>
    <w:tblPr>
      <w:tblStyleRowBandSize w:val="1"/>
      <w:tblStyleColBandSize w:val="1"/>
      <w:tblBorders>
        <w:top w:val="single" w:sz="4" w:space="0" w:color="EAACB2" w:themeColor="accent4" w:themeTint="66"/>
        <w:left w:val="single" w:sz="4" w:space="0" w:color="EAACB2" w:themeColor="accent4" w:themeTint="66"/>
        <w:bottom w:val="single" w:sz="4" w:space="0" w:color="EAACB2" w:themeColor="accent4" w:themeTint="66"/>
        <w:right w:val="single" w:sz="4" w:space="0" w:color="EAACB2" w:themeColor="accent4" w:themeTint="66"/>
        <w:insideH w:val="single" w:sz="4" w:space="0" w:color="EAACB2" w:themeColor="accent4" w:themeTint="66"/>
        <w:insideV w:val="single" w:sz="4" w:space="0" w:color="EAACB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0838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0838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1C1EFC"/>
    <w:pPr>
      <w:spacing w:after="0" w:line="240" w:lineRule="auto"/>
    </w:pPr>
    <w:tblPr>
      <w:tblStyleRowBandSize w:val="1"/>
      <w:tblStyleColBandSize w:val="1"/>
      <w:tblBorders>
        <w:top w:val="single" w:sz="4" w:space="0" w:color="BBD3EB" w:themeColor="accent3" w:themeTint="66"/>
        <w:left w:val="single" w:sz="4" w:space="0" w:color="BBD3EB" w:themeColor="accent3" w:themeTint="66"/>
        <w:bottom w:val="single" w:sz="4" w:space="0" w:color="BBD3EB" w:themeColor="accent3" w:themeTint="66"/>
        <w:right w:val="single" w:sz="4" w:space="0" w:color="BBD3EB" w:themeColor="accent3" w:themeTint="66"/>
        <w:insideH w:val="single" w:sz="4" w:space="0" w:color="BBD3EB" w:themeColor="accent3" w:themeTint="66"/>
        <w:insideV w:val="single" w:sz="4" w:space="0" w:color="BBD3E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9BDE1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9BDE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1">
    <w:name w:val="Plain Table 1"/>
    <w:basedOn w:val="TableNormal"/>
    <w:uiPriority w:val="41"/>
    <w:rsid w:val="001C1EF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0E4E70"/>
  </w:style>
  <w:style w:type="character" w:styleId="CommentReference">
    <w:name w:val="annotation reference"/>
    <w:basedOn w:val="DefaultParagraphFont"/>
    <w:uiPriority w:val="99"/>
    <w:semiHidden/>
    <w:rsid w:val="001A03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A03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03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A03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038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semiHidden/>
    <w:qFormat/>
    <w:rsid w:val="001C21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25261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49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07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18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92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42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99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69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8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0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2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60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05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43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38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21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56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43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30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14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87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0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6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9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58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39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74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12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62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39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78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06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1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51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0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15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54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87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9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46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9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36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47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1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37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88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83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55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5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04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071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7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59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97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87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10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77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8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05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40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81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21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63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35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7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65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9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5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7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4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2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0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5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2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5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7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3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8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1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4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7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2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0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8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8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8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8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02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34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40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7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7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9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57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11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6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9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9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3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8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8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8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8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6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2399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79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7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7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73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28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7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4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02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99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62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8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4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3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98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55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88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9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09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0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97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43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54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5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56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03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4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06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42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83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37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7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2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41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23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1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0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1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9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08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12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33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7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46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8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5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8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9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4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82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5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1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32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5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94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1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8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5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2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7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5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7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15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2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59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9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5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3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02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3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73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8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8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6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7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0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4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9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0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60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6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61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2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5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30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9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39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2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5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9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9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1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5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2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4446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54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20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5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2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90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54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92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40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43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42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2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1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77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45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72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8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26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08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75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46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03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62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20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02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39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21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78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1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82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5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3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3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3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56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1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56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5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12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7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66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2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11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1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8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9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1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94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84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15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94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71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7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53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72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73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4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1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0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8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9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2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8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9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3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5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7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0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8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4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13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2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81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47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83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2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0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0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8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8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0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2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4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1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9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9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7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0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8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6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579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84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5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49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75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27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2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7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76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5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10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26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3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36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18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26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4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59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24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51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8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80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47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5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5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79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88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16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84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71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17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76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41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283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4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7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5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0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2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2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01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13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87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91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9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1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4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5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6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15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3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1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58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41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3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4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2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7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76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30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9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4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93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28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00589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5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55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38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93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1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83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26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96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50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58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07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56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1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572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95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5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1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14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49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44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6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8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63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79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1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339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12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42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92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89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9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29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9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41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9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12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6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70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74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9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65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18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09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36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25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15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09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94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1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56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40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22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59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5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17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6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7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01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15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96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27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93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1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9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4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2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1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1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4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4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9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0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4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1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4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4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3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1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3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7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2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7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3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39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02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3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93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3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8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1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8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50431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2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70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4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5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62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81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70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1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89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1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83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95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54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27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19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8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28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0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48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79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13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86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46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27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30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3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66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56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1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07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1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82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52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17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86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02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8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2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7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9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8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35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7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8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44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23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2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28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46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34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13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49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50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02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63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1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69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60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0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28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49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23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09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12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7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62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6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5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5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8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5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1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6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5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2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1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2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5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3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5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6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4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4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6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9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3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2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7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3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3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5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6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9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0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3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0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7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8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5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98106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3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73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94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03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16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28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18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8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57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3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53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06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8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59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49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46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05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05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08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0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52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56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8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95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4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85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35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5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73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95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36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97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2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4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2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0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2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6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9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4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21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10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4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8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51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6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36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0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83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27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86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4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69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34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11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8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2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4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0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0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5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2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6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6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7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7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7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5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3637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7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1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0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758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69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46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62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41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3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29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29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33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7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4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8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77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68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9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4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66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70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73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93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76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45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95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03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82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81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6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877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8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5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5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8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65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1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2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06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2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7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32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90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53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35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8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1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35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68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2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26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1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42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2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53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7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96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94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7.jpeg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6.jpe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3.jpeg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image" Target="media/image8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11.jpeg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5.png"/><Relationship Id="rId2" Type="http://schemas.openxmlformats.org/officeDocument/2006/relationships/image" Target="media/image14.png"/><Relationship Id="rId1" Type="http://schemas.openxmlformats.org/officeDocument/2006/relationships/image" Target="media/image1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hleigh.mears\Downloads\Inclusive%20Futures%20template_UK%20aid_v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E2674C174C147C9835F97113DAA5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39B176-FD29-4667-9B9D-350EB4F8C75C}"/>
      </w:docPartPr>
      <w:docPartBody>
        <w:p w:rsidR="002A5C7D" w:rsidRDefault="002A5C7D" w:rsidP="002A5C7D">
          <w:pPr>
            <w:pStyle w:val="9E2674C174C147C9835F97113DAA5890"/>
          </w:pPr>
          <w:r w:rsidRPr="002C48A1">
            <w:rPr>
              <w:rStyle w:val="TitleChar"/>
            </w:rPr>
            <w:t xml:space="preserve">Click </w:t>
          </w:r>
          <w:r>
            <w:rPr>
              <w:rStyle w:val="TitleChar"/>
            </w:rPr>
            <w:t>to add document title</w:t>
          </w:r>
          <w:r w:rsidRPr="002C48A1">
            <w:rPr>
              <w:rStyle w:val="TitleChar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hurjo">
    <w:altName w:val="Mangal"/>
    <w:charset w:val="00"/>
    <w:family w:val="swiss"/>
    <w:pitch w:val="variable"/>
    <w:sig w:usb0="80018023" w:usb1="0000206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lpurush ANSI">
    <w:altName w:val="Calibri"/>
    <w:charset w:val="00"/>
    <w:family w:val="auto"/>
    <w:pitch w:val="variable"/>
    <w:sig w:usb0="A00000AF" w:usb1="00000048" w:usb2="00000000" w:usb3="00000000" w:csb0="00000111" w:csb1="00000000"/>
  </w:font>
  <w:font w:name="Kalpurush">
    <w:charset w:val="00"/>
    <w:family w:val="auto"/>
    <w:pitch w:val="variable"/>
    <w:sig w:usb0="0001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C7D"/>
    <w:rsid w:val="00056C3A"/>
    <w:rsid w:val="00084E54"/>
    <w:rsid w:val="00095398"/>
    <w:rsid w:val="000F3A3A"/>
    <w:rsid w:val="00112A0E"/>
    <w:rsid w:val="00216293"/>
    <w:rsid w:val="00227717"/>
    <w:rsid w:val="00247614"/>
    <w:rsid w:val="00284D76"/>
    <w:rsid w:val="002A5C7D"/>
    <w:rsid w:val="002C0C94"/>
    <w:rsid w:val="002C591D"/>
    <w:rsid w:val="00312160"/>
    <w:rsid w:val="00337621"/>
    <w:rsid w:val="004E5084"/>
    <w:rsid w:val="004F53A4"/>
    <w:rsid w:val="006A3D37"/>
    <w:rsid w:val="006E1C51"/>
    <w:rsid w:val="00811720"/>
    <w:rsid w:val="00822DC8"/>
    <w:rsid w:val="0090665F"/>
    <w:rsid w:val="009462C7"/>
    <w:rsid w:val="009764CD"/>
    <w:rsid w:val="00AB3B00"/>
    <w:rsid w:val="00AF735D"/>
    <w:rsid w:val="00B527D4"/>
    <w:rsid w:val="00B719E0"/>
    <w:rsid w:val="00BB7B34"/>
    <w:rsid w:val="00CD45DC"/>
    <w:rsid w:val="00D27EAA"/>
    <w:rsid w:val="00D3270F"/>
    <w:rsid w:val="00ED67BC"/>
    <w:rsid w:val="00F7787D"/>
    <w:rsid w:val="00FC6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BodyText"/>
    <w:next w:val="Subtitle"/>
    <w:link w:val="TitleChar"/>
    <w:uiPriority w:val="17"/>
    <w:qFormat/>
    <w:rsid w:val="002A5C7D"/>
    <w:pPr>
      <w:keepNext/>
      <w:keepLines/>
      <w:suppressAutoHyphens/>
      <w:spacing w:after="240" w:line="240" w:lineRule="auto"/>
      <w:outlineLvl w:val="0"/>
    </w:pPr>
    <w:rPr>
      <w:rFonts w:asciiTheme="majorHAnsi" w:eastAsiaTheme="majorEastAsia" w:hAnsiTheme="majorHAnsi" w:cstheme="majorBidi"/>
      <w:b/>
      <w:color w:val="000000" w:themeColor="text1"/>
      <w:kern w:val="0"/>
      <w:sz w:val="100"/>
      <w:szCs w:val="56"/>
      <w:lang w:eastAsia="en-US"/>
      <w14:ligatures w14:val="none"/>
    </w:rPr>
  </w:style>
  <w:style w:type="character" w:customStyle="1" w:styleId="TitleChar">
    <w:name w:val="Title Char"/>
    <w:basedOn w:val="DefaultParagraphFont"/>
    <w:link w:val="Title"/>
    <w:uiPriority w:val="17"/>
    <w:rsid w:val="002A5C7D"/>
    <w:rPr>
      <w:rFonts w:asciiTheme="majorHAnsi" w:eastAsiaTheme="majorEastAsia" w:hAnsiTheme="majorHAnsi" w:cstheme="majorBidi"/>
      <w:b/>
      <w:color w:val="000000" w:themeColor="text1"/>
      <w:kern w:val="0"/>
      <w:sz w:val="100"/>
      <w:szCs w:val="56"/>
      <w:lang w:eastAsia="en-US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2A5C7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A5C7D"/>
  </w:style>
  <w:style w:type="paragraph" w:styleId="Subtitle">
    <w:name w:val="Subtitle"/>
    <w:basedOn w:val="Normal"/>
    <w:next w:val="Normal"/>
    <w:link w:val="SubtitleChar"/>
    <w:uiPriority w:val="11"/>
    <w:qFormat/>
    <w:rsid w:val="002A5C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5C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9E2674C174C147C9835F97113DAA5890">
    <w:name w:val="9E2674C174C147C9835F97113DAA5890"/>
    <w:rsid w:val="002A5C7D"/>
  </w:style>
  <w:style w:type="character" w:styleId="PlaceholderText">
    <w:name w:val="Placeholder Text"/>
    <w:basedOn w:val="DefaultParagraphFont"/>
    <w:uiPriority w:val="99"/>
    <w:rsid w:val="002A5C7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Inclusive Futures theme">
  <a:themeElements>
    <a:clrScheme name="Inclusive Futures colours">
      <a:dk1>
        <a:sysClr val="windowText" lastClr="000000"/>
      </a:dk1>
      <a:lt1>
        <a:sysClr val="window" lastClr="FFFFFF"/>
      </a:lt1>
      <a:dk2>
        <a:srgbClr val="228087"/>
      </a:dk2>
      <a:lt2>
        <a:srgbClr val="EDEDED"/>
      </a:lt2>
      <a:accent1>
        <a:srgbClr val="228087"/>
      </a:accent1>
      <a:accent2>
        <a:srgbClr val="094985"/>
      </a:accent2>
      <a:accent3>
        <a:srgbClr val="5692CE"/>
      </a:accent3>
      <a:accent4>
        <a:srgbClr val="CB3242"/>
      </a:accent4>
      <a:accent5>
        <a:srgbClr val="6F6F6F"/>
      </a:accent5>
      <a:accent6>
        <a:srgbClr val="B2B2B2"/>
      </a:accent6>
      <a:hlink>
        <a:srgbClr val="094985"/>
      </a:hlink>
      <a:folHlink>
        <a:srgbClr val="09498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lat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>
            <a:shade val="65000"/>
          </a:schemeClr>
        </a:solidFill>
      </a:fillStyleLst>
      <a:lnStyleLst>
        <a:ln w="3175" cap="flat" cmpd="sng" algn="ctr">
          <a:solidFill>
            <a:schemeClr val="phClr">
              <a:shade val="65000"/>
            </a:schemeClr>
          </a:solidFill>
          <a:prstDash val="solid"/>
        </a:ln>
        <a:ln w="3175" cap="flat" cmpd="sng" algn="ctr">
          <a:solidFill>
            <a:schemeClr val="phClr"/>
          </a:solidFill>
          <a:prstDash val="solid"/>
        </a:ln>
        <a:ln w="0" cap="flat" cmpd="sng" algn="ctr">
          <a:noFill/>
        </a:ln>
      </a:lnStyleLst>
      <a:effectStyleLst>
        <a:effectStyle>
          <a:effectLst>
            <a:blur/>
          </a:effectLst>
        </a:effectStyle>
        <a:effectStyle>
          <a:effectLst>
            <a:blur/>
          </a:effectLst>
        </a:effectStyle>
        <a:effectStyle>
          <a:effectLst>
            <a:fillOverlay blend="darken">
              <a:solidFill>
                <a:schemeClr val="phClr">
                  <a:shade val="30000"/>
                </a:schemeClr>
              </a:solidFill>
            </a:fillOverlay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lIns="108000" tIns="108000" rIns="108000" bIns="108000"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nclusive Futures theme" id="{9FA77CA8-9D7D-4670-9F6A-4C663AD0F05D}" vid="{72917730-AE92-4552-8782-2D6C9967BC8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65d1f9-df31-432c-bc77-452c86afd23c">
      <Terms xmlns="http://schemas.microsoft.com/office/infopath/2007/PartnerControls"/>
    </lcf76f155ced4ddcb4097134ff3c332f>
    <TaxCatchAll xmlns="2e91ebd4-80dd-4848-a761-ef6de8f41fdf" xsi:nil="true"/>
    <_Flow_SignoffStatus xmlns="4e65d1f9-df31-432c-bc77-452c86afd23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FDBD80210A64A9189AE45EADF0D78" ma:contentTypeVersion="17" ma:contentTypeDescription="Create a new document." ma:contentTypeScope="" ma:versionID="c4c4941030abd63d529d145f9399dafc">
  <xsd:schema xmlns:xsd="http://www.w3.org/2001/XMLSchema" xmlns:xs="http://www.w3.org/2001/XMLSchema" xmlns:p="http://schemas.microsoft.com/office/2006/metadata/properties" xmlns:ns2="4e65d1f9-df31-432c-bc77-452c86afd23c" xmlns:ns3="2e91ebd4-80dd-4848-a761-ef6de8f41fdf" targetNamespace="http://schemas.microsoft.com/office/2006/metadata/properties" ma:root="true" ma:fieldsID="343eb8240be7d93943a092eeae6747e4" ns2:_="" ns3:_="">
    <xsd:import namespace="4e65d1f9-df31-432c-bc77-452c86afd23c"/>
    <xsd:import namespace="2e91ebd4-80dd-4848-a761-ef6de8f41fd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_Flow_SignoffStatu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65d1f9-df31-432c-bc77-452c86afd23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2b31bd30-da68-44f1-8b4e-d3897d99ea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2" nillable="true" ma:displayName="Sign-off status" ma:internalName="Sign_x002d_off_x0020_status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91ebd4-80dd-4848-a761-ef6de8f41fd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ac45702-3d75-4933-a075-acc05804b044}" ma:internalName="TaxCatchAll" ma:showField="CatchAllData" ma:web="2e91ebd4-80dd-4848-a761-ef6de8f41f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DCE2E0-4F53-4C8F-AE13-21FBCB2D05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20C187-CA92-4797-ACC0-64D23F76F1C3}">
  <ds:schemaRefs>
    <ds:schemaRef ds:uri="http://schemas.microsoft.com/office/2006/metadata/properties"/>
    <ds:schemaRef ds:uri="http://purl.org/dc/dcmitype/"/>
    <ds:schemaRef ds:uri="http://purl.org/dc/elements/1.1/"/>
    <ds:schemaRef ds:uri="2e91ebd4-80dd-4848-a761-ef6de8f41fdf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4e65d1f9-df31-432c-bc77-452c86afd23c"/>
  </ds:schemaRefs>
</ds:datastoreItem>
</file>

<file path=customXml/itemProps3.xml><?xml version="1.0" encoding="utf-8"?>
<ds:datastoreItem xmlns:ds="http://schemas.openxmlformats.org/officeDocument/2006/customXml" ds:itemID="{CB9D91DD-FB30-43A8-9296-58E29C49DB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9BA2FE-5B9E-43AD-9DD9-888008528A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65d1f9-df31-432c-bc77-452c86afd23c"/>
    <ds:schemaRef ds:uri="2e91ebd4-80dd-4848-a761-ef6de8f41f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fe71382-e383-476d-b38c-5f12820eb22a}" enabled="0" method="" siteId="{8fe71382-e383-476d-b38c-5f12820eb2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Inclusive Futures template_UK aid_v4</Template>
  <TotalTime>564</TotalTime>
  <Pages>9</Pages>
  <Words>1764</Words>
  <Characters>10409</Characters>
  <Application>Microsoft Office Word</Application>
  <DocSecurity>2</DocSecurity>
  <Lines>495</Lines>
  <Paragraphs>213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 based education: a pathway to inclusion</vt:lpstr>
    </vt:vector>
  </TitlesOfParts>
  <Manager>ntoledo@sightsavers.org</Manager>
  <Company>Inclusive Futures</Company>
  <LinksUpToDate>false</LinksUpToDate>
  <CharactersWithSpaces>11960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 based education: a pathway to inclusion</dc:title>
  <dc:subject/>
  <dc:creator>Ashleigh Mears</dc:creator>
  <cp:keywords>version4; Inclusive Futures; UK aid;</cp:keywords>
  <dc:description/>
  <cp:lastModifiedBy>Laurie-Ann Mafusire</cp:lastModifiedBy>
  <cp:revision>105</cp:revision>
  <cp:lastPrinted>2025-08-07T12:26:00Z</cp:lastPrinted>
  <dcterms:created xsi:type="dcterms:W3CDTF">2025-08-07T12:25:00Z</dcterms:created>
  <dcterms:modified xsi:type="dcterms:W3CDTF">2025-11-12T12:12:00Z</dcterms:modified>
  <cp:category>brand template;Inclusive Futures</cp:category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artment">
    <vt:lpwstr>Online and Design</vt:lpwstr>
  </property>
  <property fmtid="{D5CDD505-2E9C-101B-9397-08002B2CF9AE}" pid="3" name="ContentTypeId">
    <vt:lpwstr>0x010100911FDBD80210A64A9189AE45EADF0D78</vt:lpwstr>
  </property>
</Properties>
</file>