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Clear"/>
        <w:tblpPr w:bottomFromText="425" w:vertAnchor="page" w:horzAnchor="page" w:tblpX="1135" w:tblpY="1135"/>
        <w:tblOverlap w:val="never"/>
        <w:tblW w:w="5000" w:type="pct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A5E55" w:rsidRPr="000D5D39" w14:paraId="393F5952" w14:textId="77777777" w:rsidTr="00562F12">
        <w:trPr>
          <w:cantSplit/>
          <w:trHeight w:val="1077"/>
        </w:trPr>
        <w:tc>
          <w:tcPr>
            <w:tcW w:w="9638" w:type="dxa"/>
            <w:tcBorders>
              <w:bottom w:val="single" w:sz="4" w:space="0" w:color="653279" w:themeColor="accent1"/>
            </w:tcBorders>
            <w:shd w:val="clear" w:color="auto" w:fill="FFFFFF" w:themeFill="background1"/>
            <w:vAlign w:val="bottom"/>
          </w:tcPr>
          <w:p w14:paraId="0822C72A" w14:textId="77777777" w:rsidR="008A5E55" w:rsidRPr="000D5D39" w:rsidRDefault="008A5E55" w:rsidP="000D5D39">
            <w:pPr>
              <w:pStyle w:val="NoSpacing"/>
            </w:pPr>
            <w:bookmarkStart w:id="0" w:name="_Toc362259574"/>
            <w:bookmarkStart w:id="1" w:name="_Toc362025674"/>
            <w:bookmarkStart w:id="2" w:name="_Toc361660212"/>
            <w:bookmarkStart w:id="3" w:name="_Toc361314397"/>
            <w:bookmarkStart w:id="4" w:name="_Toc358632737"/>
            <w:bookmarkStart w:id="5" w:name="_Toc370742703"/>
            <w:bookmarkStart w:id="6" w:name="_Toc369880030"/>
            <w:bookmarkStart w:id="7" w:name="_Toc369876267"/>
            <w:bookmarkStart w:id="8" w:name="_Toc369875151"/>
            <w:bookmarkStart w:id="9" w:name="_Toc369872887"/>
            <w:bookmarkStart w:id="10" w:name="_Toc369615666"/>
            <w:bookmarkStart w:id="11" w:name="_Toc369292239"/>
            <w:bookmarkStart w:id="12" w:name="_Toc369289987"/>
            <w:bookmarkStart w:id="13" w:name="_Toc369288644"/>
            <w:bookmarkStart w:id="14" w:name="_Toc369287796"/>
            <w:bookmarkStart w:id="15" w:name="_Toc369284263"/>
            <w:bookmarkStart w:id="16" w:name="_Toc369074785"/>
            <w:bookmarkStart w:id="17" w:name="_Toc369074536"/>
            <w:bookmarkStart w:id="18" w:name="_Toc368985220"/>
            <w:bookmarkStart w:id="19" w:name="_Toc368693167"/>
            <w:bookmarkStart w:id="20" w:name="_Toc368692863"/>
            <w:bookmarkStart w:id="21" w:name="_Toc368488893"/>
            <w:bookmarkStart w:id="22" w:name="_Toc368479952"/>
            <w:bookmarkStart w:id="23" w:name="_Toc368036952"/>
            <w:bookmarkStart w:id="24" w:name="_Toc367780714"/>
            <w:bookmarkStart w:id="25" w:name="_Toc367190209"/>
            <w:bookmarkStart w:id="26" w:name="_Toc367176002"/>
            <w:bookmarkStart w:id="27" w:name="_Toc362522398"/>
            <w:bookmarkStart w:id="28" w:name="_Toc362342695"/>
            <w:bookmarkStart w:id="29" w:name="_Toc467593560"/>
            <w:bookmarkStart w:id="30" w:name="_GoBack"/>
            <w:bookmarkEnd w:id="30"/>
            <w:r w:rsidRPr="000D5D39"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1" layoutInCell="1" allowOverlap="1" wp14:anchorId="4A75CBF9" wp14:editId="241EFF07">
                  <wp:simplePos x="0" y="0"/>
                  <wp:positionH relativeFrom="page">
                    <wp:align>right</wp:align>
                  </wp:positionH>
                  <wp:positionV relativeFrom="page">
                    <wp:align>top</wp:align>
                  </wp:positionV>
                  <wp:extent cx="2160000" cy="2354400"/>
                  <wp:effectExtent l="0" t="0" r="0" b="0"/>
                  <wp:wrapSquare wrapText="bothSides"/>
                  <wp:docPr id="14" name="Sense Welsh Logo with Tagline" descr="Sense Welsh Logo with tagline" hidden="1" title="Sense Welsh Logo with tag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2956"/>
                          <a:stretch/>
                        </pic:blipFill>
                        <pic:spPr>
                          <a:xfrm>
                            <a:off x="0" y="0"/>
                            <a:ext cx="2160000" cy="23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651D" w:rsidRPr="00AA651D">
              <w:rPr>
                <w:noProof/>
                <w:lang w:eastAsia="en-GB"/>
              </w:rPr>
              <w:drawing>
                <wp:anchor distT="0" distB="0" distL="114300" distR="114300" simplePos="0" relativeHeight="251666175" behindDoc="0" locked="1" layoutInCell="1" allowOverlap="1" wp14:anchorId="542A74C7" wp14:editId="7BCEC9D6">
                  <wp:simplePos x="723900" y="723900"/>
                  <wp:positionH relativeFrom="page">
                    <wp:align>right</wp:align>
                  </wp:positionH>
                  <wp:positionV relativeFrom="page">
                    <wp:align>top</wp:align>
                  </wp:positionV>
                  <wp:extent cx="2160000" cy="903600"/>
                  <wp:effectExtent l="0" t="0" r="0" b="0"/>
                  <wp:wrapSquare wrapText="bothSides"/>
                  <wp:docPr id="16" name="Sense Welsh Logo" descr="Sense Welsh Logo" hidden="1" title="Sense Welsh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C07271-879B-4E31-94C7-24CC831F88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C2C07271-879B-4E31-94C7-24CC831F88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42491"/>
                          <a:stretch/>
                        </pic:blipFill>
                        <pic:spPr>
                          <a:xfrm>
                            <a:off x="0" y="0"/>
                            <a:ext cx="2160000" cy="9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D5D39">
              <w:rPr>
                <w:noProof/>
                <w:lang w:eastAsia="en-GB"/>
              </w:rPr>
              <w:drawing>
                <wp:anchor distT="0" distB="0" distL="114300" distR="114300" simplePos="0" relativeHeight="251666943" behindDoc="0" locked="1" layoutInCell="1" allowOverlap="1" wp14:anchorId="472204E3" wp14:editId="7F2252E6">
                  <wp:simplePos x="0" y="0"/>
                  <wp:positionH relativeFrom="page">
                    <wp:align>right</wp:align>
                  </wp:positionH>
                  <wp:positionV relativeFrom="page">
                    <wp:align>top</wp:align>
                  </wp:positionV>
                  <wp:extent cx="2160000" cy="1656000"/>
                  <wp:effectExtent l="0" t="0" r="0" b="0"/>
                  <wp:wrapSquare wrapText="bothSides"/>
                  <wp:docPr id="7" name="Sense Logo with Tagline" descr="Sense Logo with tagline" title="Sense Logo with tag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9474"/>
                          <a:stretch/>
                        </pic:blipFill>
                        <pic:spPr>
                          <a:xfrm>
                            <a:off x="0" y="0"/>
                            <a:ext cx="2160000" cy="16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4275" w:rsidRPr="00D74275">
              <w:rPr>
                <w:noProof/>
                <w:lang w:eastAsia="en-GB"/>
              </w:rPr>
              <w:drawing>
                <wp:anchor distT="0" distB="0" distL="114300" distR="114300" simplePos="0" relativeHeight="251667967" behindDoc="0" locked="1" layoutInCell="1" allowOverlap="1" wp14:anchorId="62D34AF9" wp14:editId="5EF01164">
                  <wp:simplePos x="723900" y="723900"/>
                  <wp:positionH relativeFrom="page">
                    <wp:align>right</wp:align>
                  </wp:positionH>
                  <wp:positionV relativeFrom="page">
                    <wp:align>top</wp:align>
                  </wp:positionV>
                  <wp:extent cx="2160000" cy="738000"/>
                  <wp:effectExtent l="0" t="0" r="0" b="0"/>
                  <wp:wrapSquare wrapText="bothSides"/>
                  <wp:docPr id="6" name="Sense Logo" descr="Sense Logo" hidden="1" title="Sen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" b="-60111"/>
                          <a:stretch/>
                        </pic:blipFill>
                        <pic:spPr>
                          <a:xfrm>
                            <a:off x="0" y="0"/>
                            <a:ext cx="216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14:paraId="603BFE0E" w14:textId="399CA661" w:rsidR="00227B5D" w:rsidRDefault="00AB0DE2" w:rsidP="00AB0DE2">
      <w:pPr>
        <w:pStyle w:val="Heading1"/>
      </w:pPr>
      <w:r w:rsidRPr="00AB0DE2">
        <w:t>Making walks sensory</w:t>
      </w:r>
    </w:p>
    <w:p w14:paraId="0DE68CDF" w14:textId="77777777" w:rsidR="00741D6A" w:rsidRDefault="00741D6A" w:rsidP="00741D6A">
      <w:pPr>
        <w:rPr>
          <w:lang w:eastAsia="en-US"/>
        </w:rPr>
      </w:pPr>
      <w:r>
        <w:rPr>
          <w:lang w:eastAsia="en-US"/>
        </w:rPr>
        <w:t>Notice the different types of trees and their leaves. Notice how they are changing colour with the seasons. Notice how they sway in the wind.</w:t>
      </w:r>
    </w:p>
    <w:p w14:paraId="729390AE" w14:textId="77777777" w:rsidR="00741D6A" w:rsidRDefault="00741D6A" w:rsidP="00741D6A">
      <w:pPr>
        <w:rPr>
          <w:lang w:eastAsia="en-US"/>
        </w:rPr>
      </w:pPr>
      <w:r>
        <w:rPr>
          <w:lang w:eastAsia="en-US"/>
        </w:rPr>
        <w:t>Notice the sounds around you, try stepping on crunchy leaves and twigs on the ground. Try noticing the difference between natural and man made sounds.</w:t>
      </w:r>
    </w:p>
    <w:p w14:paraId="5321C6A5" w14:textId="77777777" w:rsidR="00741D6A" w:rsidRDefault="00741D6A" w:rsidP="00741D6A">
      <w:pPr>
        <w:rPr>
          <w:lang w:eastAsia="en-US"/>
        </w:rPr>
      </w:pPr>
      <w:r>
        <w:rPr>
          <w:lang w:eastAsia="en-US"/>
        </w:rPr>
        <w:t>Follow your nose! Notice the different aromas around you, can you tell where they are coming from? Notice as many natural aromas as you can.</w:t>
      </w:r>
    </w:p>
    <w:p w14:paraId="408A02F8" w14:textId="2CD71A89" w:rsidR="00741D6A" w:rsidRDefault="00741D6A" w:rsidP="00741D6A">
      <w:pPr>
        <w:rPr>
          <w:lang w:eastAsia="en-US"/>
        </w:rPr>
      </w:pPr>
      <w:r>
        <w:rPr>
          <w:lang w:eastAsia="en-US"/>
        </w:rPr>
        <w:t>Think about aromas in the air you might be able to taste, such as wild garlic or fresh rain. Try finding some wild blackberries to eat if you are confident.</w:t>
      </w:r>
    </w:p>
    <w:p w14:paraId="50D5058D" w14:textId="46B0E4E8" w:rsidR="00E725FB" w:rsidRDefault="00741D6A" w:rsidP="00741D6A">
      <w:pPr>
        <w:rPr>
          <w:lang w:eastAsia="en-US"/>
        </w:rPr>
      </w:pPr>
      <w:r>
        <w:rPr>
          <w:lang w:eastAsia="en-US"/>
        </w:rPr>
        <w:t>Try crunching a leaf in your hand, notice its crispy, crunchy texture. Can you feel the vibration of twigs snapping?</w:t>
      </w:r>
    </w:p>
    <w:p w14:paraId="0B4A6E61" w14:textId="4CDA08C2" w:rsidR="00741D6A" w:rsidRDefault="00741D6A" w:rsidP="00741D6A">
      <w:pPr>
        <w:rPr>
          <w:lang w:eastAsia="en-US"/>
        </w:rPr>
      </w:pPr>
      <w:r w:rsidRPr="00741D6A">
        <w:rPr>
          <w:lang w:eastAsia="en-US"/>
        </w:rPr>
        <w:t>A sensory walk can be a great way to help people to communicate and experience the world.</w:t>
      </w:r>
    </w:p>
    <w:p w14:paraId="638ED0B8" w14:textId="71CE110A" w:rsidR="005B1967" w:rsidRDefault="005B1967" w:rsidP="005B1967">
      <w:pPr>
        <w:pStyle w:val="Heading2"/>
      </w:pPr>
      <w:r w:rsidRPr="005B1967">
        <w:t>Sensory Bingo!</w:t>
      </w:r>
    </w:p>
    <w:p w14:paraId="09709A1B" w14:textId="03E81A72" w:rsidR="005B1967" w:rsidRDefault="005B1967" w:rsidP="005B1967">
      <w:pPr>
        <w:rPr>
          <w:lang w:eastAsia="en-US"/>
        </w:rPr>
      </w:pPr>
      <w:r w:rsidRPr="005B1967">
        <w:rPr>
          <w:lang w:eastAsia="en-US"/>
        </w:rPr>
        <w:t>Try to tick off as many as you can whilst on your walk.</w:t>
      </w:r>
    </w:p>
    <w:p w14:paraId="7A4B484C" w14:textId="47946D14" w:rsidR="005B1967" w:rsidRDefault="005B1967" w:rsidP="005B1967">
      <w:pPr>
        <w:pStyle w:val="Heading3"/>
      </w:pPr>
      <w:r w:rsidRPr="005B1967">
        <w:t>I can see...</w:t>
      </w:r>
    </w:p>
    <w:p w14:paraId="7789A612" w14:textId="77777777" w:rsidR="002C76BD" w:rsidRDefault="002C76BD" w:rsidP="002C76BD">
      <w:pPr>
        <w:rPr>
          <w:lang w:eastAsia="en-US"/>
        </w:rPr>
      </w:pPr>
      <w:r>
        <w:rPr>
          <w:lang w:eastAsia="en-US"/>
        </w:rPr>
        <w:t>Tall grass</w:t>
      </w:r>
    </w:p>
    <w:p w14:paraId="76B4ED42" w14:textId="77777777" w:rsidR="002C76BD" w:rsidRDefault="002C76BD" w:rsidP="002C76BD">
      <w:pPr>
        <w:rPr>
          <w:lang w:eastAsia="en-US"/>
        </w:rPr>
      </w:pPr>
      <w:r>
        <w:rPr>
          <w:lang w:eastAsia="en-US"/>
        </w:rPr>
        <w:t>Rolling hills or meadows</w:t>
      </w:r>
    </w:p>
    <w:p w14:paraId="15FEEC66" w14:textId="77777777" w:rsidR="002C76BD" w:rsidRDefault="002C76BD" w:rsidP="002C76BD">
      <w:pPr>
        <w:rPr>
          <w:lang w:eastAsia="en-US"/>
        </w:rPr>
      </w:pPr>
      <w:r>
        <w:rPr>
          <w:lang w:eastAsia="en-US"/>
        </w:rPr>
        <w:lastRenderedPageBreak/>
        <w:t>Leaves in the air</w:t>
      </w:r>
    </w:p>
    <w:p w14:paraId="6FBFBC6D" w14:textId="77777777" w:rsidR="002C76BD" w:rsidRDefault="002C76BD" w:rsidP="002C76BD">
      <w:pPr>
        <w:rPr>
          <w:lang w:eastAsia="en-US"/>
        </w:rPr>
      </w:pPr>
      <w:r>
        <w:rPr>
          <w:lang w:eastAsia="en-US"/>
        </w:rPr>
        <w:t>Blooming flowers</w:t>
      </w:r>
    </w:p>
    <w:p w14:paraId="24297208" w14:textId="7F115245" w:rsidR="005B1967" w:rsidRDefault="002C76BD" w:rsidP="002C76BD">
      <w:pPr>
        <w:rPr>
          <w:lang w:eastAsia="en-US"/>
        </w:rPr>
      </w:pPr>
      <w:r>
        <w:rPr>
          <w:lang w:eastAsia="en-US"/>
        </w:rPr>
        <w:t>Wild insects</w:t>
      </w:r>
    </w:p>
    <w:p w14:paraId="568E1727" w14:textId="149F3989" w:rsidR="00B4020B" w:rsidRDefault="00B4020B" w:rsidP="00B4020B">
      <w:pPr>
        <w:pStyle w:val="Heading3"/>
      </w:pPr>
      <w:r>
        <w:t>I can hear...</w:t>
      </w:r>
    </w:p>
    <w:p w14:paraId="4B898023" w14:textId="77777777" w:rsidR="00F63C37" w:rsidRDefault="00B4020B" w:rsidP="00B4020B">
      <w:r>
        <w:t>Leaves rustling in the wind</w:t>
      </w:r>
    </w:p>
    <w:p w14:paraId="368E2B2A" w14:textId="77777777" w:rsidR="00F63C37" w:rsidRDefault="00B4020B" w:rsidP="00B4020B">
      <w:r>
        <w:t>Birds singing &amp; chirping</w:t>
      </w:r>
    </w:p>
    <w:p w14:paraId="2F53D51E" w14:textId="77777777" w:rsidR="00F63C37" w:rsidRDefault="00B4020B" w:rsidP="00B4020B">
      <w:r>
        <w:t>Running water</w:t>
      </w:r>
    </w:p>
    <w:p w14:paraId="281A0B0B" w14:textId="77777777" w:rsidR="00F63C37" w:rsidRDefault="00B4020B" w:rsidP="00B4020B">
      <w:r>
        <w:t>Crunchy leaves underfoot</w:t>
      </w:r>
    </w:p>
    <w:p w14:paraId="3B6F024E" w14:textId="578B6D1E" w:rsidR="00B4020B" w:rsidRDefault="00B4020B" w:rsidP="00B4020B">
      <w:r>
        <w:t>Tractors or trains going by</w:t>
      </w:r>
    </w:p>
    <w:p w14:paraId="1AE60BBD" w14:textId="5BD31AAE" w:rsidR="00F63C37" w:rsidRDefault="00F63C37" w:rsidP="00F63C37">
      <w:pPr>
        <w:pStyle w:val="Heading3"/>
      </w:pPr>
      <w:r>
        <w:t>I can smell...</w:t>
      </w:r>
    </w:p>
    <w:p w14:paraId="2D36E2EB" w14:textId="77777777" w:rsidR="00F63C37" w:rsidRDefault="00F63C37" w:rsidP="00F63C37">
      <w:r>
        <w:t>Freshly cut grass</w:t>
      </w:r>
    </w:p>
    <w:p w14:paraId="24EEACC4" w14:textId="77777777" w:rsidR="00F63C37" w:rsidRDefault="00F63C37" w:rsidP="00F63C37">
      <w:r>
        <w:t>Bonfires in the distance</w:t>
      </w:r>
    </w:p>
    <w:p w14:paraId="15010B44" w14:textId="77777777" w:rsidR="00F63C37" w:rsidRDefault="00F63C37" w:rsidP="00F63C37">
      <w:r>
        <w:t>Fertilizer near farms</w:t>
      </w:r>
    </w:p>
    <w:p w14:paraId="30EBAD12" w14:textId="77777777" w:rsidR="00F63C37" w:rsidRDefault="00F63C37" w:rsidP="00F63C37">
      <w:r>
        <w:t>Wild flowers</w:t>
      </w:r>
    </w:p>
    <w:p w14:paraId="4CB37CCC" w14:textId="30EEE1B1" w:rsidR="00F63C37" w:rsidRDefault="00F63C37" w:rsidP="00F63C37">
      <w:r>
        <w:t>Woody trees</w:t>
      </w:r>
    </w:p>
    <w:p w14:paraId="575518CB" w14:textId="2B471B7D" w:rsidR="00137453" w:rsidRDefault="00137453" w:rsidP="00137453">
      <w:pPr>
        <w:pStyle w:val="Heading3"/>
      </w:pPr>
      <w:r>
        <w:t>I can taste...</w:t>
      </w:r>
    </w:p>
    <w:p w14:paraId="57BC0E71" w14:textId="77777777" w:rsidR="00137453" w:rsidRDefault="00137453" w:rsidP="00137453">
      <w:r>
        <w:t>Blackberries</w:t>
      </w:r>
    </w:p>
    <w:p w14:paraId="270CC1E8" w14:textId="77777777" w:rsidR="00137453" w:rsidRDefault="00137453" w:rsidP="00137453">
      <w:r>
        <w:t>Wild herbs</w:t>
      </w:r>
    </w:p>
    <w:p w14:paraId="0A3F5BF0" w14:textId="77777777" w:rsidR="00137453" w:rsidRDefault="00137453" w:rsidP="00137453">
      <w:r>
        <w:t>Fresh rain</w:t>
      </w:r>
    </w:p>
    <w:p w14:paraId="662FB5E4" w14:textId="77777777" w:rsidR="00137453" w:rsidRDefault="00137453" w:rsidP="00137453">
      <w:r>
        <w:lastRenderedPageBreak/>
        <w:t>Earthy aroma</w:t>
      </w:r>
    </w:p>
    <w:p w14:paraId="61F65EB4" w14:textId="722A28E5" w:rsidR="00137453" w:rsidRDefault="00137453" w:rsidP="00137453">
      <w:r>
        <w:t>Strawberries</w:t>
      </w:r>
    </w:p>
    <w:p w14:paraId="566FE010" w14:textId="0EFB7CCB" w:rsidR="00EE0598" w:rsidRDefault="00EE0598" w:rsidP="00EE0598">
      <w:pPr>
        <w:pStyle w:val="Heading3"/>
      </w:pPr>
      <w:r>
        <w:t>I can feel...</w:t>
      </w:r>
    </w:p>
    <w:p w14:paraId="5B596A3F" w14:textId="77777777" w:rsidR="00EE0598" w:rsidRDefault="00EE0598" w:rsidP="00EE0598">
      <w:r>
        <w:t>Blades of grass or leaves</w:t>
      </w:r>
    </w:p>
    <w:p w14:paraId="3B1D2195" w14:textId="77777777" w:rsidR="00EE0598" w:rsidRDefault="00EE0598" w:rsidP="00EE0598">
      <w:r>
        <w:t>Tree bark</w:t>
      </w:r>
    </w:p>
    <w:p w14:paraId="5777637C" w14:textId="77777777" w:rsidR="00EE0598" w:rsidRDefault="00EE0598" w:rsidP="00EE0598">
      <w:r>
        <w:t>Flower petals</w:t>
      </w:r>
    </w:p>
    <w:p w14:paraId="69AA1BAE" w14:textId="77777777" w:rsidR="00EE0598" w:rsidRDefault="00EE0598" w:rsidP="00EE0598">
      <w:r>
        <w:t>Crunchy leaves</w:t>
      </w:r>
    </w:p>
    <w:p w14:paraId="60EF345D" w14:textId="6D978A86" w:rsidR="00EE0598" w:rsidRPr="00EE0598" w:rsidRDefault="00EE0598" w:rsidP="00EE0598">
      <w:pPr>
        <w:rPr>
          <w:lang w:eastAsia="en-US"/>
        </w:rPr>
      </w:pPr>
      <w:r>
        <w:t>Snapping twigs</w:t>
      </w:r>
    </w:p>
    <w:sectPr w:rsidR="00EE0598" w:rsidRPr="00EE0598" w:rsidSect="007759B2">
      <w:headerReference w:type="default" r:id="rId12"/>
      <w:footerReference w:type="default" r:id="rId13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3795A" w14:textId="77777777" w:rsidR="002D5E93" w:rsidRDefault="002D5E93" w:rsidP="0000661D">
      <w:pPr>
        <w:spacing w:line="240" w:lineRule="auto"/>
      </w:pPr>
      <w:r>
        <w:separator/>
      </w:r>
    </w:p>
    <w:p w14:paraId="62D331AF" w14:textId="77777777" w:rsidR="002D5E93" w:rsidRDefault="002D5E93"/>
  </w:endnote>
  <w:endnote w:type="continuationSeparator" w:id="0">
    <w:p w14:paraId="57D14C29" w14:textId="77777777" w:rsidR="002D5E93" w:rsidRDefault="002D5E93" w:rsidP="0000661D">
      <w:pPr>
        <w:spacing w:line="240" w:lineRule="auto"/>
      </w:pPr>
      <w:r>
        <w:continuationSeparator/>
      </w:r>
    </w:p>
    <w:p w14:paraId="1363A753" w14:textId="77777777" w:rsidR="002D5E93" w:rsidRDefault="002D5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562F12" w14:paraId="77F3559F" w14:textId="77777777" w:rsidTr="00562F12">
      <w:trPr>
        <w:cantSplit/>
      </w:trPr>
      <w:tc>
        <w:tcPr>
          <w:tcW w:w="4819" w:type="dxa"/>
        </w:tcPr>
        <w:p w14:paraId="1FD16B4D" w14:textId="1CBE6F08" w:rsidR="00562F12" w:rsidRDefault="00562F1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~DocDate  </w:instrText>
          </w:r>
          <w:r>
            <w:fldChar w:fldCharType="separate"/>
          </w:r>
          <w:r w:rsidR="00C35479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 w:rsidR="00C35479">
            <w:fldChar w:fldCharType="begin"/>
          </w:r>
          <w:r w:rsidR="00C35479">
            <w:instrText xml:space="preserve"> STYLEREF  ~DocDate  </w:instrText>
          </w:r>
          <w:r w:rsidR="00C35479">
            <w:fldChar w:fldCharType="separate"/>
          </w:r>
          <w:r w:rsidR="00AB0DE2">
            <w:rPr>
              <w:noProof/>
            </w:rPr>
            <w:instrText>Making Walks Sensory</w:instrText>
          </w:r>
          <w:r w:rsidR="00C35479">
            <w:rPr>
              <w:noProof/>
            </w:rP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400E1974" w14:textId="75B7016E" w:rsidR="00562F12" w:rsidRDefault="00562F1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C35479">
            <w:rPr>
              <w:b/>
              <w:noProof/>
            </w:rPr>
            <w:t>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C35479">
            <w:rPr>
              <w:b/>
              <w:noProof/>
            </w:rPr>
            <w:t>3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4D28B6D6" w14:textId="77777777" w:rsidR="00562F12" w:rsidRPr="007759B2" w:rsidRDefault="00562F12" w:rsidP="007759B2">
    <w:pPr>
      <w:pStyle w:val="Footer"/>
    </w:pPr>
  </w:p>
  <w:p w14:paraId="70EAEB08" w14:textId="77777777" w:rsidR="00562F12" w:rsidRDefault="00562F1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006A8" w14:textId="77777777" w:rsidR="002D5E93" w:rsidRPr="00C214E1" w:rsidRDefault="002D5E93" w:rsidP="00C214E1">
      <w:pPr>
        <w:pStyle w:val="NoSpacing"/>
        <w:rPr>
          <w:color w:val="888B8D" w:themeColor="text2"/>
        </w:rPr>
      </w:pPr>
      <w:r w:rsidRPr="00C214E1">
        <w:rPr>
          <w:color w:val="888B8D" w:themeColor="text2"/>
        </w:rPr>
        <w:separator/>
      </w:r>
    </w:p>
  </w:footnote>
  <w:footnote w:type="continuationSeparator" w:id="0">
    <w:p w14:paraId="332F3FE9" w14:textId="77777777" w:rsidR="002D5E93" w:rsidRPr="00C214E1" w:rsidRDefault="002D5E93" w:rsidP="00C214E1">
      <w:pPr>
        <w:pStyle w:val="NoSpacing"/>
        <w:rPr>
          <w:color w:val="888B8D" w:themeColor="text2"/>
        </w:rPr>
      </w:pPr>
      <w:r w:rsidRPr="00C214E1">
        <w:rPr>
          <w:color w:val="888B8D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562F12" w14:paraId="0EDB7C6E" w14:textId="77777777" w:rsidTr="00D2294B">
      <w:tc>
        <w:tcPr>
          <w:tcW w:w="8222" w:type="dxa"/>
          <w:vAlign w:val="bottom"/>
        </w:tcPr>
        <w:p w14:paraId="7753AFFC" w14:textId="14BD58C0" w:rsidR="00562F12" w:rsidRDefault="00562F12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~DocTitle  </w:instrText>
          </w:r>
          <w:r>
            <w:fldChar w:fldCharType="separate"/>
          </w:r>
          <w:r w:rsidR="00C35479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 w:rsidR="00C35479">
            <w:fldChar w:fldCharType="begin"/>
          </w:r>
          <w:r w:rsidR="00C35479">
            <w:instrText xml:space="preserve"> STYLEREF  ~DocTitle  </w:instrText>
          </w:r>
          <w:r w:rsidR="00C35479">
            <w:fldChar w:fldCharType="separate"/>
          </w:r>
          <w:r>
            <w:rPr>
              <w:noProof/>
            </w:rPr>
            <w:instrText>InsertDocTitle</w:instrText>
          </w:r>
          <w:r w:rsidR="00C35479">
            <w:rPr>
              <w:noProof/>
            </w:rP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609352C7" w14:textId="77777777" w:rsidR="00562F12" w:rsidRDefault="00562F12" w:rsidP="00C53DA0">
          <w:pPr>
            <w:pStyle w:val="NoSpacing"/>
            <w:jc w:val="right"/>
          </w:pPr>
          <w:r w:rsidRPr="00C53DA0">
            <w:rPr>
              <w:noProof/>
              <w:lang w:eastAsia="en-GB"/>
            </w:rPr>
            <w:drawing>
              <wp:inline distT="0" distB="0" distL="0" distR="0" wp14:anchorId="3362917F" wp14:editId="67747593">
                <wp:extent cx="717033" cy="308610"/>
                <wp:effectExtent l="0" t="0" r="0" b="0"/>
                <wp:docPr id="12" name="Header Logo graphic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46" t="-1" b="45665"/>
                        <a:stretch/>
                      </pic:blipFill>
                      <pic:spPr bwMode="auto">
                        <a:xfrm>
                          <a:off x="0" y="0"/>
                          <a:ext cx="717377" cy="308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5413D2A" w14:textId="77777777" w:rsidR="00562F12" w:rsidRDefault="00562F12">
    <w:pPr>
      <w:pStyle w:val="Header"/>
    </w:pPr>
  </w:p>
  <w:p w14:paraId="17594BA9" w14:textId="77777777" w:rsidR="00562F12" w:rsidRDefault="00562F1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661"/>
    <w:multiLevelType w:val="hybridMultilevel"/>
    <w:tmpl w:val="C6D46FDC"/>
    <w:lvl w:ilvl="0" w:tplc="A224AE14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608B"/>
    <w:multiLevelType w:val="multilevel"/>
    <w:tmpl w:val="66A073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E57200" w:themeColor="accent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E57200" w:themeColor="accent2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7D13B67"/>
    <w:multiLevelType w:val="multilevel"/>
    <w:tmpl w:val="0C52EEA2"/>
    <w:lvl w:ilvl="0">
      <w:start w:val="1"/>
      <w:numFmt w:val="none"/>
      <w:lvlRestart w:val="0"/>
      <w:isLgl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" w15:restartNumberingAfterBreak="0">
    <w:nsid w:val="280876C5"/>
    <w:multiLevelType w:val="multilevel"/>
    <w:tmpl w:val="FAF67472"/>
    <w:lvl w:ilvl="0">
      <w:start w:val="1"/>
      <w:numFmt w:val="decimal"/>
      <w:lvlRestart w:val="0"/>
      <w:isLgl/>
      <w:suff w:val="space"/>
      <w:lvlText w:val="%1.0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4" w15:restartNumberingAfterBreak="0">
    <w:nsid w:val="2B587AE2"/>
    <w:multiLevelType w:val="multilevel"/>
    <w:tmpl w:val="E8D027B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(none)" w:hAnsi="(none)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03357B3"/>
    <w:multiLevelType w:val="multilevel"/>
    <w:tmpl w:val="4A66ACEE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E57200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8C51955"/>
    <w:multiLevelType w:val="hybridMultilevel"/>
    <w:tmpl w:val="F3D49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B429C"/>
    <w:multiLevelType w:val="multilevel"/>
    <w:tmpl w:val="ED989C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E57200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CD24ED3"/>
    <w:multiLevelType w:val="multilevel"/>
    <w:tmpl w:val="46B023C6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0" w15:restartNumberingAfterBreak="0">
    <w:nsid w:val="4F8D22F0"/>
    <w:multiLevelType w:val="multilevel"/>
    <w:tmpl w:val="88BE848E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40"/>
        </w:tabs>
        <w:ind w:left="340" w:hanging="170"/>
      </w:pPr>
      <w:rPr>
        <w:rFonts w:hint="default"/>
        <w:color w:val="653279" w:themeColor="accent1"/>
      </w:rPr>
    </w:lvl>
    <w:lvl w:ilvl="2">
      <w:start w:val="1"/>
      <w:numFmt w:val="bullet"/>
      <w:lvlText w:val="–"/>
      <w:lvlJc w:val="left"/>
      <w:pPr>
        <w:tabs>
          <w:tab w:val="num" w:pos="510"/>
        </w:tabs>
        <w:ind w:left="510" w:hanging="170"/>
      </w:pPr>
      <w:rPr>
        <w:rFonts w:hint="default"/>
        <w:color w:val="653279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3" w15:restartNumberingAfterBreak="0">
    <w:nsid w:val="5F3B2E54"/>
    <w:multiLevelType w:val="multilevel"/>
    <w:tmpl w:val="73C24F9A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E57200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color w:val="E57200" w:themeColor="accent2"/>
      </w:rPr>
    </w:lvl>
    <w:lvl w:ilvl="2"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B975CB5"/>
    <w:multiLevelType w:val="multilevel"/>
    <w:tmpl w:val="46B023C6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5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653279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02E64"/>
    <w:multiLevelType w:val="multilevel"/>
    <w:tmpl w:val="8F58A53C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E57200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numFmt w:val="bullet"/>
      <w:lvlText w:val="ﺳ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E57200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E57200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4EF4C2A"/>
    <w:multiLevelType w:val="multilevel"/>
    <w:tmpl w:val="62F8620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E57200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numFmt w:val="bullet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E57200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ABC5280"/>
    <w:multiLevelType w:val="multilevel"/>
    <w:tmpl w:val="971EBDAC"/>
    <w:lvl w:ilvl="0">
      <w:start w:val="1"/>
      <w:numFmt w:val="upperLetter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8"/>
  </w:num>
  <w:num w:numId="5">
    <w:abstractNumId w:val="8"/>
  </w:num>
  <w:num w:numId="6">
    <w:abstractNumId w:val="8"/>
  </w:num>
  <w:num w:numId="7">
    <w:abstractNumId w:val="19"/>
  </w:num>
  <w:num w:numId="8">
    <w:abstractNumId w:val="19"/>
  </w:num>
  <w:num w:numId="9">
    <w:abstractNumId w:val="19"/>
  </w:num>
  <w:num w:numId="10">
    <w:abstractNumId w:val="17"/>
  </w:num>
  <w:num w:numId="11">
    <w:abstractNumId w:val="17"/>
  </w:num>
  <w:num w:numId="12">
    <w:abstractNumId w:val="17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1"/>
  </w:num>
  <w:num w:numId="18">
    <w:abstractNumId w:val="8"/>
  </w:num>
  <w:num w:numId="19">
    <w:abstractNumId w:val="19"/>
  </w:num>
  <w:num w:numId="20">
    <w:abstractNumId w:val="17"/>
  </w:num>
  <w:num w:numId="21">
    <w:abstractNumId w:val="12"/>
  </w:num>
  <w:num w:numId="22">
    <w:abstractNumId w:val="4"/>
  </w:num>
  <w:num w:numId="23">
    <w:abstractNumId w:val="7"/>
  </w:num>
  <w:num w:numId="24">
    <w:abstractNumId w:val="10"/>
  </w:num>
  <w:num w:numId="25">
    <w:abstractNumId w:val="9"/>
  </w:num>
  <w:num w:numId="26">
    <w:abstractNumId w:val="14"/>
  </w:num>
  <w:num w:numId="27">
    <w:abstractNumId w:val="20"/>
  </w:num>
  <w:num w:numId="28">
    <w:abstractNumId w:val="3"/>
  </w:num>
  <w:num w:numId="29">
    <w:abstractNumId w:val="2"/>
  </w:num>
  <w:num w:numId="30">
    <w:abstractNumId w:val="13"/>
  </w:num>
  <w:num w:numId="31">
    <w:abstractNumId w:val="5"/>
  </w:num>
  <w:num w:numId="32">
    <w:abstractNumId w:val="16"/>
  </w:num>
  <w:num w:numId="33">
    <w:abstractNumId w:val="1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0"/>
  </w:num>
  <w:num w:numId="38">
    <w:abstractNumId w:val="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EB549F"/>
    <w:rsid w:val="00005285"/>
    <w:rsid w:val="0000661D"/>
    <w:rsid w:val="00007BD6"/>
    <w:rsid w:val="00016369"/>
    <w:rsid w:val="00017C74"/>
    <w:rsid w:val="00022C5E"/>
    <w:rsid w:val="00042912"/>
    <w:rsid w:val="00045326"/>
    <w:rsid w:val="000464B7"/>
    <w:rsid w:val="00092438"/>
    <w:rsid w:val="00095EF4"/>
    <w:rsid w:val="000A183B"/>
    <w:rsid w:val="000A5463"/>
    <w:rsid w:val="000A6122"/>
    <w:rsid w:val="000B09A1"/>
    <w:rsid w:val="000C37F0"/>
    <w:rsid w:val="000D5D39"/>
    <w:rsid w:val="000D6FAA"/>
    <w:rsid w:val="000E6D92"/>
    <w:rsid w:val="000F0F92"/>
    <w:rsid w:val="000F109B"/>
    <w:rsid w:val="000F2079"/>
    <w:rsid w:val="000F399C"/>
    <w:rsid w:val="0010250E"/>
    <w:rsid w:val="00102FCD"/>
    <w:rsid w:val="0010618E"/>
    <w:rsid w:val="00107128"/>
    <w:rsid w:val="001121CB"/>
    <w:rsid w:val="00112BD9"/>
    <w:rsid w:val="0011380B"/>
    <w:rsid w:val="00113E7E"/>
    <w:rsid w:val="001140B5"/>
    <w:rsid w:val="00121CDF"/>
    <w:rsid w:val="001325CD"/>
    <w:rsid w:val="00137453"/>
    <w:rsid w:val="00137AE1"/>
    <w:rsid w:val="00140CBD"/>
    <w:rsid w:val="00140DDC"/>
    <w:rsid w:val="00141BDA"/>
    <w:rsid w:val="00154A19"/>
    <w:rsid w:val="001564AA"/>
    <w:rsid w:val="00156AE6"/>
    <w:rsid w:val="00164C07"/>
    <w:rsid w:val="001713A3"/>
    <w:rsid w:val="00172277"/>
    <w:rsid w:val="00175D87"/>
    <w:rsid w:val="001A38A1"/>
    <w:rsid w:val="001B0F1D"/>
    <w:rsid w:val="001B55D6"/>
    <w:rsid w:val="001B62A3"/>
    <w:rsid w:val="001B7363"/>
    <w:rsid w:val="001C20E3"/>
    <w:rsid w:val="001C29D6"/>
    <w:rsid w:val="001C574C"/>
    <w:rsid w:val="001D5C6B"/>
    <w:rsid w:val="001F155C"/>
    <w:rsid w:val="001F524B"/>
    <w:rsid w:val="00211F75"/>
    <w:rsid w:val="00213DDC"/>
    <w:rsid w:val="002201CA"/>
    <w:rsid w:val="00221660"/>
    <w:rsid w:val="00222B70"/>
    <w:rsid w:val="00227B5D"/>
    <w:rsid w:val="0023255F"/>
    <w:rsid w:val="0023450E"/>
    <w:rsid w:val="0023601F"/>
    <w:rsid w:val="00251C03"/>
    <w:rsid w:val="00260121"/>
    <w:rsid w:val="002739B4"/>
    <w:rsid w:val="00286E2A"/>
    <w:rsid w:val="00291849"/>
    <w:rsid w:val="0029460D"/>
    <w:rsid w:val="002947CA"/>
    <w:rsid w:val="00295E96"/>
    <w:rsid w:val="002B426D"/>
    <w:rsid w:val="002C76BD"/>
    <w:rsid w:val="002D159D"/>
    <w:rsid w:val="002D5CA1"/>
    <w:rsid w:val="002D5E93"/>
    <w:rsid w:val="002D60E9"/>
    <w:rsid w:val="002E487E"/>
    <w:rsid w:val="002E6656"/>
    <w:rsid w:val="003000DE"/>
    <w:rsid w:val="00300F13"/>
    <w:rsid w:val="00320EB6"/>
    <w:rsid w:val="00327ED0"/>
    <w:rsid w:val="0033020D"/>
    <w:rsid w:val="003330D3"/>
    <w:rsid w:val="00336F04"/>
    <w:rsid w:val="00340676"/>
    <w:rsid w:val="00351F43"/>
    <w:rsid w:val="003616A1"/>
    <w:rsid w:val="00374374"/>
    <w:rsid w:val="00374EE5"/>
    <w:rsid w:val="003934D0"/>
    <w:rsid w:val="003978EF"/>
    <w:rsid w:val="003A4A8C"/>
    <w:rsid w:val="003B7AE0"/>
    <w:rsid w:val="003C2D2B"/>
    <w:rsid w:val="003C4B8E"/>
    <w:rsid w:val="003D7EBF"/>
    <w:rsid w:val="003E19E7"/>
    <w:rsid w:val="003F5E44"/>
    <w:rsid w:val="004046E3"/>
    <w:rsid w:val="00423A49"/>
    <w:rsid w:val="004243AA"/>
    <w:rsid w:val="00426A6F"/>
    <w:rsid w:val="00445B85"/>
    <w:rsid w:val="00446C56"/>
    <w:rsid w:val="00450480"/>
    <w:rsid w:val="0045530B"/>
    <w:rsid w:val="00465510"/>
    <w:rsid w:val="00467CE1"/>
    <w:rsid w:val="00497539"/>
    <w:rsid w:val="004B7B98"/>
    <w:rsid w:val="004C0DA4"/>
    <w:rsid w:val="004C7091"/>
    <w:rsid w:val="004D3D29"/>
    <w:rsid w:val="004D7110"/>
    <w:rsid w:val="004E5786"/>
    <w:rsid w:val="004E75E2"/>
    <w:rsid w:val="004F63DF"/>
    <w:rsid w:val="005044B5"/>
    <w:rsid w:val="00515553"/>
    <w:rsid w:val="00524B6E"/>
    <w:rsid w:val="00526EF8"/>
    <w:rsid w:val="0052762E"/>
    <w:rsid w:val="00541DDA"/>
    <w:rsid w:val="00545F4F"/>
    <w:rsid w:val="00551BEB"/>
    <w:rsid w:val="00562F12"/>
    <w:rsid w:val="005753AD"/>
    <w:rsid w:val="00580030"/>
    <w:rsid w:val="00582277"/>
    <w:rsid w:val="0058557A"/>
    <w:rsid w:val="005876F8"/>
    <w:rsid w:val="00594A26"/>
    <w:rsid w:val="005B0EEB"/>
    <w:rsid w:val="005B1516"/>
    <w:rsid w:val="005B1967"/>
    <w:rsid w:val="005D2B70"/>
    <w:rsid w:val="005E3320"/>
    <w:rsid w:val="005E54B4"/>
    <w:rsid w:val="005F0100"/>
    <w:rsid w:val="005F1BEB"/>
    <w:rsid w:val="005F591D"/>
    <w:rsid w:val="005F7F83"/>
    <w:rsid w:val="006125DB"/>
    <w:rsid w:val="00613ECD"/>
    <w:rsid w:val="00614A0B"/>
    <w:rsid w:val="00622AEB"/>
    <w:rsid w:val="00622B1A"/>
    <w:rsid w:val="0063076C"/>
    <w:rsid w:val="00630FF8"/>
    <w:rsid w:val="006357F3"/>
    <w:rsid w:val="00637C33"/>
    <w:rsid w:val="00640B2E"/>
    <w:rsid w:val="00643C89"/>
    <w:rsid w:val="00652FF1"/>
    <w:rsid w:val="00660129"/>
    <w:rsid w:val="00665100"/>
    <w:rsid w:val="0067345D"/>
    <w:rsid w:val="00677273"/>
    <w:rsid w:val="006822AC"/>
    <w:rsid w:val="0068492C"/>
    <w:rsid w:val="00693F1F"/>
    <w:rsid w:val="0069408D"/>
    <w:rsid w:val="006A1013"/>
    <w:rsid w:val="006A2AED"/>
    <w:rsid w:val="006A4014"/>
    <w:rsid w:val="006B79EF"/>
    <w:rsid w:val="006C162B"/>
    <w:rsid w:val="006C7EFF"/>
    <w:rsid w:val="006D3E7B"/>
    <w:rsid w:val="006E0CE5"/>
    <w:rsid w:val="006E227F"/>
    <w:rsid w:val="006E3B92"/>
    <w:rsid w:val="006F0AE5"/>
    <w:rsid w:val="006F2FC9"/>
    <w:rsid w:val="00701F82"/>
    <w:rsid w:val="00710864"/>
    <w:rsid w:val="00717532"/>
    <w:rsid w:val="007240BF"/>
    <w:rsid w:val="0072767B"/>
    <w:rsid w:val="00741D6A"/>
    <w:rsid w:val="00747BE6"/>
    <w:rsid w:val="007530B8"/>
    <w:rsid w:val="00753326"/>
    <w:rsid w:val="0075532F"/>
    <w:rsid w:val="00756470"/>
    <w:rsid w:val="00757C7B"/>
    <w:rsid w:val="00757F2A"/>
    <w:rsid w:val="00757FF6"/>
    <w:rsid w:val="007759B2"/>
    <w:rsid w:val="00776390"/>
    <w:rsid w:val="00781D46"/>
    <w:rsid w:val="00786D2C"/>
    <w:rsid w:val="007A3E23"/>
    <w:rsid w:val="007B36FA"/>
    <w:rsid w:val="007F5FDF"/>
    <w:rsid w:val="008068A4"/>
    <w:rsid w:val="0081228F"/>
    <w:rsid w:val="0082458A"/>
    <w:rsid w:val="00832871"/>
    <w:rsid w:val="00843227"/>
    <w:rsid w:val="00844375"/>
    <w:rsid w:val="00847AFB"/>
    <w:rsid w:val="0085483D"/>
    <w:rsid w:val="0085560A"/>
    <w:rsid w:val="00865288"/>
    <w:rsid w:val="008730D3"/>
    <w:rsid w:val="00884DD7"/>
    <w:rsid w:val="0089520F"/>
    <w:rsid w:val="00895DB8"/>
    <w:rsid w:val="008A5E55"/>
    <w:rsid w:val="008C2D66"/>
    <w:rsid w:val="008C75C0"/>
    <w:rsid w:val="008C7CFE"/>
    <w:rsid w:val="008D7572"/>
    <w:rsid w:val="008E348F"/>
    <w:rsid w:val="00910DD3"/>
    <w:rsid w:val="00925532"/>
    <w:rsid w:val="00951278"/>
    <w:rsid w:val="00960A49"/>
    <w:rsid w:val="0097303C"/>
    <w:rsid w:val="009926BC"/>
    <w:rsid w:val="0099417A"/>
    <w:rsid w:val="009B62BB"/>
    <w:rsid w:val="009D49BB"/>
    <w:rsid w:val="009D79FE"/>
    <w:rsid w:val="009E6F65"/>
    <w:rsid w:val="009E75B2"/>
    <w:rsid w:val="009F6788"/>
    <w:rsid w:val="00A100AE"/>
    <w:rsid w:val="00A2425B"/>
    <w:rsid w:val="00A25467"/>
    <w:rsid w:val="00A277BA"/>
    <w:rsid w:val="00A30A50"/>
    <w:rsid w:val="00A33113"/>
    <w:rsid w:val="00A33173"/>
    <w:rsid w:val="00A36C75"/>
    <w:rsid w:val="00A561E5"/>
    <w:rsid w:val="00A60EB0"/>
    <w:rsid w:val="00A6186F"/>
    <w:rsid w:val="00A74585"/>
    <w:rsid w:val="00A76320"/>
    <w:rsid w:val="00A877B4"/>
    <w:rsid w:val="00A9215E"/>
    <w:rsid w:val="00A93C8F"/>
    <w:rsid w:val="00AA27C2"/>
    <w:rsid w:val="00AA651D"/>
    <w:rsid w:val="00AB0DE2"/>
    <w:rsid w:val="00AB2740"/>
    <w:rsid w:val="00AE3010"/>
    <w:rsid w:val="00AF40F9"/>
    <w:rsid w:val="00B0324A"/>
    <w:rsid w:val="00B05069"/>
    <w:rsid w:val="00B16874"/>
    <w:rsid w:val="00B329CB"/>
    <w:rsid w:val="00B33BC8"/>
    <w:rsid w:val="00B34F4D"/>
    <w:rsid w:val="00B4020B"/>
    <w:rsid w:val="00B4299B"/>
    <w:rsid w:val="00B436A3"/>
    <w:rsid w:val="00B4526E"/>
    <w:rsid w:val="00B608EC"/>
    <w:rsid w:val="00B67F83"/>
    <w:rsid w:val="00B744B9"/>
    <w:rsid w:val="00B831D3"/>
    <w:rsid w:val="00B85E67"/>
    <w:rsid w:val="00B86460"/>
    <w:rsid w:val="00B86582"/>
    <w:rsid w:val="00B93CB7"/>
    <w:rsid w:val="00BA452E"/>
    <w:rsid w:val="00BA65D7"/>
    <w:rsid w:val="00BA7901"/>
    <w:rsid w:val="00BC01D6"/>
    <w:rsid w:val="00BC4137"/>
    <w:rsid w:val="00BC6864"/>
    <w:rsid w:val="00BD6135"/>
    <w:rsid w:val="00C15E9B"/>
    <w:rsid w:val="00C214E1"/>
    <w:rsid w:val="00C25C2B"/>
    <w:rsid w:val="00C35479"/>
    <w:rsid w:val="00C41070"/>
    <w:rsid w:val="00C42BEC"/>
    <w:rsid w:val="00C44DB9"/>
    <w:rsid w:val="00C51AEE"/>
    <w:rsid w:val="00C52DEF"/>
    <w:rsid w:val="00C53DA0"/>
    <w:rsid w:val="00C738A5"/>
    <w:rsid w:val="00C772BF"/>
    <w:rsid w:val="00C96E12"/>
    <w:rsid w:val="00CA5ACF"/>
    <w:rsid w:val="00CC700D"/>
    <w:rsid w:val="00CC73A0"/>
    <w:rsid w:val="00CD57FB"/>
    <w:rsid w:val="00CE1C03"/>
    <w:rsid w:val="00CE3DC0"/>
    <w:rsid w:val="00D2294B"/>
    <w:rsid w:val="00D22E9F"/>
    <w:rsid w:val="00D233D6"/>
    <w:rsid w:val="00D36578"/>
    <w:rsid w:val="00D42310"/>
    <w:rsid w:val="00D43CF0"/>
    <w:rsid w:val="00D44CC5"/>
    <w:rsid w:val="00D56B92"/>
    <w:rsid w:val="00D648C2"/>
    <w:rsid w:val="00D65870"/>
    <w:rsid w:val="00D67161"/>
    <w:rsid w:val="00D74275"/>
    <w:rsid w:val="00D754E4"/>
    <w:rsid w:val="00D77E92"/>
    <w:rsid w:val="00D945D5"/>
    <w:rsid w:val="00DA3BBC"/>
    <w:rsid w:val="00DA5026"/>
    <w:rsid w:val="00DA7FCF"/>
    <w:rsid w:val="00DB4436"/>
    <w:rsid w:val="00DE5BA8"/>
    <w:rsid w:val="00DF0C70"/>
    <w:rsid w:val="00DF31A6"/>
    <w:rsid w:val="00DF540D"/>
    <w:rsid w:val="00E02EB7"/>
    <w:rsid w:val="00E101A3"/>
    <w:rsid w:val="00E10D5F"/>
    <w:rsid w:val="00E2374A"/>
    <w:rsid w:val="00E35164"/>
    <w:rsid w:val="00E3713F"/>
    <w:rsid w:val="00E55A49"/>
    <w:rsid w:val="00E6726D"/>
    <w:rsid w:val="00E725FB"/>
    <w:rsid w:val="00E7697D"/>
    <w:rsid w:val="00E8667E"/>
    <w:rsid w:val="00E91117"/>
    <w:rsid w:val="00E917AC"/>
    <w:rsid w:val="00E96324"/>
    <w:rsid w:val="00EA0501"/>
    <w:rsid w:val="00EA2988"/>
    <w:rsid w:val="00EB04DB"/>
    <w:rsid w:val="00EB4A9D"/>
    <w:rsid w:val="00EB5156"/>
    <w:rsid w:val="00EB549F"/>
    <w:rsid w:val="00EC335A"/>
    <w:rsid w:val="00EC33E8"/>
    <w:rsid w:val="00EC7280"/>
    <w:rsid w:val="00ED213A"/>
    <w:rsid w:val="00ED55DB"/>
    <w:rsid w:val="00ED5FA7"/>
    <w:rsid w:val="00EE0598"/>
    <w:rsid w:val="00EE1B6C"/>
    <w:rsid w:val="00F009A8"/>
    <w:rsid w:val="00F16AB4"/>
    <w:rsid w:val="00F265D6"/>
    <w:rsid w:val="00F35EC4"/>
    <w:rsid w:val="00F37866"/>
    <w:rsid w:val="00F379BC"/>
    <w:rsid w:val="00F52D00"/>
    <w:rsid w:val="00F55C1D"/>
    <w:rsid w:val="00F63C37"/>
    <w:rsid w:val="00F7670E"/>
    <w:rsid w:val="00F94B18"/>
    <w:rsid w:val="00F95E27"/>
    <w:rsid w:val="00FB3306"/>
    <w:rsid w:val="00FB5B0E"/>
    <w:rsid w:val="00FC4B2C"/>
    <w:rsid w:val="00FD3DB7"/>
    <w:rsid w:val="00FE182B"/>
    <w:rsid w:val="00FE2DF6"/>
    <w:rsid w:val="00FE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2F283B"/>
  <w15:docId w15:val="{A7DE8E73-0949-439B-AA90-CC761383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1">
    <w:lsdException w:name="Normal" w:uiPriority="3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~BodyText"/>
    <w:qFormat/>
    <w:rsid w:val="00AA651D"/>
    <w:pPr>
      <w:spacing w:line="360" w:lineRule="auto"/>
    </w:pPr>
  </w:style>
  <w:style w:type="paragraph" w:styleId="Heading1">
    <w:name w:val="heading 1"/>
    <w:aliases w:val="~Heading 1"/>
    <w:basedOn w:val="SecHeadNonToc"/>
    <w:next w:val="Normal"/>
    <w:link w:val="Heading1Char"/>
    <w:uiPriority w:val="2"/>
    <w:qFormat/>
    <w:rsid w:val="00CC700D"/>
    <w:pPr>
      <w:pageBreakBefore w:val="0"/>
      <w:numPr>
        <w:numId w:val="21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2"/>
    <w:qFormat/>
    <w:rsid w:val="00AA651D"/>
    <w:pPr>
      <w:numPr>
        <w:ilvl w:val="1"/>
        <w:numId w:val="21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2"/>
    <w:qFormat/>
    <w:rsid w:val="007240BF"/>
    <w:pPr>
      <w:numPr>
        <w:ilvl w:val="2"/>
        <w:numId w:val="21"/>
      </w:numPr>
      <w:spacing w:after="0"/>
      <w:outlineLvl w:val="2"/>
    </w:pPr>
    <w:rPr>
      <w:b w:val="0"/>
      <w:color w:val="653279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653279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2"/>
    <w:rsid w:val="00CC700D"/>
    <w:rPr>
      <w:rFonts w:asciiTheme="majorHAnsi" w:eastAsiaTheme="minorHAnsi" w:hAnsiTheme="majorHAnsi" w:cs="Arial"/>
      <w:b/>
      <w:color w:val="653279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E57200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2"/>
    <w:rsid w:val="00AA651D"/>
    <w:rPr>
      <w:rFonts w:asciiTheme="majorHAnsi" w:eastAsiaTheme="minorHAnsi" w:hAnsiTheme="majorHAnsi" w:cs="Arial"/>
      <w:b/>
      <w:color w:val="E57200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2"/>
    <w:rsid w:val="007240BF"/>
    <w:rPr>
      <w:rFonts w:asciiTheme="majorHAnsi" w:eastAsiaTheme="minorHAnsi" w:hAnsiTheme="majorHAnsi" w:cs="Arial"/>
      <w:color w:val="653279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888B8D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888B8D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888B8D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7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7"/>
      </w:numPr>
      <w:outlineLvl w:val="2"/>
    </w:pPr>
    <w:rPr>
      <w:color w:val="888B8D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7"/>
      </w:numPr>
      <w:outlineLvl w:val="1"/>
    </w:pPr>
    <w:rPr>
      <w:color w:val="888B8D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18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18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18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653279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E57200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19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19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19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20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20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20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E57200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E57200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653279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327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32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327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9B62BB"/>
    <w:pPr>
      <w:spacing w:line="240" w:lineRule="auto"/>
    </w:pPr>
    <w:tblPr>
      <w:tblStyleRowBandSize w:val="1"/>
      <w:tblStyleColBandSize w:val="1"/>
      <w:tblBorders>
        <w:top w:val="single" w:sz="2" w:space="0" w:color="AB6EC3" w:themeColor="accent1" w:themeTint="99"/>
        <w:bottom w:val="single" w:sz="2" w:space="0" w:color="AB6EC3" w:themeColor="accent1" w:themeTint="99"/>
        <w:insideH w:val="single" w:sz="2" w:space="0" w:color="AB6EC3" w:themeColor="accent1" w:themeTint="99"/>
        <w:insideV w:val="single" w:sz="2" w:space="0" w:color="AB6E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6E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6E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B" w:themeFill="accent1" w:themeFillTint="33"/>
      </w:tcPr>
    </w:tblStylePr>
    <w:tblStylePr w:type="band1Horz">
      <w:tblPr/>
      <w:tcPr>
        <w:shd w:val="clear" w:color="auto" w:fill="E3CEEB" w:themeFill="accent1" w:themeFillTint="33"/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653279" w:themeColor="accent1"/>
        <w:left w:val="single" w:sz="2" w:space="0" w:color="653279" w:themeColor="accent1"/>
        <w:bottom w:val="single" w:sz="2" w:space="0" w:color="653279" w:themeColor="accent1"/>
        <w:right w:val="single" w:sz="2" w:space="0" w:color="653279" w:themeColor="accent1"/>
        <w:insideH w:val="single" w:sz="2" w:space="0" w:color="653279" w:themeColor="accent1"/>
        <w:insideV w:val="single" w:sz="2" w:space="0" w:color="653279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653279" w:themeFill="accent1"/>
      </w:tcPr>
    </w:tblStylePr>
    <w:tblStylePr w:type="firstCol">
      <w:rPr>
        <w:rFonts w:asciiTheme="majorHAnsi" w:hAnsiTheme="majorHAnsi"/>
        <w:b/>
        <w:color w:val="E57200" w:themeColor="accent2"/>
      </w:rPr>
    </w:tblStylePr>
    <w:tblStylePr w:type="band1Horz">
      <w:tblPr/>
      <w:tcPr>
        <w:shd w:val="clear" w:color="auto" w:fill="E1E2E2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36"/>
      </w:numPr>
      <w:spacing w:before="120" w:after="120" w:line="240" w:lineRule="auto"/>
      <w:ind w:left="431" w:hanging="431"/>
      <w:contextualSpacing/>
      <w:jc w:val="both"/>
    </w:pPr>
    <w:rPr>
      <w:rFonts w:eastAsiaTheme="minorHAnsi" w:cs="Arial"/>
      <w:szCs w:val="22"/>
      <w:lang w:eastAsia="en-US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653279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E57200" w:themeColor="accent2"/>
    </w:rPr>
  </w:style>
  <w:style w:type="paragraph" w:styleId="ListParagraph">
    <w:name w:val="List Paragraph"/>
    <w:basedOn w:val="Normal"/>
    <w:uiPriority w:val="39"/>
    <w:qFormat/>
    <w:rsid w:val="00211F75"/>
    <w:pPr>
      <w:ind w:left="720"/>
      <w:contextualSpacing/>
    </w:pPr>
  </w:style>
  <w:style w:type="character" w:styleId="Emphasis">
    <w:name w:val="Emphasis"/>
    <w:basedOn w:val="DefaultParagraphFont"/>
    <w:uiPriority w:val="39"/>
    <w:qFormat/>
    <w:rsid w:val="004D7110"/>
    <w:rPr>
      <w:i/>
      <w:iCs/>
    </w:rPr>
  </w:style>
  <w:style w:type="character" w:styleId="IntenseEmphasis">
    <w:name w:val="Intense Emphasis"/>
    <w:basedOn w:val="DefaultParagraphFont"/>
    <w:uiPriority w:val="39"/>
    <w:qFormat/>
    <w:rsid w:val="00A6186F"/>
    <w:rPr>
      <w:i/>
      <w:iCs/>
      <w:color w:val="653279" w:themeColor="accent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1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nderson\AppData\Local\Microsoft\Windows\Temporary%20Internet%20Files\Content.IE5\GGX8L55A\Sense_Generic_Word_Template_-_without_instructions.dotx" TargetMode="External"/></Relationships>
</file>

<file path=word/theme/theme1.xml><?xml version="1.0" encoding="utf-8"?>
<a:theme xmlns:a="http://schemas.openxmlformats.org/drawingml/2006/main" name="Office Theme">
  <a:themeElements>
    <a:clrScheme name="Sense">
      <a:dk1>
        <a:sysClr val="windowText" lastClr="000000"/>
      </a:dk1>
      <a:lt1>
        <a:sysClr val="window" lastClr="FFFFFF"/>
      </a:lt1>
      <a:dk2>
        <a:srgbClr val="888B8D"/>
      </a:dk2>
      <a:lt2>
        <a:srgbClr val="E1E2E2"/>
      </a:lt2>
      <a:accent1>
        <a:srgbClr val="653279"/>
      </a:accent1>
      <a:accent2>
        <a:srgbClr val="E57200"/>
      </a:accent2>
      <a:accent3>
        <a:srgbClr val="B298BC"/>
      </a:accent3>
      <a:accent4>
        <a:srgbClr val="F2B87F"/>
      </a:accent4>
      <a:accent5>
        <a:srgbClr val="D8CCDD"/>
      </a:accent5>
      <a:accent6>
        <a:srgbClr val="F8DCBF"/>
      </a:accent6>
      <a:hlink>
        <a:srgbClr val="653279"/>
      </a:hlink>
      <a:folHlink>
        <a:srgbClr val="E57200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FC6D-28E8-4437-B335-BAB6DDC2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Sense_Generic_Word_Template_-_without_instructions</Template>
  <TotalTime>0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creator>Colin Anderson</dc:creator>
  <cp:lastModifiedBy>Isabel Steele</cp:lastModifiedBy>
  <cp:revision>2</cp:revision>
  <dcterms:created xsi:type="dcterms:W3CDTF">2021-11-25T11:46:00Z</dcterms:created>
  <dcterms:modified xsi:type="dcterms:W3CDTF">2021-11-25T11:46:00Z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</Properties>
</file>